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526"/>
        <w:tblW w:w="11175" w:type="dxa"/>
        <w:tblLayout w:type="fixed"/>
        <w:tblCellMar>
          <w:top w:w="144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2896"/>
        <w:gridCol w:w="974"/>
        <w:gridCol w:w="1480"/>
        <w:gridCol w:w="140"/>
        <w:gridCol w:w="852"/>
        <w:gridCol w:w="142"/>
        <w:gridCol w:w="142"/>
        <w:gridCol w:w="283"/>
        <w:gridCol w:w="1559"/>
        <w:gridCol w:w="2707"/>
      </w:tblGrid>
      <w:tr w:rsidR="00593A1F" w:rsidRPr="00C94511" w:rsidTr="00FE6F64">
        <w:trPr>
          <w:trHeight w:val="570"/>
        </w:trPr>
        <w:tc>
          <w:tcPr>
            <w:tcW w:w="2896" w:type="dxa"/>
            <w:shd w:val="clear" w:color="auto" w:fill="auto"/>
            <w:tcMar>
              <w:top w:w="0" w:type="dxa"/>
            </w:tcMar>
          </w:tcPr>
          <w:p w:rsidR="00593A1F" w:rsidRPr="00C94511" w:rsidRDefault="00593A1F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eastAsia="ja-JP"/>
              </w:rPr>
              <w:drawing>
                <wp:inline distT="0" distB="0" distL="0" distR="0" wp14:anchorId="4D27D42D" wp14:editId="0C039825">
                  <wp:extent cx="1600200" cy="592074"/>
                  <wp:effectExtent l="0" t="0" r="0" b="0"/>
                  <wp:docPr id="2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592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79" w:type="dxa"/>
            <w:gridSpan w:val="9"/>
            <w:shd w:val="clear" w:color="auto" w:fill="auto"/>
          </w:tcPr>
          <w:p w:rsidR="00593A1F" w:rsidRPr="00C94511" w:rsidRDefault="00FE6F64" w:rsidP="00CF3763">
            <w:pPr>
              <w:pStyle w:val="ThankYou"/>
              <w:framePr w:hSpace="0" w:wrap="auto" w:vAnchor="margin" w:hAnchor="text" w:xAlign="left" w:yAlign="inline"/>
              <w:rPr>
                <w:rFonts w:ascii="Tahoma" w:hAnsi="Tahoma" w:cs="Tahoma"/>
                <w:color w:val="17365D" w:themeColor="text2" w:themeShade="BF"/>
              </w:rPr>
            </w:pPr>
            <w:r w:rsidRPr="00C94511">
              <w:rPr>
                <w:rFonts w:ascii="Tahoma" w:hAnsi="Tahoma" w:cs="Tahoma"/>
                <w:color w:val="17365D" w:themeColor="text2" w:themeShade="BF"/>
              </w:rPr>
              <w:t>E</w:t>
            </w:r>
            <w:r w:rsidR="00CF3763" w:rsidRPr="00C94511">
              <w:rPr>
                <w:rFonts w:ascii="Tahoma" w:hAnsi="Tahoma" w:cs="Tahoma"/>
                <w:color w:val="17365D" w:themeColor="text2" w:themeShade="BF"/>
              </w:rPr>
              <w:t>STIMATE</w:t>
            </w:r>
          </w:p>
        </w:tc>
      </w:tr>
      <w:tr w:rsidR="00593A1F" w:rsidRPr="00C94511" w:rsidTr="00F55FFB">
        <w:trPr>
          <w:trHeight w:val="480"/>
        </w:trPr>
        <w:tc>
          <w:tcPr>
            <w:tcW w:w="6342" w:type="dxa"/>
            <w:gridSpan w:val="5"/>
            <w:tcBorders>
              <w:bottom w:val="single" w:sz="4" w:space="0" w:color="7F7F7F" w:themeColor="text1" w:themeTint="80"/>
            </w:tcBorders>
            <w:shd w:val="clear" w:color="auto" w:fill="FFFFFF"/>
            <w:tcMar>
              <w:top w:w="0" w:type="dxa"/>
            </w:tcMar>
          </w:tcPr>
          <w:p w:rsidR="007E52D2" w:rsidRPr="00C94511" w:rsidRDefault="007E52D2" w:rsidP="00593A1F">
            <w:pPr>
              <w:pStyle w:val="Slogan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7E52D2" w:rsidRPr="00C94511" w:rsidRDefault="007E52D2" w:rsidP="00593A1F">
            <w:pPr>
              <w:pStyle w:val="Slogan"/>
              <w:spacing w:line="276" w:lineRule="auto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Estimate #: 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[Estimate Number]</w:t>
            </w:r>
          </w:p>
          <w:p w:rsidR="00593A1F" w:rsidRPr="00C94511" w:rsidRDefault="007E52D2" w:rsidP="00593A1F">
            <w:pPr>
              <w:pStyle w:val="Slogan"/>
              <w:spacing w:line="276" w:lineRule="auto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Issue</w:t>
            </w:r>
            <w:r w:rsidR="00593A1F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 Date: 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[Date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</w:p>
          <w:p w:rsidR="00593A1F" w:rsidRPr="00C94511" w:rsidRDefault="007E52D2" w:rsidP="00593A1F">
            <w:pPr>
              <w:pStyle w:val="Slogan"/>
              <w:spacing w:line="276" w:lineRule="auto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Valid Through</w:t>
            </w:r>
            <w:r w:rsidR="00593A1F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: 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[Date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</w:p>
          <w:p w:rsidR="00593A1F" w:rsidRPr="00C94511" w:rsidRDefault="00593A1F" w:rsidP="00593A1F">
            <w:pPr>
              <w:pStyle w:val="Slogan"/>
              <w:spacing w:line="276" w:lineRule="auto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833" w:type="dxa"/>
            <w:gridSpan w:val="5"/>
            <w:tcBorders>
              <w:bottom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7E52D2" w:rsidP="00F037C1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RECEIVER</w:t>
            </w:r>
            <w:r w:rsidR="00593A1F"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:</w:t>
            </w:r>
          </w:p>
          <w:p w:rsidR="00593A1F" w:rsidRPr="00C94511" w:rsidRDefault="00593A1F" w:rsidP="00F037C1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[Client's </w:t>
            </w:r>
            <w:r w:rsidR="00D71A40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Business</w:t>
            </w: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Name]</w:t>
            </w:r>
          </w:p>
          <w:p w:rsidR="00593A1F" w:rsidRPr="00C94511" w:rsidRDefault="00AF3F8C" w:rsidP="00F037C1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[Client's Address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 xml:space="preserve">[Client's 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="00EC628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  <w:r w:rsidR="00EC628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>[Client's</w:t>
            </w:r>
            <w:r w:rsidR="00D71A40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EC3677" w:rsidRPr="00EC3677">
              <w:rPr>
                <w:rFonts w:ascii="Tahoma" w:hAnsi="Tahoma" w:cs="Tahoma"/>
                <w:color w:val="000000" w:themeColor="text1"/>
                <w:sz w:val="22"/>
                <w:szCs w:val="22"/>
              </w:rPr>
              <w:t>TRN: [Client's TRN]</w:t>
            </w:r>
          </w:p>
          <w:p w:rsidR="00593A1F" w:rsidRPr="00C94511" w:rsidRDefault="00593A1F" w:rsidP="00F037C1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b/>
                <w:i/>
                <w:color w:val="000000" w:themeColor="text1"/>
                <w:sz w:val="22"/>
                <w:szCs w:val="22"/>
              </w:rPr>
            </w:pPr>
          </w:p>
        </w:tc>
      </w:tr>
      <w:tr w:rsidR="00593A1F" w:rsidRPr="00C94511" w:rsidTr="00122146">
        <w:trPr>
          <w:trHeight w:val="367"/>
        </w:trPr>
        <w:tc>
          <w:tcPr>
            <w:tcW w:w="387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tcMar>
              <w:top w:w="0" w:type="dxa"/>
            </w:tcMar>
            <w:vAlign w:val="center"/>
          </w:tcPr>
          <w:p w:rsidR="00593A1F" w:rsidRPr="00C94511" w:rsidRDefault="00593A1F" w:rsidP="0040017A">
            <w:pPr>
              <w:jc w:val="center"/>
              <w:rPr>
                <w:rFonts w:ascii="Tahoma" w:hAnsi="Tahoma" w:cs="Tahoma"/>
                <w:color w:val="FFFFFF" w:themeColor="background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DESCRIPTION</w:t>
            </w:r>
          </w:p>
        </w:tc>
        <w:tc>
          <w:tcPr>
            <w:tcW w:w="162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vAlign w:val="center"/>
          </w:tcPr>
          <w:p w:rsidR="00593A1F" w:rsidRPr="00C94511" w:rsidRDefault="00331EE7" w:rsidP="0040017A">
            <w:pPr>
              <w:pStyle w:val="ColumnHeadings"/>
              <w:rPr>
                <w:rFonts w:ascii="Tahoma" w:hAnsi="Tahoma" w:cs="Tahoma"/>
                <w:b w:val="0"/>
                <w:sz w:val="22"/>
                <w:szCs w:val="22"/>
              </w:rPr>
            </w:pPr>
            <w:r w:rsidRPr="00C94511">
              <w:rPr>
                <w:rFonts w:ascii="Tahoma" w:hAnsi="Tahoma" w:cs="Tahoma"/>
                <w:b w:val="0"/>
                <w:sz w:val="22"/>
                <w:szCs w:val="22"/>
              </w:rPr>
              <w:t>QUANTITY</w:t>
            </w:r>
          </w:p>
        </w:tc>
        <w:tc>
          <w:tcPr>
            <w:tcW w:w="1419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vAlign w:val="center"/>
          </w:tcPr>
          <w:p w:rsidR="00593A1F" w:rsidRPr="00C94511" w:rsidRDefault="00593A1F" w:rsidP="0040017A">
            <w:pPr>
              <w:jc w:val="center"/>
              <w:rPr>
                <w:rFonts w:ascii="Tahoma" w:hAnsi="Tahoma" w:cs="Tahoma"/>
                <w:color w:val="FFFFFF" w:themeColor="background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UNIT PRICE</w:t>
            </w:r>
          </w:p>
        </w:tc>
        <w:tc>
          <w:tcPr>
            <w:tcW w:w="155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vAlign w:val="center"/>
          </w:tcPr>
          <w:p w:rsidR="00593A1F" w:rsidRPr="00C94511" w:rsidRDefault="00593A1F" w:rsidP="0040017A">
            <w:pPr>
              <w:jc w:val="center"/>
              <w:rPr>
                <w:rFonts w:ascii="Tahoma" w:hAnsi="Tahoma" w:cs="Tahoma"/>
                <w:color w:val="FFFFFF" w:themeColor="background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SUBTOTAL</w:t>
            </w:r>
          </w:p>
        </w:tc>
        <w:tc>
          <w:tcPr>
            <w:tcW w:w="270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vAlign w:val="center"/>
          </w:tcPr>
          <w:p w:rsidR="00593A1F" w:rsidRPr="00C94511" w:rsidRDefault="00EC3677" w:rsidP="0040017A">
            <w:pPr>
              <w:jc w:val="center"/>
              <w:rPr>
                <w:rFonts w:ascii="Tahoma" w:hAnsi="Tahoma" w:cs="Tahoma"/>
                <w:color w:val="FFFFFF" w:themeColor="background1"/>
                <w:sz w:val="22"/>
                <w:szCs w:val="22"/>
              </w:rPr>
            </w:pPr>
            <w:r w:rsidRPr="00EC3677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VAT</w:t>
            </w:r>
          </w:p>
        </w:tc>
      </w:tr>
      <w:tr w:rsidR="00593A1F" w:rsidRPr="00C94511" w:rsidTr="006C2A18">
        <w:trPr>
          <w:trHeight w:val="226"/>
        </w:trPr>
        <w:tc>
          <w:tcPr>
            <w:tcW w:w="387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  <w:tcMar>
              <w:top w:w="0" w:type="dxa"/>
            </w:tcMar>
            <w:vAlign w:val="center"/>
          </w:tcPr>
          <w:p w:rsidR="00A26056" w:rsidRPr="00C94511" w:rsidRDefault="00EC3AED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Products / </w:t>
            </w:r>
            <w:r w:rsidR="006C2A1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Materials</w:t>
            </w:r>
          </w:p>
          <w:p w:rsidR="00A26056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Services</w:t>
            </w:r>
          </w:p>
          <w:p w:rsidR="006C2A18" w:rsidRPr="00C94511" w:rsidRDefault="00DF283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Discount</w:t>
            </w:r>
          </w:p>
          <w:p w:rsidR="00C6766A" w:rsidRPr="00C94511" w:rsidRDefault="00C6766A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6766A" w:rsidRPr="00C94511" w:rsidRDefault="00C6766A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6766A" w:rsidRPr="00C94511" w:rsidRDefault="00C6766A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6766A" w:rsidRPr="00C94511" w:rsidRDefault="00C6766A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EC3677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items</w:t>
            </w:r>
            <w:r w:rsidR="006C2A1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6C2A1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6C2A1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hours</w:t>
            </w:r>
          </w:p>
          <w:p w:rsidR="00DF2838" w:rsidRPr="00C94511" w:rsidRDefault="00DF2838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9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EC3677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0.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  <w:r w:rsidR="006C2A1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  <w:p w:rsidR="00DF2838" w:rsidRPr="00C94511" w:rsidRDefault="00DF2838" w:rsidP="00EC3677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 w:rsidR="00EC3677">
              <w:rPr>
                <w:rFonts w:ascii="Tahoma" w:hAnsi="Tahoma" w:cs="Tahoma"/>
                <w:color w:val="000000" w:themeColor="text1"/>
                <w:sz w:val="22"/>
                <w:szCs w:val="22"/>
              </w:rPr>
              <w:t>1,0</w:t>
            </w: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  <w:tc>
          <w:tcPr>
            <w:tcW w:w="155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EC3677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1,0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  <w:r w:rsidR="000C0486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0C0486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  <w:p w:rsidR="00DF2838" w:rsidRPr="00C94511" w:rsidRDefault="00EC3677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-1,0</w:t>
            </w:r>
            <w:r w:rsidR="00DF283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  <w:tc>
          <w:tcPr>
            <w:tcW w:w="270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EC3677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(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%</w:t>
            </w:r>
            <w:proofErr w:type="gramStart"/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)</w:t>
            </w:r>
            <w:proofErr w:type="gramEnd"/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40</w:t>
            </w:r>
            <w:r w:rsidR="000C0486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0.00 (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0C0486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.00%)</w:t>
            </w:r>
          </w:p>
          <w:p w:rsidR="00DF2838" w:rsidRPr="00C94511" w:rsidRDefault="00DF2838" w:rsidP="00EC3677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-50.00 (</w:t>
            </w:r>
            <w:r w:rsidR="00EC3677"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.00%)</w:t>
            </w:r>
          </w:p>
        </w:tc>
      </w:tr>
      <w:tr w:rsidR="00593A1F" w:rsidRPr="00C94511" w:rsidTr="00F55FFB">
        <w:trPr>
          <w:trHeight w:val="287"/>
        </w:trPr>
        <w:tc>
          <w:tcPr>
            <w:tcW w:w="6626" w:type="dxa"/>
            <w:gridSpan w:val="7"/>
            <w:vMerge w:val="restart"/>
            <w:tcBorders>
              <w:top w:val="single" w:sz="4" w:space="0" w:color="7F7F7F" w:themeColor="text1" w:themeTint="80"/>
            </w:tcBorders>
            <w:shd w:val="clear" w:color="auto" w:fill="auto"/>
            <w:tcMar>
              <w:top w:w="0" w:type="dxa"/>
            </w:tcMar>
          </w:tcPr>
          <w:p w:rsidR="00593A1F" w:rsidRPr="00C94511" w:rsidRDefault="00EC3677" w:rsidP="00EC3677">
            <w:pPr>
              <w:spacing w:before="40" w:after="40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EIGHT</w:t>
            </w:r>
            <w:r w:rsidR="00955707" w:rsidRPr="00C94511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THOUSAND </w:t>
            </w: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FOUR</w:t>
            </w:r>
            <w:r w:rsidR="00B63836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HUNDRED </w:t>
            </w:r>
            <w:bookmarkStart w:id="0" w:name="_GoBack"/>
            <w:bookmarkEnd w:id="0"/>
            <w:r w:rsidRPr="00EC3677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AED </w:t>
            </w:r>
            <w:r w:rsidR="00593A1F" w:rsidRPr="00C94511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AND </w:t>
            </w:r>
            <w:r w:rsidR="00E2076E" w:rsidRPr="00C94511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00</w:t>
            </w:r>
            <w:r w:rsidR="00593A1F" w:rsidRPr="00C94511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EC3677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FILS</w:t>
            </w:r>
          </w:p>
        </w:tc>
        <w:tc>
          <w:tcPr>
            <w:tcW w:w="1842" w:type="dxa"/>
            <w:gridSpan w:val="2"/>
            <w:tcBorders>
              <w:top w:val="single" w:sz="4" w:space="0" w:color="7F7F7F" w:themeColor="text1" w:themeTint="80"/>
            </w:tcBorders>
            <w:shd w:val="clear" w:color="auto" w:fill="auto"/>
            <w:vAlign w:val="center"/>
          </w:tcPr>
          <w:p w:rsidR="00593A1F" w:rsidRPr="00C94511" w:rsidRDefault="00593A1F" w:rsidP="00593A1F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593A1F" w:rsidRPr="00C94511" w:rsidRDefault="00593A1F" w:rsidP="00593A1F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SUBTOTAL</w:t>
            </w:r>
          </w:p>
        </w:tc>
        <w:tc>
          <w:tcPr>
            <w:tcW w:w="2707" w:type="dxa"/>
            <w:tcBorders>
              <w:top w:val="single" w:sz="4" w:space="0" w:color="7F7F7F" w:themeColor="text1" w:themeTint="80"/>
            </w:tcBorders>
            <w:shd w:val="clear" w:color="auto" w:fill="auto"/>
            <w:vAlign w:val="center"/>
          </w:tcPr>
          <w:p w:rsidR="00593A1F" w:rsidRPr="00C94511" w:rsidRDefault="00593A1F" w:rsidP="00593A1F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593A1F" w:rsidRPr="00C94511" w:rsidRDefault="00EC3677" w:rsidP="00EC3677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AED 8</w:t>
            </w:r>
            <w:r w:rsidR="00631E80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</w:tr>
      <w:tr w:rsidR="00593A1F" w:rsidRPr="00C94511" w:rsidTr="00FE6F64">
        <w:trPr>
          <w:trHeight w:val="223"/>
        </w:trPr>
        <w:tc>
          <w:tcPr>
            <w:tcW w:w="6626" w:type="dxa"/>
            <w:gridSpan w:val="7"/>
            <w:vMerge/>
            <w:shd w:val="clear" w:color="auto" w:fill="auto"/>
            <w:tcMar>
              <w:top w:w="0" w:type="dxa"/>
            </w:tcMar>
          </w:tcPr>
          <w:p w:rsidR="00593A1F" w:rsidRPr="00C94511" w:rsidRDefault="00593A1F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93A1F" w:rsidRPr="00C94511" w:rsidRDefault="00EC3677" w:rsidP="00593A1F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EC3677">
              <w:rPr>
                <w:rFonts w:ascii="Tahoma" w:hAnsi="Tahoma" w:cs="Tahoma"/>
                <w:color w:val="000000" w:themeColor="text1"/>
                <w:sz w:val="22"/>
                <w:szCs w:val="22"/>
              </w:rPr>
              <w:t>VAT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C94511" w:rsidRDefault="00EC3677" w:rsidP="00EC3677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AED 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40</w:t>
            </w:r>
            <w:r w:rsidR="00334D69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334D69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</w:p>
        </w:tc>
      </w:tr>
      <w:tr w:rsidR="00593A1F" w:rsidRPr="00C94511" w:rsidTr="00FE6F64">
        <w:trPr>
          <w:trHeight w:val="166"/>
        </w:trPr>
        <w:tc>
          <w:tcPr>
            <w:tcW w:w="5350" w:type="dxa"/>
            <w:gridSpan w:val="3"/>
            <w:shd w:val="clear" w:color="auto" w:fill="auto"/>
            <w:tcMar>
              <w:top w:w="0" w:type="dxa"/>
            </w:tcMar>
          </w:tcPr>
          <w:p w:rsidR="00593A1F" w:rsidRPr="00C94511" w:rsidRDefault="00593A1F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3118" w:type="dxa"/>
            <w:gridSpan w:val="6"/>
            <w:shd w:val="clear" w:color="auto" w:fill="auto"/>
            <w:vAlign w:val="center"/>
          </w:tcPr>
          <w:p w:rsidR="00593A1F" w:rsidRPr="00C94511" w:rsidRDefault="007E52D2" w:rsidP="00593A1F">
            <w:pPr>
              <w:jc w:val="right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EC3677" w:rsidRDefault="00EC3677" w:rsidP="00EC3677">
            <w:pPr>
              <w:jc w:val="right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EC3677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 xml:space="preserve">AED </w:t>
            </w:r>
            <w:r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8</w:t>
            </w:r>
            <w:r w:rsidR="00631E80" w:rsidRPr="00EC3677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40</w:t>
            </w:r>
            <w:r w:rsidR="00334D69" w:rsidRPr="00EC3677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0</w:t>
            </w:r>
            <w:r w:rsidR="00593A1F" w:rsidRPr="00EC3677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.</w:t>
            </w:r>
            <w:r w:rsidR="00334D69" w:rsidRPr="00EC3677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00</w:t>
            </w:r>
          </w:p>
        </w:tc>
      </w:tr>
      <w:tr w:rsidR="00593A1F" w:rsidRPr="00C94511" w:rsidTr="00762C2D">
        <w:trPr>
          <w:trHeight w:val="113"/>
        </w:trPr>
        <w:tc>
          <w:tcPr>
            <w:tcW w:w="11175" w:type="dxa"/>
            <w:gridSpan w:val="10"/>
            <w:tcBorders>
              <w:bottom w:val="single" w:sz="4" w:space="0" w:color="1F497D" w:themeColor="text2"/>
            </w:tcBorders>
            <w:shd w:val="clear" w:color="auto" w:fill="auto"/>
            <w:tcMar>
              <w:top w:w="0" w:type="dxa"/>
            </w:tcMar>
          </w:tcPr>
          <w:p w:rsidR="00593A1F" w:rsidRPr="00C94511" w:rsidRDefault="00593A1F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593A1F" w:rsidRPr="00C94511" w:rsidTr="00762C2D">
        <w:trPr>
          <w:trHeight w:val="290"/>
        </w:trPr>
        <w:tc>
          <w:tcPr>
            <w:tcW w:w="6484" w:type="dxa"/>
            <w:gridSpan w:val="6"/>
            <w:tcBorders>
              <w:top w:val="single" w:sz="4" w:space="0" w:color="1F497D" w:themeColor="text2"/>
              <w:bottom w:val="single" w:sz="4" w:space="0" w:color="1F497D" w:themeColor="text2"/>
            </w:tcBorders>
            <w:shd w:val="clear" w:color="auto" w:fill="auto"/>
            <w:tcMar>
              <w:top w:w="0" w:type="dxa"/>
            </w:tcMar>
          </w:tcPr>
          <w:p w:rsidR="00A302AD" w:rsidRPr="00C94511" w:rsidRDefault="00A302AD" w:rsidP="00D454D4">
            <w:pPr>
              <w:pStyle w:val="Slogan"/>
              <w:rPr>
                <w:rFonts w:ascii="Tahoma" w:hAnsi="Tahoma" w:cs="Tahoma"/>
                <w:b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b/>
                <w:i w:val="0"/>
                <w:color w:val="000000" w:themeColor="text1"/>
                <w:sz w:val="22"/>
                <w:szCs w:val="22"/>
              </w:rPr>
              <w:t>SENDER:</w:t>
            </w:r>
          </w:p>
          <w:p w:rsidR="00D454D4" w:rsidRPr="00C94511" w:rsidRDefault="00D454D4" w:rsidP="00D454D4">
            <w:pPr>
              <w:pStyle w:val="Slogan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</w:t>
            </w:r>
            <w:r w:rsidR="000A1F2B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Business 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Name]</w:t>
            </w:r>
          </w:p>
          <w:p w:rsidR="00EC3677" w:rsidRDefault="00D454D4" w:rsidP="000A1F2B">
            <w:pPr>
              <w:pStyle w:val="Slogan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</w:t>
            </w:r>
            <w:r w:rsidR="000A1F2B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Business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 Address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br/>
              <w:t>[</w:t>
            </w:r>
            <w:r w:rsidR="000A1F2B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Business 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Address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br/>
              <w:t>[</w:t>
            </w:r>
            <w:r w:rsidR="000A1F2B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Business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 Addr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ess]</w:t>
            </w:r>
          </w:p>
          <w:p w:rsidR="00361E98" w:rsidRPr="00C94511" w:rsidRDefault="00EC3677" w:rsidP="000A1F2B">
            <w:pPr>
              <w:pStyle w:val="Slogan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EC3677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TRN: [TRN]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br/>
              <w:t>Phone: [</w:t>
            </w:r>
            <w:r w:rsidR="00176EEA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Phone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 Number</w:t>
            </w:r>
            <w:r w:rsidR="00176EEA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</w:p>
        </w:tc>
        <w:tc>
          <w:tcPr>
            <w:tcW w:w="4691" w:type="dxa"/>
            <w:gridSpan w:val="4"/>
            <w:tcBorders>
              <w:top w:val="single" w:sz="4" w:space="0" w:color="1F497D" w:themeColor="text2"/>
              <w:bottom w:val="single" w:sz="4" w:space="0" w:color="1F497D" w:themeColor="text2"/>
            </w:tcBorders>
            <w:shd w:val="clear" w:color="auto" w:fill="auto"/>
          </w:tcPr>
          <w:p w:rsidR="006A5D92" w:rsidRPr="00C94511" w:rsidRDefault="00AF3F8C" w:rsidP="00AF3F8C">
            <w:pPr>
              <w:pStyle w:val="DateandNumb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[Payment Conditions</w:t>
            </w:r>
            <w:r w:rsidR="006A5D92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593A1F" w:rsidRPr="00C94511" w:rsidRDefault="00593A1F" w:rsidP="006A5D92">
            <w:pPr>
              <w:pStyle w:val="DateandNumber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</w:tc>
      </w:tr>
      <w:tr w:rsidR="00593A1F" w:rsidRPr="00C94511" w:rsidTr="00762C2D">
        <w:trPr>
          <w:trHeight w:val="290"/>
        </w:trPr>
        <w:tc>
          <w:tcPr>
            <w:tcW w:w="11175" w:type="dxa"/>
            <w:gridSpan w:val="10"/>
            <w:tcBorders>
              <w:top w:val="single" w:sz="4" w:space="0" w:color="1F497D" w:themeColor="text2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F3F8C" w:rsidRPr="00AF3F8C" w:rsidRDefault="00AF3F8C" w:rsidP="00AF3F8C">
            <w:pPr>
              <w:jc w:val="center"/>
              <w:rPr>
                <w:rFonts w:ascii="Tahoma" w:hAnsi="Tahoma" w:cs="Tahoma"/>
                <w:b/>
                <w:i/>
                <w:color w:val="000000" w:themeColor="text1"/>
                <w:sz w:val="22"/>
                <w:szCs w:val="22"/>
              </w:rPr>
            </w:pPr>
          </w:p>
          <w:p w:rsidR="00593A1F" w:rsidRPr="00AF3F8C" w:rsidRDefault="00AF3F8C" w:rsidP="00AF3F8C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F3F8C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[Terms and Conditions / Disclaimer]</w:t>
            </w:r>
          </w:p>
        </w:tc>
      </w:tr>
    </w:tbl>
    <w:p w:rsidR="00F166AF" w:rsidRPr="00C94511" w:rsidRDefault="00F166AF">
      <w:pPr>
        <w:rPr>
          <w:rFonts w:ascii="Tahoma" w:hAnsi="Tahoma" w:cs="Tahoma"/>
          <w:color w:val="000000" w:themeColor="text1"/>
          <w:sz w:val="22"/>
          <w:szCs w:val="22"/>
        </w:rPr>
      </w:pPr>
    </w:p>
    <w:sectPr w:rsidR="00F166AF" w:rsidRPr="00C945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677"/>
    <w:rsid w:val="000A1F2B"/>
    <w:rsid w:val="000A5E90"/>
    <w:rsid w:val="000A78B2"/>
    <w:rsid w:val="000C0486"/>
    <w:rsid w:val="00122146"/>
    <w:rsid w:val="00161F4A"/>
    <w:rsid w:val="00176EEA"/>
    <w:rsid w:val="001C1078"/>
    <w:rsid w:val="002863DB"/>
    <w:rsid w:val="002A74EC"/>
    <w:rsid w:val="00331EE7"/>
    <w:rsid w:val="00334D69"/>
    <w:rsid w:val="00361E98"/>
    <w:rsid w:val="003C333A"/>
    <w:rsid w:val="0040017A"/>
    <w:rsid w:val="00443BBA"/>
    <w:rsid w:val="004C19A0"/>
    <w:rsid w:val="004D36E9"/>
    <w:rsid w:val="004F0716"/>
    <w:rsid w:val="004F5678"/>
    <w:rsid w:val="00546964"/>
    <w:rsid w:val="00593A1F"/>
    <w:rsid w:val="00631E80"/>
    <w:rsid w:val="006A5D92"/>
    <w:rsid w:val="006C2A18"/>
    <w:rsid w:val="006C3179"/>
    <w:rsid w:val="00736170"/>
    <w:rsid w:val="007562C7"/>
    <w:rsid w:val="00762C2D"/>
    <w:rsid w:val="007B5158"/>
    <w:rsid w:val="007E52D2"/>
    <w:rsid w:val="008B6C01"/>
    <w:rsid w:val="00955707"/>
    <w:rsid w:val="009C56AA"/>
    <w:rsid w:val="00A26056"/>
    <w:rsid w:val="00A302AD"/>
    <w:rsid w:val="00A42F03"/>
    <w:rsid w:val="00A86A96"/>
    <w:rsid w:val="00AC6322"/>
    <w:rsid w:val="00AF3F8C"/>
    <w:rsid w:val="00B00A35"/>
    <w:rsid w:val="00B63836"/>
    <w:rsid w:val="00B80247"/>
    <w:rsid w:val="00B83511"/>
    <w:rsid w:val="00BB0510"/>
    <w:rsid w:val="00C328B1"/>
    <w:rsid w:val="00C41167"/>
    <w:rsid w:val="00C6766A"/>
    <w:rsid w:val="00C94511"/>
    <w:rsid w:val="00C96D95"/>
    <w:rsid w:val="00CF3763"/>
    <w:rsid w:val="00D454D4"/>
    <w:rsid w:val="00D71A40"/>
    <w:rsid w:val="00DF22C1"/>
    <w:rsid w:val="00DF2838"/>
    <w:rsid w:val="00E2076E"/>
    <w:rsid w:val="00E5080F"/>
    <w:rsid w:val="00EC3677"/>
    <w:rsid w:val="00EC3AED"/>
    <w:rsid w:val="00EC6288"/>
    <w:rsid w:val="00F037C1"/>
    <w:rsid w:val="00F166AF"/>
    <w:rsid w:val="00F55FFB"/>
    <w:rsid w:val="00FE20EE"/>
    <w:rsid w:val="00FE245B"/>
    <w:rsid w:val="00FE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443BBA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548DD4" w:themeColor="text2" w:themeTint="99"/>
      <w:sz w:val="52"/>
      <w:szCs w:val="52"/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443BBA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548DD4" w:themeColor="text2" w:themeTint="99"/>
      <w:sz w:val="52"/>
      <w:szCs w:val="52"/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business_estimate_template_ae.dotx</Template>
  <TotalTime>4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2024-10-19T11:51:00Z</dcterms:created>
  <dcterms:modified xsi:type="dcterms:W3CDTF">2024-10-19T11:55:00Z</dcterms:modified>
</cp:coreProperties>
</file>