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767" w:rsidRPr="00DA3379" w:rsidRDefault="00BC7767" w:rsidP="00BC7767">
      <w:pPr>
        <w:jc w:val="center"/>
        <w:rPr>
          <w:noProof/>
          <w:sz w:val="52"/>
          <w:szCs w:val="52"/>
          <w:lang w:val="en-US"/>
        </w:rPr>
      </w:pPr>
      <w:r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 w:eastAsia="ja-JP"/>
        </w:rPr>
        <w:drawing>
          <wp:anchor distT="0" distB="0" distL="114300" distR="114300" simplePos="0" relativeHeight="251659264" behindDoc="1" locked="0" layoutInCell="1" allowOverlap="1" wp14:anchorId="426FD74D" wp14:editId="57A37811">
            <wp:simplePos x="0" y="0"/>
            <wp:positionH relativeFrom="margin">
              <wp:posOffset>4959350</wp:posOffset>
            </wp:positionH>
            <wp:positionV relativeFrom="paragraph">
              <wp:posOffset>-584200</wp:posOffset>
            </wp:positionV>
            <wp:extent cx="1623059" cy="600532"/>
            <wp:effectExtent l="0" t="0" r="0" b="9525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59" cy="60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7D6"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E</w:t>
      </w:r>
      <w:r w:rsidR="00CA6EC8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STIMATE</w:t>
      </w:r>
    </w:p>
    <w:tbl>
      <w:tblPr>
        <w:tblpPr w:leftFromText="180" w:rightFromText="180" w:vertAnchor="page" w:horzAnchor="margin" w:tblpX="-972" w:tblpY="1276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BC7767" w:rsidRPr="00DA3379" w:rsidTr="00942C3A">
        <w:trPr>
          <w:trHeight w:val="1088"/>
        </w:trPr>
        <w:tc>
          <w:tcPr>
            <w:tcW w:w="11520" w:type="dxa"/>
            <w:vAlign w:val="center"/>
          </w:tcPr>
          <w:p w:rsidR="00BC7767" w:rsidRPr="00DA3379" w:rsidRDefault="00BC7767" w:rsidP="00942C3A">
            <w:pPr>
              <w:pStyle w:val="1"/>
              <w:jc w:val="center"/>
              <w:rPr>
                <w:rFonts w:ascii="Tahoma" w:hAnsi="Tahoma" w:cs="Tahoma"/>
                <w:noProof/>
                <w:color w:val="000000" w:themeColor="text1"/>
                <w:szCs w:val="40"/>
                <w:lang w:val="en-US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sz w:val="18"/>
          <w:szCs w:val="18"/>
          <w:lang w:val="en-US"/>
        </w:rPr>
      </w:pP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DA3379" w:rsidTr="00A364DA">
        <w:trPr>
          <w:trHeight w:val="511"/>
          <w:jc w:val="center"/>
        </w:trPr>
        <w:tc>
          <w:tcPr>
            <w:tcW w:w="5386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8"/>
                <w:szCs w:val="28"/>
                <w:lang w:val="en-US"/>
              </w:rPr>
              <w:tab/>
            </w:r>
          </w:p>
        </w:tc>
        <w:tc>
          <w:tcPr>
            <w:tcW w:w="5400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</w:pPr>
          </w:p>
        </w:tc>
      </w:tr>
      <w:tr w:rsidR="00303C07" w:rsidRPr="002B42F7" w:rsidTr="00A364DA">
        <w:trPr>
          <w:trHeight w:val="1222"/>
          <w:jc w:val="center"/>
        </w:trPr>
        <w:tc>
          <w:tcPr>
            <w:tcW w:w="5386" w:type="dxa"/>
          </w:tcPr>
          <w:p w:rsidR="003A46A0" w:rsidRPr="00DA3379" w:rsidRDefault="005F17D6" w:rsidP="003A46A0">
            <w:pPr>
              <w:pStyle w:val="ContactInformation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RECEIVER</w:t>
            </w:r>
            <w:r w:rsidR="003A46A0"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:</w:t>
            </w:r>
          </w:p>
          <w:p w:rsidR="003A46A0" w:rsidRPr="000C6248" w:rsidRDefault="003A46A0" w:rsidP="003A46A0">
            <w:pPr>
              <w:pStyle w:val="ContactInformation"/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>BUSINESS</w:t>
            </w: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 name]</w:t>
            </w:r>
          </w:p>
          <w:p w:rsidR="00303C07" w:rsidRPr="000C6248" w:rsidRDefault="003A46A0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</w:p>
          <w:p w:rsidR="005F17D6" w:rsidRDefault="005F17D6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[Client's Address]</w:t>
            </w:r>
          </w:p>
          <w:p w:rsidR="0059477B" w:rsidRPr="00083C9D" w:rsidRDefault="000B2DFD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B2DFD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TRN: [Client's TRN]</w:t>
            </w:r>
          </w:p>
        </w:tc>
        <w:tc>
          <w:tcPr>
            <w:tcW w:w="5400" w:type="dxa"/>
          </w:tcPr>
          <w:p w:rsidR="005F17D6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Estimate #: 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[Estimate Number]</w:t>
            </w:r>
          </w:p>
          <w:p w:rsidR="003A46A0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Issue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Date: 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303C07" w:rsidRPr="00DA3379" w:rsidRDefault="00953AA8" w:rsidP="002B42F7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4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Valid Through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50" w:type="dxa"/>
        <w:tblInd w:w="-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3780"/>
        <w:gridCol w:w="1085"/>
        <w:gridCol w:w="355"/>
        <w:gridCol w:w="1710"/>
        <w:gridCol w:w="1710"/>
        <w:gridCol w:w="2610"/>
      </w:tblGrid>
      <w:tr w:rsidR="00303C07" w:rsidRPr="00DA3379" w:rsidTr="00F31B45">
        <w:trPr>
          <w:cantSplit/>
          <w:trHeight w:val="432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BBF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ind w:left="799" w:hanging="799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0B2DFD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0B2DFD">
              <w:rPr>
                <w:rFonts w:ascii="Tahoma" w:hAnsi="Tahoma" w:cs="Tahoma"/>
                <w:noProof/>
                <w:color w:val="000000" w:themeColor="text1"/>
                <w:lang w:val="en-US"/>
              </w:rPr>
              <w:t>VAT</w:t>
            </w:r>
          </w:p>
        </w:tc>
      </w:tr>
      <w:tr w:rsidR="00303C07" w:rsidRPr="003E1DCD" w:rsidTr="00CE4FA4">
        <w:trPr>
          <w:cantSplit/>
          <w:trHeight w:val="288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CE4FA4" w:rsidRPr="000C6248" w:rsidRDefault="00195EBC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Products / Materials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Services</w:t>
            </w:r>
            <w:r w:rsidR="00CE4FA4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Discount</w:t>
            </w: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2A53D0" w:rsidRPr="000C6248" w:rsidRDefault="002A53D0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0B2DFD" w:rsidP="000B2DFD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items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 hours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0B2DFD" w:rsidP="000B2DFD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250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,000.00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0B2DFD" w:rsidP="000B2DFD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,000.00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0B2DFD" w:rsidP="000B2DFD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-100.00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.00%)</w:t>
            </w:r>
          </w:p>
        </w:tc>
      </w:tr>
      <w:tr w:rsidR="00303C07" w:rsidRPr="00083C9D" w:rsidTr="00F31B45">
        <w:trPr>
          <w:cantSplit/>
          <w:trHeight w:val="396"/>
        </w:trPr>
        <w:tc>
          <w:tcPr>
            <w:tcW w:w="11250" w:type="dxa"/>
            <w:gridSpan w:val="6"/>
            <w:tcBorders>
              <w:top w:val="dotted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303C07" w:rsidRPr="00DA3379" w:rsidRDefault="000B2DFD" w:rsidP="000B2DFD">
            <w:pPr>
              <w:pStyle w:val="CenteredColumnHeading"/>
              <w:spacing w:before="20" w:after="20"/>
              <w:jc w:val="left"/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TWELVE</w:t>
            </w:r>
            <w:r w:rsidR="007B1FE4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THOUSAND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SIX HUNDRED </w:t>
            </w:r>
            <w:r w:rsidRPr="000B2DFD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AED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AND 0</w:t>
            </w:r>
            <w:r w:rsidR="007854E2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Pr="000B2DFD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FILS</w:t>
            </w:r>
          </w:p>
        </w:tc>
      </w:tr>
      <w:tr w:rsidR="00303C07" w:rsidRPr="00DA3379" w:rsidTr="00F31B45">
        <w:trPr>
          <w:cantSplit/>
          <w:trHeight w:val="396"/>
        </w:trPr>
        <w:tc>
          <w:tcPr>
            <w:tcW w:w="48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pStyle w:val="TableText"/>
              <w:rPr>
                <w:rFonts w:ascii="Tahoma" w:hAnsi="Tahoma" w:cs="Tahoma"/>
                <w:b/>
                <w:i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0B2DFD" w:rsidP="000B2DFD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0B2DFD">
              <w:rPr>
                <w:rFonts w:ascii="Tahoma" w:hAnsi="Tahoma" w:cs="Tahoma"/>
                <w:noProof/>
                <w:color w:val="000000" w:themeColor="text1"/>
                <w:lang w:val="en-US"/>
              </w:rPr>
              <w:t>AED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12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</w:p>
        </w:tc>
      </w:tr>
      <w:tr w:rsidR="00303C07" w:rsidRPr="00DA3379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0B2DFD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0B2DFD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VAT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0B2DFD" w:rsidP="000B2DFD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0B2DFD">
              <w:rPr>
                <w:rFonts w:ascii="Tahoma" w:hAnsi="Tahoma" w:cs="Tahoma"/>
                <w:noProof/>
                <w:color w:val="000000" w:themeColor="text1"/>
                <w:lang w:val="en-US"/>
              </w:rPr>
              <w:t>AED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60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</w:p>
        </w:tc>
      </w:tr>
      <w:tr w:rsidR="00303C07" w:rsidRPr="00DA3379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150CED" w:rsidP="00150CED">
            <w:pPr>
              <w:pStyle w:val="RightAligned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0B2DFD" w:rsidP="000B2DFD">
            <w:pPr>
              <w:pStyle w:val="Amount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0B2DFD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AED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 xml:space="preserve"> 12</w:t>
            </w:r>
            <w:r w:rsidR="00303C07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,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60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92" w:type="dxa"/>
        <w:jc w:val="center"/>
        <w:tblInd w:w="19" w:type="dxa"/>
        <w:tblBorders>
          <w:top w:val="single" w:sz="4" w:space="0" w:color="A6A6A6" w:themeColor="background1" w:themeShade="A6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5935"/>
        <w:gridCol w:w="5357"/>
      </w:tblGrid>
      <w:tr w:rsidR="00303C07" w:rsidRPr="00DA3379" w:rsidTr="00AB7D19">
        <w:trPr>
          <w:trHeight w:val="929"/>
          <w:jc w:val="center"/>
        </w:trPr>
        <w:tc>
          <w:tcPr>
            <w:tcW w:w="5935" w:type="dxa"/>
            <w:shd w:val="clear" w:color="auto" w:fill="FFFFFF" w:themeFill="background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DA3379" w:rsidRDefault="003F1EC3" w:rsidP="00A364D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SENDER</w:t>
            </w:r>
            <w:r w:rsidR="00DE64C8" w:rsidRPr="00DA337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:</w:t>
            </w:r>
          </w:p>
          <w:p w:rsidR="00E61E40" w:rsidRDefault="00E61E40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[Business Name]</w:t>
            </w:r>
          </w:p>
          <w:p w:rsidR="00303C07" w:rsidRDefault="00303C07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62621D" w:rsidRDefault="0062621D" w:rsidP="00F874B7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0B2DFD" w:rsidRDefault="000B2DFD" w:rsidP="00F874B7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B2DFD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TRN: [TRN]</w:t>
            </w:r>
          </w:p>
          <w:p w:rsidR="00DB4A31" w:rsidRPr="000C6248" w:rsidRDefault="00DB4A31" w:rsidP="0078192E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Phone: [Phone</w:t>
            </w:r>
            <w:r w:rsidR="0078192E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Number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</w:tc>
        <w:tc>
          <w:tcPr>
            <w:tcW w:w="5357" w:type="dxa"/>
            <w:shd w:val="clear" w:color="auto" w:fill="FFFFFF" w:themeFill="background1"/>
          </w:tcPr>
          <w:p w:rsidR="00303C07" w:rsidRPr="000C6248" w:rsidRDefault="003C3A49" w:rsidP="003E6EDC">
            <w:pPr>
              <w:pStyle w:val="Amount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[P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ayment </w:t>
            </w: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Conditions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]</w:t>
            </w:r>
          </w:p>
          <w:p w:rsidR="00303C07" w:rsidRPr="00DA3379" w:rsidRDefault="00303C07" w:rsidP="0078192E">
            <w:pPr>
              <w:pStyle w:val="Amount"/>
              <w:ind w:right="220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4"/>
                <w:szCs w:val="24"/>
                <w:lang w:val="en-US"/>
              </w:rPr>
            </w:pPr>
          </w:p>
        </w:tc>
      </w:tr>
      <w:tr w:rsidR="00303C07" w:rsidRPr="00DA3379" w:rsidTr="00F31B45">
        <w:trPr>
          <w:trHeight w:val="144"/>
          <w:jc w:val="center"/>
        </w:trPr>
        <w:tc>
          <w:tcPr>
            <w:tcW w:w="11292" w:type="dxa"/>
            <w:gridSpan w:val="2"/>
            <w:shd w:val="clear" w:color="auto" w:fill="D6E3BC" w:themeFill="accent3" w:themeFillTint="66"/>
            <w:vAlign w:val="center"/>
          </w:tcPr>
          <w:p w:rsidR="00303C07" w:rsidRPr="00DA3379" w:rsidRDefault="00303C07" w:rsidP="008E4AB4">
            <w:pPr>
              <w:pStyle w:val="CenteredColumnHeading"/>
              <w:jc w:val="lef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</w:tr>
    </w:tbl>
    <w:p w:rsidR="00C859D1" w:rsidRPr="00DA3379" w:rsidRDefault="00C859D1" w:rsidP="00083C9D">
      <w:pPr>
        <w:autoSpaceDE w:val="0"/>
        <w:autoSpaceDN w:val="0"/>
        <w:adjustRightInd w:val="0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</w:p>
    <w:p w:rsidR="00AA7A5C" w:rsidRPr="000C6248" w:rsidRDefault="003903AD" w:rsidP="002B42F7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  <w:r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[</w:t>
      </w:r>
      <w:r w:rsidR="002B42F7" w:rsidRPr="002B42F7"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Terms and Conditions / Disclaimer]</w:t>
      </w:r>
    </w:p>
    <w:sectPr w:rsidR="00AA7A5C" w:rsidRPr="000C6248" w:rsidSect="00D42B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C9D"/>
    <w:rsid w:val="000122A6"/>
    <w:rsid w:val="00014F7B"/>
    <w:rsid w:val="000375F5"/>
    <w:rsid w:val="00083C9D"/>
    <w:rsid w:val="000B2DFD"/>
    <w:rsid w:val="000C6248"/>
    <w:rsid w:val="000D0863"/>
    <w:rsid w:val="000D7693"/>
    <w:rsid w:val="001138C4"/>
    <w:rsid w:val="00150CED"/>
    <w:rsid w:val="00195EBC"/>
    <w:rsid w:val="001A6B2A"/>
    <w:rsid w:val="002019F6"/>
    <w:rsid w:val="00236F28"/>
    <w:rsid w:val="00237A18"/>
    <w:rsid w:val="00267AF3"/>
    <w:rsid w:val="002703F3"/>
    <w:rsid w:val="0028273D"/>
    <w:rsid w:val="0029564C"/>
    <w:rsid w:val="002969DD"/>
    <w:rsid w:val="002A53D0"/>
    <w:rsid w:val="002B3687"/>
    <w:rsid w:val="002B42F7"/>
    <w:rsid w:val="002D0F46"/>
    <w:rsid w:val="00303BBF"/>
    <w:rsid w:val="00303C07"/>
    <w:rsid w:val="00381083"/>
    <w:rsid w:val="003903AD"/>
    <w:rsid w:val="00393066"/>
    <w:rsid w:val="003A46A0"/>
    <w:rsid w:val="003A5C92"/>
    <w:rsid w:val="003C3A49"/>
    <w:rsid w:val="003C7D5B"/>
    <w:rsid w:val="003D61A9"/>
    <w:rsid w:val="003E1DCD"/>
    <w:rsid w:val="003E6EDC"/>
    <w:rsid w:val="003F1EC3"/>
    <w:rsid w:val="00403248"/>
    <w:rsid w:val="00410C4B"/>
    <w:rsid w:val="00417BE9"/>
    <w:rsid w:val="00435EEA"/>
    <w:rsid w:val="00463A78"/>
    <w:rsid w:val="0059477B"/>
    <w:rsid w:val="005D68AB"/>
    <w:rsid w:val="005F17D6"/>
    <w:rsid w:val="0062621D"/>
    <w:rsid w:val="006D08E2"/>
    <w:rsid w:val="00702917"/>
    <w:rsid w:val="00726AB0"/>
    <w:rsid w:val="00737480"/>
    <w:rsid w:val="0078192E"/>
    <w:rsid w:val="007854E2"/>
    <w:rsid w:val="007B1FE4"/>
    <w:rsid w:val="00810457"/>
    <w:rsid w:val="00816594"/>
    <w:rsid w:val="0081714A"/>
    <w:rsid w:val="008E4AB4"/>
    <w:rsid w:val="00942C3A"/>
    <w:rsid w:val="00953AA8"/>
    <w:rsid w:val="00996DAB"/>
    <w:rsid w:val="00AA7A5C"/>
    <w:rsid w:val="00AB7D19"/>
    <w:rsid w:val="00B54F23"/>
    <w:rsid w:val="00B71703"/>
    <w:rsid w:val="00BB0E77"/>
    <w:rsid w:val="00BC7767"/>
    <w:rsid w:val="00BD40C1"/>
    <w:rsid w:val="00BD7D93"/>
    <w:rsid w:val="00C00C93"/>
    <w:rsid w:val="00C4795D"/>
    <w:rsid w:val="00C64371"/>
    <w:rsid w:val="00C859D1"/>
    <w:rsid w:val="00CA6EC8"/>
    <w:rsid w:val="00CE4FA4"/>
    <w:rsid w:val="00D2110A"/>
    <w:rsid w:val="00D338B3"/>
    <w:rsid w:val="00D42BFA"/>
    <w:rsid w:val="00D72B82"/>
    <w:rsid w:val="00D85B18"/>
    <w:rsid w:val="00D906E5"/>
    <w:rsid w:val="00DA3379"/>
    <w:rsid w:val="00DA5529"/>
    <w:rsid w:val="00DB4A31"/>
    <w:rsid w:val="00DC1B39"/>
    <w:rsid w:val="00DE64C8"/>
    <w:rsid w:val="00E35A1A"/>
    <w:rsid w:val="00E61E40"/>
    <w:rsid w:val="00ED59B1"/>
    <w:rsid w:val="00F31B45"/>
    <w:rsid w:val="00F874B7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price_estimate_template_ae22.dotx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2024-10-19T12:03:00Z</dcterms:created>
  <dcterms:modified xsi:type="dcterms:W3CDTF">2024-10-19T12:03:00Z</dcterms:modified>
</cp:coreProperties>
</file>