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617C36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val="en-US"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A3160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7D53D6" w:rsidRP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TRN: [Client's TRN]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7D53D6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7D53D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VAT</w:t>
            </w:r>
          </w:p>
        </w:tc>
      </w:tr>
      <w:tr w:rsidR="00617C36" w:rsidRPr="00231B0A" w:rsidTr="00AA0DD1">
        <w:trPr>
          <w:trHeight w:val="440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AA0DD1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7D53D6" w:rsidP="007D53D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FE5B13" w:rsidP="007D53D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 w:rsid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7D53D6" w:rsidP="007D53D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8,00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7D53D6" w:rsidP="007D53D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0.00 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7D53D6" w:rsidP="007D53D6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EIGHT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FOUR HUNDRED </w:t>
            </w:r>
            <w:r w:rsidRPr="007D53D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AED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AND 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00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Pr="007D53D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FILS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7D53D6" w:rsidP="007D53D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AED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8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7D53D6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VAT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7D53D6" w:rsidP="007D53D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7D53D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AED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400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</w:p>
        </w:tc>
      </w:tr>
      <w:tr w:rsidR="00617C36" w:rsidRPr="00617C36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7D53D6" w:rsidP="007D53D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7D53D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AED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 xml:space="preserve"> 8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400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00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7D53D6" w:rsidRDefault="00F165C1" w:rsidP="00AA3160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AA3160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AA3160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</w:p>
          <w:p w:rsidR="00F165C1" w:rsidRPr="00617C36" w:rsidRDefault="007D53D6" w:rsidP="00AA3160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D53D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TRN: [TRN]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D1"/>
    <w:rsid w:val="000B7461"/>
    <w:rsid w:val="000D65B2"/>
    <w:rsid w:val="001656A7"/>
    <w:rsid w:val="00166E2A"/>
    <w:rsid w:val="001950A3"/>
    <w:rsid w:val="001E35B7"/>
    <w:rsid w:val="00206FBB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7D53D6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0DD1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professional_estimate_template_ae22.dotx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2024-10-19T12:11:00Z</dcterms:created>
  <dcterms:modified xsi:type="dcterms:W3CDTF">2024-10-19T12:12:00Z</dcterms:modified>
</cp:coreProperties>
</file>