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789"/>
        <w:tblW w:w="10968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0"/>
        <w:gridCol w:w="3191"/>
        <w:gridCol w:w="169"/>
        <w:gridCol w:w="256"/>
        <w:gridCol w:w="425"/>
        <w:gridCol w:w="1136"/>
        <w:gridCol w:w="282"/>
        <w:gridCol w:w="707"/>
        <w:gridCol w:w="389"/>
        <w:gridCol w:w="321"/>
        <w:gridCol w:w="14"/>
        <w:gridCol w:w="270"/>
        <w:gridCol w:w="142"/>
        <w:gridCol w:w="1137"/>
        <w:gridCol w:w="504"/>
        <w:gridCol w:w="1634"/>
        <w:gridCol w:w="149"/>
        <w:gridCol w:w="124"/>
        <w:gridCol w:w="78"/>
      </w:tblGrid>
      <w:tr w:rsidR="00DA2783" w:rsidRPr="008D4533" w:rsidTr="00A16AC7">
        <w:trPr>
          <w:gridAfter w:val="2"/>
          <w:wAfter w:w="202" w:type="dxa"/>
          <w:trHeight w:val="1440"/>
        </w:trPr>
        <w:tc>
          <w:tcPr>
            <w:tcW w:w="10766" w:type="dxa"/>
            <w:gridSpan w:val="17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DA2783" w:rsidRPr="008D4533" w:rsidRDefault="00DA2783" w:rsidP="0034684C">
            <w:pPr>
              <w:pStyle w:val="a4"/>
              <w:jc w:val="center"/>
              <w:rPr>
                <w:rFonts w:ascii="Tahoma" w:hAnsi="Tahoma" w:cs="Tahoma"/>
                <w:b/>
                <w:bCs/>
                <w:caps/>
                <w:noProof/>
                <w:color w:val="1480C2"/>
                <w:spacing w:val="0"/>
                <w:kern w:val="44"/>
                <w:sz w:val="36"/>
                <w:szCs w:val="36"/>
                <w:lang w:eastAsia="ru-RU"/>
              </w:rPr>
            </w:pPr>
            <w:r w:rsidRPr="008D4533">
              <w:rPr>
                <w:rFonts w:ascii="Tahoma" w:hAnsi="Tahoma" w:cs="Tahoma"/>
                <w:noProof/>
                <w:sz w:val="16"/>
                <w:lang w:eastAsia="ja-JP"/>
              </w:rPr>
              <w:drawing>
                <wp:anchor distT="0" distB="0" distL="114300" distR="114300" simplePos="0" relativeHeight="251659264" behindDoc="0" locked="0" layoutInCell="1" allowOverlap="1" wp14:anchorId="3606B69B" wp14:editId="3A982EA0">
                  <wp:simplePos x="0" y="0"/>
                  <wp:positionH relativeFrom="column">
                    <wp:posOffset>5224145</wp:posOffset>
                  </wp:positionH>
                  <wp:positionV relativeFrom="paragraph">
                    <wp:posOffset>209550</wp:posOffset>
                  </wp:positionV>
                  <wp:extent cx="1394460" cy="515620"/>
                  <wp:effectExtent l="0" t="0" r="0" b="0"/>
                  <wp:wrapTight wrapText="bothSides">
                    <wp:wrapPolygon edited="0">
                      <wp:start x="2361" y="0"/>
                      <wp:lineTo x="0" y="4788"/>
                      <wp:lineTo x="0" y="15163"/>
                      <wp:lineTo x="1180" y="19153"/>
                      <wp:lineTo x="1770" y="20749"/>
                      <wp:lineTo x="4721" y="20749"/>
                      <wp:lineTo x="18885" y="18355"/>
                      <wp:lineTo x="20066" y="15163"/>
                      <wp:lineTo x="18590" y="13567"/>
                      <wp:lineTo x="20951" y="5586"/>
                      <wp:lineTo x="18885" y="3990"/>
                      <wp:lineTo x="3836" y="0"/>
                      <wp:lineTo x="2361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60" cy="5156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A2783" w:rsidRPr="008D4533" w:rsidTr="00A16AC7">
        <w:trPr>
          <w:gridAfter w:val="2"/>
          <w:wAfter w:w="202" w:type="dxa"/>
          <w:trHeight w:val="1440"/>
        </w:trPr>
        <w:tc>
          <w:tcPr>
            <w:tcW w:w="3656" w:type="dxa"/>
            <w:gridSpan w:val="4"/>
            <w:tcBorders>
              <w:top w:val="single" w:sz="4" w:space="0" w:color="8DB3E2" w:themeColor="text2" w:themeTint="66"/>
            </w:tcBorders>
            <w:shd w:val="clear" w:color="auto" w:fill="FFFFFF"/>
            <w:vAlign w:val="center"/>
          </w:tcPr>
          <w:p w:rsidR="00F43EC1" w:rsidRPr="008D4533" w:rsidRDefault="00F43EC1" w:rsidP="00ED6CA4">
            <w:pPr>
              <w:pStyle w:val="a8"/>
              <w:spacing w:before="240" w:line="276" w:lineRule="auto"/>
              <w:jc w:val="lef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Estimate #: </w:t>
            </w:r>
            <w:r w:rsidR="00004BD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[Estimate Number]</w:t>
            </w:r>
          </w:p>
          <w:p w:rsidR="00DA2783" w:rsidRPr="008D4533" w:rsidRDefault="00BB03B5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Issue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Date: </w:t>
            </w:r>
            <w:r w:rsidR="00004BD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[Date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DA2783" w:rsidRPr="008D4533" w:rsidRDefault="00BB03B5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Valid Through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: </w:t>
            </w:r>
            <w:r w:rsidR="00004BD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[Date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DA2783" w:rsidRPr="008D4533" w:rsidRDefault="00DA2783" w:rsidP="0034684C">
            <w:pPr>
              <w:autoSpaceDE w:val="0"/>
              <w:autoSpaceDN w:val="0"/>
              <w:adjustRightInd w:val="0"/>
              <w:rPr>
                <w:rFonts w:ascii="Tahoma" w:hAnsi="Tahoma" w:cs="Tahoma"/>
                <w:bCs/>
                <w:i/>
                <w:caps/>
                <w:noProof/>
                <w:color w:val="000000" w:themeColor="text1"/>
                <w:kern w:val="44"/>
                <w:sz w:val="22"/>
                <w:szCs w:val="22"/>
                <w:lang w:eastAsia="ru-RU"/>
              </w:rPr>
            </w:pPr>
          </w:p>
        </w:tc>
        <w:tc>
          <w:tcPr>
            <w:tcW w:w="7110" w:type="dxa"/>
            <w:gridSpan w:val="13"/>
            <w:tcBorders>
              <w:top w:val="single" w:sz="4" w:space="0" w:color="8DB3E2" w:themeColor="text2" w:themeTint="66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DA2783" w:rsidRPr="008D4533" w:rsidRDefault="00E12887" w:rsidP="00ED6CA4">
            <w:pPr>
              <w:pStyle w:val="a4"/>
              <w:spacing w:before="240"/>
              <w:jc w:val="center"/>
              <w:rPr>
                <w:rFonts w:ascii="Tahoma" w:hAnsi="Tahoma" w:cs="Tahoma"/>
                <w:color w:val="000000" w:themeColor="text1"/>
                <w:sz w:val="44"/>
                <w:szCs w:val="44"/>
              </w:rPr>
            </w:pPr>
            <w:r w:rsidRPr="008D4533">
              <w:rPr>
                <w:rFonts w:ascii="Tahoma" w:hAnsi="Tahoma" w:cs="Tahoma"/>
                <w:b/>
                <w:bCs/>
                <w:caps/>
                <w:noProof/>
                <w:color w:val="365F91" w:themeColor="accent1" w:themeShade="BF"/>
                <w:spacing w:val="0"/>
                <w:kern w:val="44"/>
                <w:sz w:val="44"/>
                <w:szCs w:val="44"/>
                <w:lang w:eastAsia="ru-RU"/>
              </w:rPr>
              <w:t>ESTIMATE</w:t>
            </w:r>
          </w:p>
        </w:tc>
      </w:tr>
      <w:tr w:rsidR="00CF7EC0" w:rsidRPr="008D4533" w:rsidTr="00A16AC7">
        <w:trPr>
          <w:gridAfter w:val="2"/>
          <w:wAfter w:w="202" w:type="dxa"/>
          <w:trHeight w:val="403"/>
        </w:trPr>
        <w:tc>
          <w:tcPr>
            <w:tcW w:w="3400" w:type="dxa"/>
            <w:gridSpan w:val="3"/>
            <w:tcBorders>
              <w:bottom w:val="single" w:sz="4" w:space="0" w:color="8DB3E2" w:themeColor="text2" w:themeTint="66"/>
            </w:tcBorders>
            <w:shd w:val="clear" w:color="auto" w:fill="FFFFFF"/>
            <w:tcMar>
              <w:top w:w="0" w:type="dxa"/>
            </w:tcMar>
            <w:vAlign w:val="center"/>
          </w:tcPr>
          <w:p w:rsidR="00CF7EC0" w:rsidRPr="008D4533" w:rsidRDefault="00CF7EC0" w:rsidP="00C12158">
            <w:pPr>
              <w:pStyle w:val="a5"/>
              <w:spacing w:before="240" w:line="276" w:lineRule="auto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516" w:type="dxa"/>
            <w:gridSpan w:val="7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CF7EC0" w:rsidRPr="008D4533" w:rsidRDefault="00CF7EC0" w:rsidP="00C12158">
            <w:pPr>
              <w:pStyle w:val="a5"/>
              <w:spacing w:before="240" w:line="276" w:lineRule="auto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284" w:type="dxa"/>
            <w:gridSpan w:val="2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CF7EC0" w:rsidRPr="008D4533" w:rsidRDefault="00CF7EC0" w:rsidP="00C12158">
            <w:pPr>
              <w:pStyle w:val="a8"/>
              <w:spacing w:before="240" w:line="276" w:lineRule="auto"/>
              <w:jc w:val="left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1783" w:type="dxa"/>
            <w:gridSpan w:val="3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CF7EC0" w:rsidRPr="008D4533" w:rsidRDefault="00CF7EC0" w:rsidP="00C12158">
            <w:pPr>
              <w:pStyle w:val="a8"/>
              <w:spacing w:before="240" w:line="276" w:lineRule="auto"/>
              <w:jc w:val="left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1783" w:type="dxa"/>
            <w:gridSpan w:val="2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CF7EC0" w:rsidRPr="008D4533" w:rsidRDefault="00CF7EC0" w:rsidP="00C12158">
            <w:pPr>
              <w:pStyle w:val="a8"/>
              <w:spacing w:before="240" w:line="276" w:lineRule="auto"/>
              <w:jc w:val="left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</w:tr>
      <w:tr w:rsidR="00DA2783" w:rsidRPr="008D4533" w:rsidTr="00A16AC7">
        <w:trPr>
          <w:gridAfter w:val="2"/>
          <w:wAfter w:w="202" w:type="dxa"/>
          <w:trHeight w:val="1103"/>
        </w:trPr>
        <w:tc>
          <w:tcPr>
            <w:tcW w:w="3231" w:type="dxa"/>
            <w:gridSpan w:val="2"/>
            <w:tcBorders>
              <w:top w:val="single" w:sz="4" w:space="0" w:color="8DB3E2" w:themeColor="text2" w:themeTint="66"/>
            </w:tcBorders>
            <w:shd w:val="clear" w:color="auto" w:fill="FFFFFF"/>
            <w:tcMar>
              <w:top w:w="0" w:type="dxa"/>
            </w:tcMar>
          </w:tcPr>
          <w:p w:rsidR="00DA2783" w:rsidRPr="008D4533" w:rsidRDefault="008C0D7E" w:rsidP="00DF3959">
            <w:pPr>
              <w:pStyle w:val="a5"/>
              <w:spacing w:before="240" w:line="276" w:lineRule="auto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>SENDER:</w:t>
            </w:r>
          </w:p>
          <w:p w:rsidR="00DA2783" w:rsidRPr="008D4533" w:rsidRDefault="00E86DFD" w:rsidP="0034684C">
            <w:pPr>
              <w:pStyle w:val="a5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[Company N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ame]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ab/>
            </w:r>
          </w:p>
          <w:p w:rsidR="00036443" w:rsidRPr="008D4533" w:rsidRDefault="00DA2783" w:rsidP="0034684C">
            <w:pPr>
              <w:pStyle w:val="a5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Business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ddress]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  <w:t>[</w:t>
            </w:r>
            <w:r w:rsidR="00004BD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Business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r w:rsidR="003245B2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Address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584A23" w:rsidRDefault="00036443" w:rsidP="00004BD3">
            <w:pPr>
              <w:pStyle w:val="a5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</w:t>
            </w:r>
            <w:r w:rsidR="00004BD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Business </w:t>
            </w:r>
            <w:r w:rsidR="003245B2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Address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DA2783" w:rsidRPr="008D4533" w:rsidRDefault="00584A23" w:rsidP="00004BD3">
            <w:pPr>
              <w:pStyle w:val="a5"/>
              <w:spacing w:line="276" w:lineRule="auto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584A23">
              <w:rPr>
                <w:rFonts w:ascii="Tahoma" w:hAnsi="Tahoma" w:cs="Tahoma"/>
                <w:color w:val="000000" w:themeColor="text1"/>
                <w:sz w:val="22"/>
                <w:szCs w:val="22"/>
              </w:rPr>
              <w:t>TRN: [TRN]</w:t>
            </w:r>
            <w:r w:rsidR="009A7856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  <w:t>Phone: [Phone</w:t>
            </w:r>
            <w:r w:rsidR="00004BD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Number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  <w:r w:rsidR="00DA2783" w:rsidRPr="008D4533">
              <w:rPr>
                <w:rFonts w:ascii="Tahoma" w:hAnsi="Tahoma" w:cs="Tahoma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3685" w:type="dxa"/>
            <w:gridSpan w:val="8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4F20BF" w:rsidRPr="008D4533" w:rsidRDefault="004F20BF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DA2783" w:rsidRPr="008D4533" w:rsidRDefault="008C0D7E" w:rsidP="005835F4">
            <w:pPr>
              <w:pStyle w:val="a8"/>
              <w:spacing w:line="276" w:lineRule="auto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[Payment Conditions]</w:t>
            </w:r>
          </w:p>
          <w:p w:rsidR="00DA2783" w:rsidRPr="008D4533" w:rsidRDefault="00DA2783" w:rsidP="00004BD3">
            <w:pPr>
              <w:pStyle w:val="a8"/>
              <w:spacing w:line="276" w:lineRule="auto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DA2783" w:rsidRPr="008D4533" w:rsidRDefault="00DA2783" w:rsidP="0034684C">
            <w:pPr>
              <w:pStyle w:val="a8"/>
              <w:spacing w:line="276" w:lineRule="auto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3566" w:type="dxa"/>
            <w:gridSpan w:val="5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DA2783" w:rsidRPr="008D4533" w:rsidRDefault="00D13267" w:rsidP="00D13267">
            <w:pPr>
              <w:pStyle w:val="a8"/>
              <w:spacing w:before="240" w:line="276" w:lineRule="auto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 xml:space="preserve">       </w:t>
            </w:r>
            <w:r w:rsidR="008C0D7E"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RECEIVER:</w:t>
            </w:r>
            <w:r w:rsidR="00DA2783" w:rsidRPr="008D4533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ab/>
            </w:r>
          </w:p>
          <w:p w:rsidR="00DA2783" w:rsidRPr="008D4533" w:rsidRDefault="00DA2783" w:rsidP="00D13267">
            <w:pPr>
              <w:pStyle w:val="a8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[Client's 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C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ompany 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N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ame]</w:t>
            </w:r>
          </w:p>
          <w:p w:rsidR="00CD146B" w:rsidRPr="008D4533" w:rsidRDefault="00DA2783" w:rsidP="00D13267">
            <w:pPr>
              <w:pStyle w:val="a8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[Client's 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ddress]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  <w:t xml:space="preserve">[Client's 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Address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584A23" w:rsidRDefault="00CD146B" w:rsidP="00004BD3">
            <w:pPr>
              <w:pStyle w:val="a8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[Client's 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Address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DA2783" w:rsidRPr="008D4533" w:rsidRDefault="00584A23" w:rsidP="00004BD3">
            <w:pPr>
              <w:pStyle w:val="a8"/>
              <w:spacing w:line="276" w:lineRule="auto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584A23">
              <w:rPr>
                <w:rFonts w:ascii="Tahoma" w:hAnsi="Tahoma" w:cs="Tahoma"/>
                <w:color w:val="000000" w:themeColor="text1"/>
                <w:sz w:val="22"/>
                <w:szCs w:val="22"/>
              </w:rPr>
              <w:t>TRN: [Client's TRN]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</w:p>
        </w:tc>
      </w:tr>
      <w:tr w:rsidR="00830583" w:rsidRPr="008D4533" w:rsidTr="00A16AC7">
        <w:trPr>
          <w:gridAfter w:val="2"/>
          <w:wAfter w:w="202" w:type="dxa"/>
          <w:trHeight w:val="144"/>
        </w:trPr>
        <w:tc>
          <w:tcPr>
            <w:tcW w:w="3231" w:type="dxa"/>
            <w:gridSpan w:val="2"/>
            <w:shd w:val="clear" w:color="auto" w:fill="FFFFFF"/>
            <w:tcMar>
              <w:top w:w="0" w:type="dxa"/>
            </w:tcMar>
          </w:tcPr>
          <w:p w:rsidR="00830583" w:rsidRPr="008D4533" w:rsidRDefault="00830583" w:rsidP="0034684C">
            <w:pPr>
              <w:pStyle w:val="a5"/>
              <w:spacing w:line="276" w:lineRule="auto"/>
              <w:rPr>
                <w:rFonts w:ascii="Tahoma" w:hAnsi="Tahoma" w:cs="Tahoma"/>
                <w:b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685" w:type="dxa"/>
            <w:gridSpan w:val="8"/>
            <w:shd w:val="clear" w:color="auto" w:fill="FFFFFF"/>
          </w:tcPr>
          <w:p w:rsidR="00830583" w:rsidRPr="008D4533" w:rsidRDefault="00830583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426" w:type="dxa"/>
            <w:gridSpan w:val="3"/>
            <w:shd w:val="clear" w:color="auto" w:fill="FFFFFF"/>
          </w:tcPr>
          <w:p w:rsidR="00830583" w:rsidRPr="008D4533" w:rsidRDefault="00830583" w:rsidP="0034684C">
            <w:pPr>
              <w:pStyle w:val="a8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3424" w:type="dxa"/>
            <w:gridSpan w:val="4"/>
            <w:shd w:val="clear" w:color="auto" w:fill="FFFFFF"/>
          </w:tcPr>
          <w:p w:rsidR="00830583" w:rsidRPr="008D4533" w:rsidRDefault="00830583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</w:tr>
      <w:tr w:rsidR="00DA2783" w:rsidRPr="008D4533" w:rsidTr="00A16AC7">
        <w:trPr>
          <w:gridAfter w:val="1"/>
          <w:wAfter w:w="78" w:type="dxa"/>
          <w:trHeight w:val="503"/>
        </w:trPr>
        <w:tc>
          <w:tcPr>
            <w:tcW w:w="4081" w:type="dxa"/>
            <w:gridSpan w:val="5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tcMar>
              <w:top w:w="0" w:type="dxa"/>
            </w:tcMar>
            <w:vAlign w:val="center"/>
          </w:tcPr>
          <w:p w:rsidR="00DA2783" w:rsidRPr="008D4533" w:rsidRDefault="00DA2783" w:rsidP="0034684C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color w:val="000000" w:themeColor="text1"/>
                <w:sz w:val="20"/>
                <w:szCs w:val="20"/>
              </w:rPr>
              <w:t>DESCRIPTION</w:t>
            </w:r>
          </w:p>
        </w:tc>
        <w:tc>
          <w:tcPr>
            <w:tcW w:w="1418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vAlign w:val="center"/>
          </w:tcPr>
          <w:p w:rsidR="00DA2783" w:rsidRPr="008D4533" w:rsidRDefault="007F12A8" w:rsidP="0034684C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color w:val="000000" w:themeColor="text1"/>
                <w:sz w:val="20"/>
                <w:szCs w:val="20"/>
              </w:rPr>
              <w:t>QUANTITY</w:t>
            </w:r>
          </w:p>
        </w:tc>
        <w:tc>
          <w:tcPr>
            <w:tcW w:w="1431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vAlign w:val="center"/>
          </w:tcPr>
          <w:p w:rsidR="00DA2783" w:rsidRPr="008D4533" w:rsidRDefault="00DA2783" w:rsidP="0034684C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color w:val="000000" w:themeColor="text1"/>
                <w:sz w:val="20"/>
                <w:szCs w:val="20"/>
              </w:rPr>
              <w:t>UNIT PRICE</w:t>
            </w:r>
          </w:p>
        </w:tc>
        <w:tc>
          <w:tcPr>
            <w:tcW w:w="1549" w:type="dxa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vAlign w:val="center"/>
          </w:tcPr>
          <w:p w:rsidR="00DA2783" w:rsidRPr="008D4533" w:rsidRDefault="00DA2783" w:rsidP="0034684C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color w:val="000000" w:themeColor="text1"/>
                <w:sz w:val="20"/>
                <w:szCs w:val="20"/>
              </w:rPr>
              <w:t>SUBTOTAL</w:t>
            </w:r>
          </w:p>
        </w:tc>
        <w:tc>
          <w:tcPr>
            <w:tcW w:w="2411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vAlign w:val="center"/>
          </w:tcPr>
          <w:p w:rsidR="00DA2783" w:rsidRPr="008D4533" w:rsidRDefault="00584A23" w:rsidP="0034684C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584A23">
              <w:rPr>
                <w:rFonts w:ascii="Tahoma" w:hAnsi="Tahoma" w:cs="Tahoma"/>
                <w:color w:val="000000" w:themeColor="text1"/>
                <w:sz w:val="20"/>
                <w:szCs w:val="20"/>
              </w:rPr>
              <w:t>VAT</w:t>
            </w:r>
          </w:p>
        </w:tc>
      </w:tr>
      <w:tr w:rsidR="00DA2783" w:rsidRPr="008D4533" w:rsidTr="00A16AC7">
        <w:trPr>
          <w:gridAfter w:val="1"/>
          <w:wAfter w:w="78" w:type="dxa"/>
          <w:trHeight w:val="288"/>
        </w:trPr>
        <w:tc>
          <w:tcPr>
            <w:tcW w:w="4081" w:type="dxa"/>
            <w:gridSpan w:val="5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top w:w="0" w:type="dxa"/>
            </w:tcMar>
          </w:tcPr>
          <w:p w:rsidR="00CC583A" w:rsidRPr="008D4533" w:rsidRDefault="002A66BE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Products / Materials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Services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  <w:t>Discount</w:t>
            </w:r>
          </w:p>
          <w:p w:rsidR="00CC583A" w:rsidRPr="008D4533" w:rsidRDefault="00CC583A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CC583A" w:rsidRPr="008D4533" w:rsidRDefault="00CC583A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CC583A" w:rsidRPr="008D4533" w:rsidRDefault="00CC583A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CC583A" w:rsidRPr="008D4533" w:rsidRDefault="00CC583A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DA2783" w:rsidRPr="008D4533" w:rsidRDefault="00DA2783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</w:p>
        </w:tc>
        <w:tc>
          <w:tcPr>
            <w:tcW w:w="1418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</w:tcPr>
          <w:p w:rsidR="00DA2783" w:rsidRPr="008D4533" w:rsidRDefault="00584A23" w:rsidP="00584A23">
            <w:pPr>
              <w:spacing w:before="120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items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 hours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</w:tcPr>
          <w:p w:rsidR="00DA2783" w:rsidRPr="008D4533" w:rsidRDefault="00584A23" w:rsidP="00584A23">
            <w:pPr>
              <w:spacing w:before="120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1,0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7D553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-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3,0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</w:p>
        </w:tc>
        <w:tc>
          <w:tcPr>
            <w:tcW w:w="1549" w:type="dxa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right w:w="216" w:type="dxa"/>
            </w:tcMar>
          </w:tcPr>
          <w:p w:rsidR="00DA2783" w:rsidRPr="008D4533" w:rsidRDefault="00584A23" w:rsidP="00584A23">
            <w:pPr>
              <w:spacing w:before="120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,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12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,000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7D553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-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3,0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</w:p>
        </w:tc>
        <w:tc>
          <w:tcPr>
            <w:tcW w:w="2411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right w:w="216" w:type="dxa"/>
            </w:tcMar>
          </w:tcPr>
          <w:p w:rsidR="00DA2783" w:rsidRPr="008D4533" w:rsidRDefault="002A66BE" w:rsidP="00584A23">
            <w:pPr>
              <w:spacing w:before="120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2</w:t>
            </w:r>
            <w:r w:rsidR="00584A23"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 (</w:t>
            </w:r>
            <w:r w:rsidR="00584A23"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%</w:t>
            </w:r>
            <w:proofErr w:type="gramStart"/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)</w:t>
            </w:r>
            <w:proofErr w:type="gramEnd"/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584A23">
              <w:rPr>
                <w:rFonts w:ascii="Tahoma" w:hAnsi="Tahoma" w:cs="Tahoma"/>
                <w:color w:val="000000" w:themeColor="text1"/>
                <w:sz w:val="22"/>
                <w:szCs w:val="22"/>
              </w:rPr>
              <w:t>6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(</w:t>
            </w:r>
            <w:r w:rsidR="00584A23"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%)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-</w:t>
            </w:r>
            <w:r w:rsidR="00584A23">
              <w:rPr>
                <w:rFonts w:ascii="Tahoma" w:hAnsi="Tahoma" w:cs="Tahoma"/>
                <w:color w:val="000000" w:themeColor="text1"/>
                <w:sz w:val="22"/>
                <w:szCs w:val="22"/>
              </w:rPr>
              <w:t>150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 (</w:t>
            </w:r>
            <w:r w:rsidR="00584A23"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.00%)</w:t>
            </w:r>
          </w:p>
        </w:tc>
      </w:tr>
      <w:tr w:rsidR="00DA2783" w:rsidRPr="008D4533" w:rsidTr="00A16AC7">
        <w:trPr>
          <w:trHeight w:val="472"/>
        </w:trPr>
        <w:tc>
          <w:tcPr>
            <w:tcW w:w="10617" w:type="dxa"/>
            <w:gridSpan w:val="16"/>
            <w:shd w:val="clear" w:color="auto" w:fill="auto"/>
            <w:tcMar>
              <w:top w:w="0" w:type="dxa"/>
            </w:tcMar>
            <w:vAlign w:val="center"/>
          </w:tcPr>
          <w:p w:rsidR="00DA2783" w:rsidRPr="008D4533" w:rsidRDefault="00B44E50" w:rsidP="00B44E50">
            <w:pPr>
              <w:spacing w:before="40" w:after="40"/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</w:pPr>
            <w:r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FOUR</w:t>
            </w:r>
            <w:r w:rsidR="000851EE"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THOUSAND </w:t>
            </w:r>
            <w:r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SEVEN</w:t>
            </w:r>
            <w:r w:rsidR="00DA2783"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HUNDRED </w:t>
            </w:r>
            <w:r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THIRTY</w:t>
            </w:r>
            <w:r w:rsidR="00DA2783"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</w:t>
            </w:r>
            <w:r w:rsidR="00584A23" w:rsidRPr="00584A2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AED</w:t>
            </w:r>
            <w:r w:rsidR="00584A2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</w:t>
            </w:r>
            <w:r w:rsidR="00DA2783"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AND </w:t>
            </w:r>
            <w:r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00</w:t>
            </w:r>
            <w:r w:rsidR="00DA2783"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</w:t>
            </w:r>
            <w:r w:rsidR="00584A23" w:rsidRPr="00584A2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FILS</w:t>
            </w:r>
          </w:p>
        </w:tc>
        <w:tc>
          <w:tcPr>
            <w:tcW w:w="351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DA2783" w:rsidRPr="008D4533" w:rsidRDefault="00DA2783" w:rsidP="0034684C">
            <w:pPr>
              <w:pStyle w:val="a3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</w:tr>
      <w:tr w:rsidR="00876430" w:rsidRPr="008D4533" w:rsidTr="00876430">
        <w:trPr>
          <w:gridBefore w:val="8"/>
          <w:gridAfter w:val="2"/>
          <w:wBefore w:w="6206" w:type="dxa"/>
          <w:wAfter w:w="202" w:type="dxa"/>
          <w:trHeight w:val="360"/>
        </w:trPr>
        <w:tc>
          <w:tcPr>
            <w:tcW w:w="389" w:type="dxa"/>
            <w:tcBorders>
              <w:left w:val="nil"/>
            </w:tcBorders>
            <w:shd w:val="clear" w:color="auto" w:fill="auto"/>
            <w:vAlign w:val="center"/>
          </w:tcPr>
          <w:p w:rsidR="00876430" w:rsidRDefault="00876430" w:rsidP="0034684C">
            <w:pPr>
              <w:pStyle w:val="a9"/>
              <w:rPr>
                <w:rStyle w:val="aa"/>
                <w:rFonts w:ascii="Tahoma" w:hAnsi="Tahoma" w:cs="Tahoma"/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84" w:type="dxa"/>
            <w:gridSpan w:val="5"/>
            <w:tcBorders>
              <w:left w:val="nil"/>
            </w:tcBorders>
            <w:shd w:val="clear" w:color="auto" w:fill="auto"/>
            <w:vAlign w:val="center"/>
          </w:tcPr>
          <w:p w:rsidR="00876430" w:rsidRPr="008D4533" w:rsidRDefault="00876430" w:rsidP="0034684C">
            <w:pPr>
              <w:pStyle w:val="a9"/>
              <w:rPr>
                <w:rStyle w:val="aa"/>
                <w:rFonts w:ascii="Tahoma" w:hAnsi="Tahoma" w:cs="Tahoma"/>
                <w:b w:val="0"/>
                <w:color w:val="000000" w:themeColor="text1"/>
                <w:sz w:val="22"/>
                <w:szCs w:val="22"/>
              </w:rPr>
            </w:pPr>
            <w:r w:rsidRPr="008D4533">
              <w:rPr>
                <w:rStyle w:val="aa"/>
                <w:rFonts w:ascii="Tahoma" w:hAnsi="Tahoma" w:cs="Tahoma"/>
                <w:b w:val="0"/>
                <w:color w:val="000000" w:themeColor="text1"/>
                <w:sz w:val="22"/>
                <w:szCs w:val="22"/>
              </w:rPr>
              <w:t>SUBTOTAL</w:t>
            </w:r>
          </w:p>
        </w:tc>
        <w:tc>
          <w:tcPr>
            <w:tcW w:w="2287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876430" w:rsidRPr="008D4533" w:rsidRDefault="00584A23" w:rsidP="00584A23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584A2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AED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1</w:t>
            </w:r>
            <w:r w:rsidR="00876430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4,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876430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</w:p>
        </w:tc>
      </w:tr>
      <w:tr w:rsidR="00DA2783" w:rsidRPr="008D4533" w:rsidTr="00A16AC7">
        <w:trPr>
          <w:gridBefore w:val="1"/>
          <w:gridAfter w:val="2"/>
          <w:wBefore w:w="40" w:type="dxa"/>
          <w:wAfter w:w="202" w:type="dxa"/>
          <w:trHeight w:val="364"/>
        </w:trPr>
        <w:tc>
          <w:tcPr>
            <w:tcW w:w="6166" w:type="dxa"/>
            <w:gridSpan w:val="7"/>
            <w:shd w:val="clear" w:color="auto" w:fill="auto"/>
          </w:tcPr>
          <w:p w:rsidR="00DA2783" w:rsidRPr="008D4533" w:rsidRDefault="00DA2783" w:rsidP="0034684C">
            <w:pPr>
              <w:rPr>
                <w:rFonts w:ascii="Tahoma" w:hAnsi="Tahoma" w:cs="Tahoma"/>
                <w:color w:val="000000" w:themeColor="text1"/>
                <w:sz w:val="22"/>
                <w:szCs w:val="22"/>
                <w:lang w:eastAsia="zh-CN"/>
              </w:rPr>
            </w:pPr>
          </w:p>
        </w:tc>
        <w:tc>
          <w:tcPr>
            <w:tcW w:w="2273" w:type="dxa"/>
            <w:gridSpan w:val="6"/>
            <w:shd w:val="clear" w:color="auto" w:fill="auto"/>
            <w:vAlign w:val="center"/>
          </w:tcPr>
          <w:p w:rsidR="00DA2783" w:rsidRPr="008D4533" w:rsidRDefault="00584A23" w:rsidP="0034684C">
            <w:pPr>
              <w:pStyle w:val="a9"/>
              <w:rPr>
                <w:rStyle w:val="aa"/>
                <w:rFonts w:ascii="Tahoma" w:hAnsi="Tahoma" w:cs="Tahoma"/>
                <w:b w:val="0"/>
                <w:color w:val="000000" w:themeColor="text1"/>
                <w:sz w:val="22"/>
                <w:szCs w:val="22"/>
              </w:rPr>
            </w:pPr>
            <w:r w:rsidRPr="00584A23">
              <w:rPr>
                <w:rStyle w:val="aa"/>
                <w:rFonts w:ascii="Tahoma" w:hAnsi="Tahoma" w:cs="Tahoma"/>
                <w:b w:val="0"/>
                <w:color w:val="000000" w:themeColor="text1"/>
                <w:sz w:val="22"/>
                <w:szCs w:val="22"/>
              </w:rPr>
              <w:t>VAT</w:t>
            </w:r>
          </w:p>
        </w:tc>
        <w:tc>
          <w:tcPr>
            <w:tcW w:w="2287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DA2783" w:rsidRPr="008D4533" w:rsidRDefault="00584A23" w:rsidP="00584A23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584A2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AED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70</w:t>
            </w:r>
            <w:r w:rsidR="00784935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784935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</w:p>
        </w:tc>
      </w:tr>
      <w:tr w:rsidR="00DA2783" w:rsidRPr="008D4533" w:rsidTr="00A16AC7">
        <w:trPr>
          <w:gridBefore w:val="1"/>
          <w:gridAfter w:val="2"/>
          <w:wBefore w:w="40" w:type="dxa"/>
          <w:wAfter w:w="202" w:type="dxa"/>
          <w:trHeight w:val="360"/>
        </w:trPr>
        <w:tc>
          <w:tcPr>
            <w:tcW w:w="5177" w:type="dxa"/>
            <w:gridSpan w:val="5"/>
            <w:shd w:val="clear" w:color="auto" w:fill="auto"/>
          </w:tcPr>
          <w:p w:rsidR="00DA2783" w:rsidRPr="008D4533" w:rsidRDefault="00DA2783" w:rsidP="0034684C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3262" w:type="dxa"/>
            <w:gridSpan w:val="8"/>
            <w:shd w:val="clear" w:color="auto" w:fill="auto"/>
            <w:vAlign w:val="center"/>
          </w:tcPr>
          <w:p w:rsidR="00DA2783" w:rsidRPr="008D4533" w:rsidRDefault="004F20BF" w:rsidP="0034684C">
            <w:pPr>
              <w:pStyle w:val="a9"/>
              <w:rPr>
                <w:rStyle w:val="aa"/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Style w:val="aa"/>
                <w:rFonts w:ascii="Tahoma" w:hAnsi="Tahoma" w:cs="Tahoma"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287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DA2783" w:rsidRPr="008D4533" w:rsidRDefault="00584A23" w:rsidP="00584A23">
            <w:pPr>
              <w:jc w:val="right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  <w:r w:rsidRPr="00584A2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AED</w:t>
            </w:r>
            <w:r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 xml:space="preserve"> 1</w:t>
            </w:r>
            <w:r w:rsidR="00784935"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4</w:t>
            </w:r>
            <w:r w:rsidR="00DA2783"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,</w:t>
            </w:r>
            <w:r w:rsidR="00784935"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7</w:t>
            </w:r>
            <w:r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0</w:t>
            </w:r>
            <w:r w:rsidR="00784935"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0</w:t>
            </w:r>
            <w:r w:rsidR="00DA2783"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.</w:t>
            </w:r>
            <w:r w:rsidR="00784935"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00</w:t>
            </w:r>
          </w:p>
        </w:tc>
      </w:tr>
    </w:tbl>
    <w:p w:rsidR="00004BD3" w:rsidRDefault="00004BD3" w:rsidP="00004BD3">
      <w:pPr>
        <w:jc w:val="center"/>
        <w:rPr>
          <w:rFonts w:ascii="Tahoma" w:hAnsi="Tahoma" w:cs="Tahoma"/>
        </w:rPr>
      </w:pPr>
    </w:p>
    <w:p w:rsidR="00004BD3" w:rsidRDefault="00004BD3" w:rsidP="00004BD3">
      <w:pPr>
        <w:jc w:val="center"/>
        <w:rPr>
          <w:rFonts w:ascii="Tahoma" w:hAnsi="Tahoma" w:cs="Tahoma"/>
        </w:rPr>
      </w:pPr>
    </w:p>
    <w:p w:rsidR="00004BD3" w:rsidRDefault="00004BD3" w:rsidP="00004BD3">
      <w:pPr>
        <w:jc w:val="center"/>
        <w:rPr>
          <w:rFonts w:ascii="Tahoma" w:hAnsi="Tahoma" w:cs="Tahoma"/>
        </w:rPr>
      </w:pPr>
    </w:p>
    <w:p w:rsidR="00004BD3" w:rsidRDefault="00004BD3" w:rsidP="00004BD3">
      <w:pPr>
        <w:jc w:val="center"/>
        <w:rPr>
          <w:rFonts w:ascii="Tahoma" w:hAnsi="Tahoma" w:cs="Tahoma"/>
          <w:i/>
          <w:sz w:val="24"/>
          <w:szCs w:val="24"/>
        </w:rPr>
      </w:pPr>
    </w:p>
    <w:p w:rsidR="00E55140" w:rsidRPr="00004BD3" w:rsidRDefault="00004BD3" w:rsidP="00004BD3">
      <w:pPr>
        <w:jc w:val="center"/>
        <w:rPr>
          <w:rFonts w:ascii="Tahoma" w:hAnsi="Tahoma" w:cs="Tahoma"/>
          <w:i/>
          <w:sz w:val="24"/>
          <w:szCs w:val="24"/>
        </w:rPr>
      </w:pPr>
      <w:r w:rsidRPr="00004BD3">
        <w:rPr>
          <w:rFonts w:ascii="Tahoma" w:hAnsi="Tahoma" w:cs="Tahoma"/>
          <w:i/>
          <w:sz w:val="24"/>
          <w:szCs w:val="24"/>
        </w:rPr>
        <w:t>[Terms and Conditions / Disclaimer]</w:t>
      </w:r>
      <w:bookmarkStart w:id="0" w:name="_GoBack"/>
      <w:bookmarkEnd w:id="0"/>
    </w:p>
    <w:sectPr w:rsidR="00E55140" w:rsidRPr="00004B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A23"/>
    <w:rsid w:val="00004BD3"/>
    <w:rsid w:val="00036443"/>
    <w:rsid w:val="0004281E"/>
    <w:rsid w:val="000851EE"/>
    <w:rsid w:val="000D4F55"/>
    <w:rsid w:val="001D26CD"/>
    <w:rsid w:val="00244979"/>
    <w:rsid w:val="00261998"/>
    <w:rsid w:val="00262BE6"/>
    <w:rsid w:val="00296D0A"/>
    <w:rsid w:val="002A66BE"/>
    <w:rsid w:val="002F232B"/>
    <w:rsid w:val="00314995"/>
    <w:rsid w:val="003245B2"/>
    <w:rsid w:val="00332627"/>
    <w:rsid w:val="0034684C"/>
    <w:rsid w:val="003D274B"/>
    <w:rsid w:val="0046430D"/>
    <w:rsid w:val="004A02B7"/>
    <w:rsid w:val="004F20BF"/>
    <w:rsid w:val="00540889"/>
    <w:rsid w:val="005835F4"/>
    <w:rsid w:val="00584A23"/>
    <w:rsid w:val="005B1159"/>
    <w:rsid w:val="006A4B45"/>
    <w:rsid w:val="006F66B9"/>
    <w:rsid w:val="007737FA"/>
    <w:rsid w:val="00784935"/>
    <w:rsid w:val="007A55DA"/>
    <w:rsid w:val="007D5533"/>
    <w:rsid w:val="007F12A8"/>
    <w:rsid w:val="00805272"/>
    <w:rsid w:val="00830583"/>
    <w:rsid w:val="00876430"/>
    <w:rsid w:val="00883E4D"/>
    <w:rsid w:val="008C0D7E"/>
    <w:rsid w:val="008D4533"/>
    <w:rsid w:val="00901F71"/>
    <w:rsid w:val="009A7856"/>
    <w:rsid w:val="00A16AC7"/>
    <w:rsid w:val="00A554B1"/>
    <w:rsid w:val="00B44E50"/>
    <w:rsid w:val="00BB03B5"/>
    <w:rsid w:val="00BB6798"/>
    <w:rsid w:val="00BB78B6"/>
    <w:rsid w:val="00C12158"/>
    <w:rsid w:val="00C56481"/>
    <w:rsid w:val="00C81470"/>
    <w:rsid w:val="00CC583A"/>
    <w:rsid w:val="00CD146B"/>
    <w:rsid w:val="00CF7EC0"/>
    <w:rsid w:val="00D13267"/>
    <w:rsid w:val="00DA2783"/>
    <w:rsid w:val="00DF3959"/>
    <w:rsid w:val="00E12887"/>
    <w:rsid w:val="00E55140"/>
    <w:rsid w:val="00E868EB"/>
    <w:rsid w:val="00E86DFD"/>
    <w:rsid w:val="00ED6CA4"/>
    <w:rsid w:val="00F43EC1"/>
    <w:rsid w:val="00F96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AB0C0-A38A-47AF-9728-4D52BE40E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simple_estimate_template_ae.dotx</Template>
  <TotalTime>5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2024-10-19T12:13:00Z</dcterms:created>
  <dcterms:modified xsi:type="dcterms:W3CDTF">2024-10-19T12:18:00Z</dcterms:modified>
</cp:coreProperties>
</file>