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B91D55" w:rsidP="007152F0">
            <w:pPr>
              <w:spacing w:line="276" w:lineRule="auto"/>
            </w:pPr>
            <w:r w:rsidRPr="00B91D55">
              <w:t>AED</w:t>
            </w:r>
            <w:r>
              <w:t xml:space="preserve"> 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B91D55" w:rsidP="007152F0">
            <w:pPr>
              <w:spacing w:line="276" w:lineRule="auto"/>
            </w:pPr>
            <w:r w:rsidRPr="00B91D55">
              <w:t>AED</w:t>
            </w:r>
            <w:r>
              <w:t xml:space="preserve"> 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B91D55" w:rsidP="007152F0">
            <w:pPr>
              <w:spacing w:line="276" w:lineRule="auto"/>
            </w:pPr>
            <w:r w:rsidRPr="00B91D55">
              <w:t xml:space="preserve">AED 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B91D55" w:rsidP="007152F0">
            <w:pPr>
              <w:spacing w:line="276" w:lineRule="auto"/>
            </w:pPr>
            <w:r w:rsidRPr="00B91D55">
              <w:t xml:space="preserve">AED 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B91D55" w:rsidRPr="00B91D55">
              <w:t xml:space="preserve">AED 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B91D55" w:rsidRPr="00B91D55">
              <w:t xml:space="preserve">AED 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B91D55" w:rsidP="00822702">
            <w:pPr>
              <w:spacing w:line="360" w:lineRule="auto"/>
            </w:pPr>
            <w:r w:rsidRPr="00B91D55">
              <w:t xml:space="preserve">AED 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B91D55" w:rsidRPr="00B91D55">
              <w:t xml:space="preserve">AED 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B91D55" w:rsidRPr="00B91D55">
              <w:rPr>
                <w:b/>
                <w:bCs/>
                <w:sz w:val="28"/>
                <w:szCs w:val="28"/>
              </w:rPr>
              <w:t xml:space="preserve">AED 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608DF" w:rsidRDefault="004608DF" w:rsidP="0061139C">
      <w:pPr>
        <w:spacing w:after="0" w:line="240" w:lineRule="auto"/>
      </w:pPr>
      <w:r>
        <w:separator/>
      </w:r>
    </w:p>
  </w:endnote>
  <w:endnote w:type="continuationSeparator" w:id="0">
    <w:p w:rsidR="004608DF" w:rsidRDefault="004608DF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608DF" w:rsidRDefault="004608DF" w:rsidP="0061139C">
      <w:pPr>
        <w:spacing w:after="0" w:line="240" w:lineRule="auto"/>
      </w:pPr>
      <w:r>
        <w:separator/>
      </w:r>
    </w:p>
  </w:footnote>
  <w:footnote w:type="continuationSeparator" w:id="0">
    <w:p w:rsidR="004608DF" w:rsidRDefault="004608DF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55"/>
    <w:rsid w:val="0001317C"/>
    <w:rsid w:val="00050D81"/>
    <w:rsid w:val="0007458B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96AD7"/>
    <w:rsid w:val="003C4849"/>
    <w:rsid w:val="003D67E6"/>
    <w:rsid w:val="00403A3E"/>
    <w:rsid w:val="004169B2"/>
    <w:rsid w:val="00435667"/>
    <w:rsid w:val="004608DF"/>
    <w:rsid w:val="00467028"/>
    <w:rsid w:val="00467C6D"/>
    <w:rsid w:val="004F2E76"/>
    <w:rsid w:val="0050068D"/>
    <w:rsid w:val="00577C6A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91D55"/>
    <w:rsid w:val="00BE446E"/>
    <w:rsid w:val="00C72AE5"/>
    <w:rsid w:val="00CF11BB"/>
    <w:rsid w:val="00D074EF"/>
    <w:rsid w:val="00D3640F"/>
    <w:rsid w:val="00D40B28"/>
    <w:rsid w:val="00DA47ED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517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statement_of_accounts_template_doc_ae</Template>
  <TotalTime>1</TotalTime>
  <Pages>1</Pages>
  <Words>120</Words>
  <Characters>685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2025-04-06T09:46:00Z</dcterms:created>
  <dcterms:modified xsi:type="dcterms:W3CDTF">2025-04-06T09:47:00Z</dcterms:modified>
</cp:coreProperties>
</file>