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855"/>
        <w:tblW w:w="11034" w:type="dxa"/>
        <w:tblLayout w:type="fixed"/>
        <w:tblLook w:val="04A0" w:firstRow="1" w:lastRow="0" w:firstColumn="1" w:lastColumn="0" w:noHBand="0" w:noVBand="1"/>
      </w:tblPr>
      <w:tblGrid>
        <w:gridCol w:w="3636"/>
        <w:gridCol w:w="1539"/>
        <w:gridCol w:w="75"/>
        <w:gridCol w:w="24"/>
        <w:gridCol w:w="399"/>
        <w:gridCol w:w="1311"/>
        <w:gridCol w:w="250"/>
        <w:gridCol w:w="1190"/>
        <w:gridCol w:w="2610"/>
      </w:tblGrid>
      <w:tr w:rsidR="007C5674" w:rsidRPr="00C14203" w:rsidTr="00FA1E74">
        <w:trPr>
          <w:trHeight w:val="1134"/>
        </w:trPr>
        <w:tc>
          <w:tcPr>
            <w:tcW w:w="11034" w:type="dxa"/>
            <w:gridSpan w:val="9"/>
            <w:shd w:val="clear" w:color="auto" w:fill="F2F2F2" w:themeFill="background1" w:themeFillShade="F2"/>
            <w:noWrap/>
            <w:vAlign w:val="bottom"/>
            <w:hideMark/>
          </w:tcPr>
          <w:p w:rsidR="008841AC" w:rsidRPr="00C14203" w:rsidRDefault="008841AC" w:rsidP="00720BB6">
            <w:pPr>
              <w:pStyle w:val="a3"/>
              <w:shd w:val="clear" w:color="auto" w:fill="F2F2F2" w:themeFill="background1" w:themeFillShade="F2"/>
              <w:spacing w:after="0" w:line="240" w:lineRule="auto"/>
              <w:jc w:val="center"/>
              <w:rPr>
                <w:rFonts w:ascii="Tahoma" w:eastAsia="Times New Roman" w:hAnsi="Tahoma" w:cs="Tahoma"/>
                <w:noProof/>
                <w:color w:val="000000" w:themeColor="text1"/>
                <w:sz w:val="32"/>
                <w:szCs w:val="32"/>
                <w:lang w:val="en-US" w:eastAsia="ru-RU"/>
              </w:rPr>
            </w:pPr>
          </w:p>
          <w:p w:rsidR="008841AC" w:rsidRPr="00FA5102" w:rsidRDefault="001C6CCF" w:rsidP="00FA5102">
            <w:pPr>
              <w:pStyle w:val="a3"/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sz w:val="32"/>
                <w:szCs w:val="32"/>
                <w:lang w:val="en-US" w:eastAsia="ru-RU"/>
              </w:rPr>
            </w:pPr>
            <w:r w:rsidRPr="00C14203">
              <w:rPr>
                <w:rFonts w:ascii="Tahoma" w:hAnsi="Tahoma" w:cs="Tahoma"/>
                <w:b/>
                <w:noProof/>
                <w:color w:val="000000" w:themeColor="text1"/>
                <w:lang w:val="en-US" w:eastAsia="ja-JP"/>
              </w:rPr>
              <w:drawing>
                <wp:inline distT="0" distB="0" distL="0" distR="0" wp14:anchorId="3D97D792" wp14:editId="0535C65F">
                  <wp:extent cx="1971332" cy="729392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ew_logo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1332" cy="729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841AC" w:rsidRPr="00C14203" w:rsidRDefault="008841AC" w:rsidP="002961F5">
            <w:pPr>
              <w:pStyle w:val="a3"/>
              <w:spacing w:after="0" w:line="240" w:lineRule="auto"/>
              <w:jc w:val="center"/>
              <w:rPr>
                <w:rFonts w:ascii="Tahoma" w:eastAsia="Times New Roman" w:hAnsi="Tahoma" w:cs="Tahoma"/>
                <w:noProof/>
                <w:color w:val="000000" w:themeColor="text1"/>
                <w:sz w:val="32"/>
                <w:szCs w:val="32"/>
                <w:lang w:val="en-US" w:eastAsia="ru-RU"/>
              </w:rPr>
            </w:pPr>
          </w:p>
          <w:p w:rsidR="008841AC" w:rsidRPr="00D82E1D" w:rsidRDefault="00942460" w:rsidP="00573295">
            <w:pPr>
              <w:pStyle w:val="1"/>
              <w:spacing w:before="0"/>
              <w:jc w:val="center"/>
              <w:rPr>
                <w:noProof/>
                <w:color w:val="000000" w:themeColor="text1"/>
                <w:sz w:val="44"/>
                <w:szCs w:val="44"/>
                <w:lang w:val="en-US" w:eastAsia="ru-RU"/>
              </w:rPr>
            </w:pPr>
            <w:r w:rsidRPr="00D82E1D">
              <w:rPr>
                <w:noProof/>
                <w:color w:val="000000" w:themeColor="text1"/>
                <w:sz w:val="44"/>
                <w:szCs w:val="44"/>
                <w:lang w:val="en-US" w:eastAsia="ru-RU"/>
              </w:rPr>
              <w:t>ESTIMATE</w:t>
            </w:r>
          </w:p>
          <w:p w:rsidR="008841AC" w:rsidRPr="00C14203" w:rsidRDefault="008841AC" w:rsidP="00F27586">
            <w:pPr>
              <w:pStyle w:val="a3"/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sz w:val="32"/>
                <w:szCs w:val="32"/>
                <w:lang w:val="en-US" w:eastAsia="ru-RU"/>
              </w:rPr>
            </w:pPr>
          </w:p>
        </w:tc>
      </w:tr>
      <w:tr w:rsidR="007C5674" w:rsidRPr="00C14203" w:rsidTr="00FA1E74">
        <w:trPr>
          <w:trHeight w:val="412"/>
        </w:trPr>
        <w:tc>
          <w:tcPr>
            <w:tcW w:w="5673" w:type="dxa"/>
            <w:gridSpan w:val="5"/>
            <w:shd w:val="clear" w:color="auto" w:fill="auto"/>
            <w:noWrap/>
            <w:vAlign w:val="bottom"/>
            <w:hideMark/>
          </w:tcPr>
          <w:p w:rsidR="00FA5102" w:rsidRDefault="00FA5102" w:rsidP="002961F5">
            <w:pPr>
              <w:spacing w:after="0" w:line="240" w:lineRule="auto"/>
              <w:rPr>
                <w:rFonts w:ascii="Tahoma" w:eastAsia="Times New Roman" w:hAnsi="Tahoma" w:cs="Tahoma"/>
                <w:b/>
                <w:noProof/>
                <w:color w:val="000000" w:themeColor="text1"/>
                <w:lang w:val="en-US" w:eastAsia="ru-RU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</w:pPr>
          </w:p>
          <w:p w:rsidR="00FA5102" w:rsidRDefault="00FA5102" w:rsidP="002961F5">
            <w:pPr>
              <w:spacing w:after="0" w:line="240" w:lineRule="auto"/>
              <w:rPr>
                <w:rFonts w:ascii="Tahoma" w:eastAsia="Times New Roman" w:hAnsi="Tahoma" w:cs="Tahoma"/>
                <w:b/>
                <w:noProof/>
                <w:color w:val="000000" w:themeColor="text1"/>
                <w:lang w:val="en-US" w:eastAsia="ru-RU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</w:pPr>
          </w:p>
          <w:p w:rsidR="00BA0D67" w:rsidRPr="00C14203" w:rsidRDefault="009527FB" w:rsidP="002961F5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>
              <w:rPr>
                <w:rFonts w:ascii="Tahoma" w:eastAsia="Times New Roman" w:hAnsi="Tahoma" w:cs="Tahoma"/>
                <w:b/>
                <w:noProof/>
                <w:color w:val="000000" w:themeColor="text1"/>
                <w:lang w:val="en-US" w:eastAsia="ru-RU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>SENDER</w:t>
            </w:r>
            <w:r w:rsidR="00F27586" w:rsidRPr="00C14203">
              <w:rPr>
                <w:rFonts w:ascii="Tahoma" w:eastAsia="Times New Roman" w:hAnsi="Tahoma" w:cs="Tahoma"/>
                <w:b/>
                <w:noProof/>
                <w:color w:val="000000" w:themeColor="text1"/>
                <w:lang w:val="en-US" w:eastAsia="ru-RU"/>
              </w:rPr>
              <w:t>:</w:t>
            </w:r>
          </w:p>
        </w:tc>
        <w:tc>
          <w:tcPr>
            <w:tcW w:w="5361" w:type="dxa"/>
            <w:gridSpan w:val="4"/>
            <w:shd w:val="clear" w:color="auto" w:fill="auto"/>
            <w:noWrap/>
            <w:vAlign w:val="bottom"/>
          </w:tcPr>
          <w:p w:rsidR="00BA0D67" w:rsidRPr="00C14203" w:rsidRDefault="00FA5102" w:rsidP="009E1BD4">
            <w:pPr>
              <w:spacing w:after="0" w:line="240" w:lineRule="auto"/>
              <w:jc w:val="right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>
              <w:rPr>
                <w:rFonts w:ascii="Tahoma" w:eastAsia="Times New Roman" w:hAnsi="Tahoma" w:cs="Tahoma"/>
                <w:b/>
                <w:noProof/>
                <w:color w:val="000000" w:themeColor="text1"/>
                <w:lang w:val="en-US" w:eastAsia="ru-RU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>RECEIVER</w:t>
            </w:r>
            <w:r w:rsidR="00F27586" w:rsidRPr="00C14203">
              <w:rPr>
                <w:rFonts w:ascii="Tahoma" w:eastAsia="Times New Roman" w:hAnsi="Tahoma" w:cs="Tahoma"/>
                <w:b/>
                <w:noProof/>
                <w:color w:val="000000" w:themeColor="text1"/>
                <w:lang w:val="en-US" w:eastAsia="ru-RU"/>
              </w:rPr>
              <w:t>:</w:t>
            </w:r>
          </w:p>
        </w:tc>
      </w:tr>
      <w:tr w:rsidR="007C5674" w:rsidRPr="0086351A" w:rsidTr="00FA1E74">
        <w:trPr>
          <w:trHeight w:val="360"/>
        </w:trPr>
        <w:tc>
          <w:tcPr>
            <w:tcW w:w="5673" w:type="dxa"/>
            <w:gridSpan w:val="5"/>
            <w:vMerge w:val="restart"/>
            <w:shd w:val="clear" w:color="auto" w:fill="auto"/>
            <w:hideMark/>
          </w:tcPr>
          <w:p w:rsidR="00BA0D67" w:rsidRPr="00C14203" w:rsidRDefault="00FA5102" w:rsidP="002961F5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[Business </w:t>
            </w:r>
            <w:r w:rsidR="00F27586" w:rsidRPr="00C14203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Name</w:t>
            </w: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]</w:t>
            </w:r>
          </w:p>
          <w:p w:rsidR="00F27586" w:rsidRPr="00C14203" w:rsidRDefault="00FA5102" w:rsidP="002961F5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[Business </w:t>
            </w:r>
            <w:r w:rsidR="00F27586" w:rsidRPr="00C14203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Address</w:t>
            </w: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]</w:t>
            </w:r>
          </w:p>
          <w:p w:rsidR="00F27586" w:rsidRDefault="00FA5102" w:rsidP="002961F5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[Business </w:t>
            </w:r>
            <w:r w:rsidR="00F27586" w:rsidRPr="00C14203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Address</w:t>
            </w: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]</w:t>
            </w:r>
          </w:p>
          <w:p w:rsidR="00FA5102" w:rsidRDefault="00FA5102" w:rsidP="002961F5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[Business </w:t>
            </w:r>
            <w:r w:rsidRPr="00C14203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Address</w:t>
            </w: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]</w:t>
            </w:r>
          </w:p>
          <w:p w:rsidR="00874F1B" w:rsidRDefault="00874F1B" w:rsidP="002961F5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 w:rsidRPr="00874F1B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TRN: [TRN]</w:t>
            </w:r>
          </w:p>
          <w:p w:rsidR="00000671" w:rsidRDefault="00000671" w:rsidP="002961F5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Phone: [Phone</w:t>
            </w:r>
            <w:r w:rsidR="0086351A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 Number</w:t>
            </w: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]</w:t>
            </w:r>
          </w:p>
          <w:p w:rsidR="00FA5102" w:rsidRDefault="00FA5102" w:rsidP="002961F5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</w:p>
          <w:p w:rsidR="00FA5102" w:rsidRPr="00C14203" w:rsidRDefault="00FA5102" w:rsidP="002961F5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</w:p>
        </w:tc>
        <w:tc>
          <w:tcPr>
            <w:tcW w:w="5361" w:type="dxa"/>
            <w:gridSpan w:val="4"/>
            <w:shd w:val="clear" w:color="auto" w:fill="auto"/>
            <w:noWrap/>
            <w:vAlign w:val="center"/>
          </w:tcPr>
          <w:p w:rsidR="00BA0D67" w:rsidRPr="00C14203" w:rsidRDefault="00FA5102" w:rsidP="009E1BD4">
            <w:pPr>
              <w:spacing w:after="0" w:line="240" w:lineRule="auto"/>
              <w:jc w:val="right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[</w:t>
            </w:r>
            <w:r w:rsidR="009527FB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Client’s </w:t>
            </w: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Business </w:t>
            </w:r>
            <w:r w:rsidR="00F27586" w:rsidRPr="00C14203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Name</w:t>
            </w: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]</w:t>
            </w:r>
          </w:p>
          <w:p w:rsidR="00C14157" w:rsidRPr="00C14203" w:rsidRDefault="00C14157" w:rsidP="009E1BD4">
            <w:pPr>
              <w:spacing w:after="0" w:line="240" w:lineRule="auto"/>
              <w:jc w:val="right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[</w:t>
            </w:r>
            <w:r w:rsidR="009527FB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Client’s </w:t>
            </w:r>
            <w:r w:rsidRPr="00C14203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Address</w:t>
            </w: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]</w:t>
            </w:r>
          </w:p>
          <w:p w:rsidR="00C14157" w:rsidRDefault="00C14157" w:rsidP="009E1BD4">
            <w:pPr>
              <w:spacing w:after="0" w:line="240" w:lineRule="auto"/>
              <w:jc w:val="right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[</w:t>
            </w:r>
            <w:r w:rsidR="009527FB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Client’s </w:t>
            </w:r>
            <w:r w:rsidRPr="00C14203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Address</w:t>
            </w: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]</w:t>
            </w:r>
          </w:p>
          <w:p w:rsidR="00FA5102" w:rsidRDefault="00C14157" w:rsidP="009E1BD4">
            <w:pPr>
              <w:spacing w:after="0" w:line="240" w:lineRule="auto"/>
              <w:jc w:val="right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[</w:t>
            </w:r>
            <w:r w:rsidR="009527FB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Client’s </w:t>
            </w:r>
            <w:r w:rsidRPr="00C14203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Address</w:t>
            </w: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]</w:t>
            </w:r>
          </w:p>
          <w:p w:rsidR="00874F1B" w:rsidRPr="00C14203" w:rsidRDefault="00874F1B" w:rsidP="009E1BD4">
            <w:pPr>
              <w:spacing w:after="0" w:line="240" w:lineRule="auto"/>
              <w:jc w:val="right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 w:rsidRPr="00874F1B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TRN: [Client's TRN]</w:t>
            </w:r>
          </w:p>
        </w:tc>
      </w:tr>
      <w:tr w:rsidR="007C5674" w:rsidRPr="0086351A" w:rsidTr="00FA1E74">
        <w:trPr>
          <w:trHeight w:val="360"/>
        </w:trPr>
        <w:tc>
          <w:tcPr>
            <w:tcW w:w="5673" w:type="dxa"/>
            <w:gridSpan w:val="5"/>
            <w:vMerge/>
            <w:shd w:val="clear" w:color="auto" w:fill="auto"/>
            <w:vAlign w:val="center"/>
            <w:hideMark/>
          </w:tcPr>
          <w:p w:rsidR="00BA0D67" w:rsidRPr="00C14203" w:rsidRDefault="00BA0D67" w:rsidP="002961F5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</w:p>
        </w:tc>
        <w:tc>
          <w:tcPr>
            <w:tcW w:w="5361" w:type="dxa"/>
            <w:gridSpan w:val="4"/>
            <w:shd w:val="clear" w:color="auto" w:fill="auto"/>
            <w:noWrap/>
            <w:vAlign w:val="center"/>
          </w:tcPr>
          <w:p w:rsidR="00B10E4D" w:rsidRPr="00C14203" w:rsidRDefault="00B10E4D" w:rsidP="009E1BD4">
            <w:pPr>
              <w:spacing w:after="0" w:line="240" w:lineRule="auto"/>
              <w:jc w:val="right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</w:p>
        </w:tc>
      </w:tr>
      <w:tr w:rsidR="00BE55B4" w:rsidRPr="0086351A" w:rsidTr="00FA1E74">
        <w:trPr>
          <w:trHeight w:val="296"/>
        </w:trPr>
        <w:tc>
          <w:tcPr>
            <w:tcW w:w="5175" w:type="dxa"/>
            <w:gridSpan w:val="2"/>
            <w:tcBorders>
              <w:bottom w:val="dotted" w:sz="4" w:space="0" w:color="auto"/>
            </w:tcBorders>
            <w:shd w:val="clear" w:color="auto" w:fill="auto"/>
          </w:tcPr>
          <w:p w:rsidR="00BE55B4" w:rsidRPr="00C14203" w:rsidRDefault="0086351A" w:rsidP="00F27586">
            <w:pPr>
              <w:spacing w:after="0" w:line="276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[Payment Conditions</w:t>
            </w:r>
            <w:r w:rsidR="00FA5102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]</w:t>
            </w:r>
          </w:p>
          <w:p w:rsidR="00BE55B4" w:rsidRDefault="00BE55B4" w:rsidP="00BE55B4">
            <w:pPr>
              <w:spacing w:after="0" w:line="276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</w:p>
          <w:p w:rsidR="0086351A" w:rsidRDefault="0086351A" w:rsidP="00BE55B4">
            <w:pPr>
              <w:spacing w:after="0" w:line="276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</w:p>
          <w:p w:rsidR="00FA5102" w:rsidRPr="00C14203" w:rsidRDefault="00FA5102" w:rsidP="00BE55B4">
            <w:pPr>
              <w:spacing w:after="0" w:line="276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</w:p>
          <w:p w:rsidR="00BE55B4" w:rsidRPr="00C14203" w:rsidRDefault="00BE55B4" w:rsidP="00F27586">
            <w:pPr>
              <w:spacing w:after="0" w:line="276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</w:p>
        </w:tc>
        <w:tc>
          <w:tcPr>
            <w:tcW w:w="5859" w:type="dxa"/>
            <w:gridSpan w:val="7"/>
            <w:tcBorders>
              <w:bottom w:val="dotted" w:sz="4" w:space="0" w:color="auto"/>
            </w:tcBorders>
            <w:shd w:val="clear" w:color="auto" w:fill="auto"/>
          </w:tcPr>
          <w:p w:rsidR="009527FB" w:rsidRDefault="00BE55B4" w:rsidP="009E1BD4">
            <w:pPr>
              <w:spacing w:after="0" w:line="240" w:lineRule="auto"/>
              <w:jc w:val="right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      </w:t>
            </w:r>
            <w:r w:rsidR="009527FB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Estimate #: </w:t>
            </w:r>
            <w:r w:rsidR="0086351A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[Estimate Number]</w:t>
            </w:r>
          </w:p>
          <w:p w:rsidR="00BE55B4" w:rsidRDefault="009527FB" w:rsidP="009E1BD4">
            <w:pPr>
              <w:spacing w:after="0" w:line="240" w:lineRule="auto"/>
              <w:jc w:val="right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     </w:t>
            </w:r>
            <w:r w:rsidR="00BE55B4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 </w:t>
            </w:r>
            <w:r w:rsidR="00FA5102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Issue</w:t>
            </w:r>
            <w:r w:rsidR="00BE55B4" w:rsidRPr="00C14203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 Date: </w:t>
            </w:r>
            <w:r w:rsidR="0086351A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[Date</w:t>
            </w:r>
            <w:r w:rsidR="00FA5102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]</w:t>
            </w:r>
          </w:p>
          <w:p w:rsidR="00BE55B4" w:rsidRPr="00FA5102" w:rsidRDefault="00BE55B4" w:rsidP="009E1BD4">
            <w:pPr>
              <w:spacing w:after="0" w:line="240" w:lineRule="auto"/>
              <w:jc w:val="right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  <w:r>
              <w:rPr>
                <w:rFonts w:ascii="Tahoma" w:eastAsia="Times New Roman" w:hAnsi="Tahoma" w:cs="Tahoma"/>
                <w:b/>
                <w:noProof/>
                <w:color w:val="000000" w:themeColor="text1"/>
                <w:lang w:val="en-US" w:eastAsia="ru-RU"/>
              </w:rPr>
              <w:t xml:space="preserve">      </w:t>
            </w:r>
            <w:r w:rsidR="00FA5102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Valid T</w:t>
            </w:r>
            <w:r w:rsidR="00FA5102" w:rsidRPr="00FA5102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hrough</w:t>
            </w:r>
            <w:r w:rsidRPr="00FA5102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 xml:space="preserve">: </w:t>
            </w:r>
            <w:r w:rsidR="0086351A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[Date</w:t>
            </w:r>
            <w:r w:rsidR="00FA5102"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  <w:t>]</w:t>
            </w:r>
          </w:p>
        </w:tc>
      </w:tr>
      <w:tr w:rsidR="007C5674" w:rsidRPr="00C14203" w:rsidTr="00FA1E74">
        <w:trPr>
          <w:trHeight w:val="449"/>
        </w:trPr>
        <w:tc>
          <w:tcPr>
            <w:tcW w:w="36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F27586" w:rsidRPr="00C14203" w:rsidRDefault="00F27586" w:rsidP="00EF2A13">
            <w:pPr>
              <w:pStyle w:val="a4"/>
              <w:jc w:val="center"/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</w:pPr>
            <w:r w:rsidRPr="00C14203"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DESCRIPTION</w:t>
            </w:r>
          </w:p>
        </w:tc>
        <w:tc>
          <w:tcPr>
            <w:tcW w:w="161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F27586" w:rsidRPr="00C14203" w:rsidRDefault="00F27586" w:rsidP="00EF2A13">
            <w:pPr>
              <w:pStyle w:val="a4"/>
              <w:jc w:val="center"/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</w:pPr>
            <w:r w:rsidRPr="00C14203"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QUANTITY</w:t>
            </w:r>
          </w:p>
        </w:tc>
        <w:tc>
          <w:tcPr>
            <w:tcW w:w="173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F27586" w:rsidRPr="00C14203" w:rsidRDefault="00F27586" w:rsidP="00EF2A13">
            <w:pPr>
              <w:pStyle w:val="a4"/>
              <w:jc w:val="center"/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</w:pPr>
            <w:r w:rsidRPr="00C14203"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UNIT PRICE</w:t>
            </w:r>
          </w:p>
        </w:tc>
        <w:tc>
          <w:tcPr>
            <w:tcW w:w="144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F27586" w:rsidRPr="00C14203" w:rsidRDefault="00F27586" w:rsidP="00EF2A13">
            <w:pPr>
              <w:pStyle w:val="a4"/>
              <w:jc w:val="center"/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</w:pPr>
            <w:r w:rsidRPr="00C14203"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SUBTOTAL</w:t>
            </w:r>
          </w:p>
        </w:tc>
        <w:tc>
          <w:tcPr>
            <w:tcW w:w="26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F27586" w:rsidRPr="00C14203" w:rsidRDefault="00874F1B" w:rsidP="00EF2A13">
            <w:pPr>
              <w:pStyle w:val="a4"/>
              <w:jc w:val="center"/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</w:pPr>
            <w:r w:rsidRPr="00874F1B"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VAT</w:t>
            </w:r>
          </w:p>
        </w:tc>
      </w:tr>
      <w:tr w:rsidR="007C5674" w:rsidRPr="0086351A" w:rsidTr="003F55A1">
        <w:trPr>
          <w:trHeight w:val="2578"/>
        </w:trPr>
        <w:tc>
          <w:tcPr>
            <w:tcW w:w="36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CD70F4" w:rsidRPr="00C14203" w:rsidRDefault="000C7C75" w:rsidP="009527FB">
            <w:pPr>
              <w:pStyle w:val="a4"/>
              <w:spacing w:before="120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P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roduct</w:t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>s / Materials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br/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S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ervice</w:t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>s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br/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>Discount</w:t>
            </w:r>
          </w:p>
        </w:tc>
        <w:tc>
          <w:tcPr>
            <w:tcW w:w="161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27586" w:rsidRPr="00C14203" w:rsidRDefault="00874F1B" w:rsidP="00874F1B">
            <w:pPr>
              <w:pStyle w:val="a4"/>
              <w:spacing w:before="120"/>
              <w:jc w:val="center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3</w:t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 xml:space="preserve"> items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br/>
              <w:t>1</w:t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5</w:t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 xml:space="preserve"> hours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br/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>1</w:t>
            </w:r>
          </w:p>
        </w:tc>
        <w:tc>
          <w:tcPr>
            <w:tcW w:w="173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hideMark/>
          </w:tcPr>
          <w:p w:rsidR="00F27586" w:rsidRPr="00C14203" w:rsidRDefault="00874F1B" w:rsidP="00874F1B">
            <w:pPr>
              <w:pStyle w:val="a4"/>
              <w:spacing w:before="120"/>
              <w:jc w:val="center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50</w:t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>0.00</w:t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br/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400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.00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br/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>-</w:t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1,</w:t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>200.00</w:t>
            </w:r>
          </w:p>
        </w:tc>
        <w:tc>
          <w:tcPr>
            <w:tcW w:w="144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27586" w:rsidRPr="00C14203" w:rsidRDefault="00874F1B" w:rsidP="00874F1B">
            <w:pPr>
              <w:pStyle w:val="a4"/>
              <w:spacing w:before="120"/>
              <w:jc w:val="center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1,50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0.00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br/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6,000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.00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br/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>-</w:t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1,</w:t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>200.00</w:t>
            </w:r>
          </w:p>
        </w:tc>
        <w:tc>
          <w:tcPr>
            <w:tcW w:w="26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hideMark/>
          </w:tcPr>
          <w:p w:rsidR="00F27586" w:rsidRPr="00C14203" w:rsidRDefault="00874F1B" w:rsidP="00874F1B">
            <w:pPr>
              <w:pStyle w:val="a4"/>
              <w:spacing w:before="120"/>
              <w:jc w:val="center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75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.</w:t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>00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 xml:space="preserve"> (</w:t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5.00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%)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br/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300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.</w:t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>00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 xml:space="preserve"> (</w:t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5.00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%)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br/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>-</w:t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6</w:t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>0.00 (</w:t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>5.00</w:t>
            </w:r>
            <w:r w:rsidR="009527FB">
              <w:rPr>
                <w:rFonts w:ascii="Tahoma" w:hAnsi="Tahoma" w:cs="Tahoma"/>
                <w:noProof/>
                <w:color w:val="000000" w:themeColor="text1"/>
                <w:lang w:val="en-US"/>
              </w:rPr>
              <w:t>%)</w:t>
            </w:r>
          </w:p>
        </w:tc>
      </w:tr>
      <w:tr w:rsidR="007C5674" w:rsidRPr="00874F1B" w:rsidTr="00FA1E74">
        <w:trPr>
          <w:trHeight w:val="432"/>
        </w:trPr>
        <w:tc>
          <w:tcPr>
            <w:tcW w:w="11034" w:type="dxa"/>
            <w:gridSpan w:val="9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F27586" w:rsidRPr="006633DD" w:rsidRDefault="00874F1B" w:rsidP="00874F1B">
            <w:pPr>
              <w:spacing w:before="40" w:after="40" w:line="240" w:lineRule="auto"/>
              <w:rPr>
                <w:rFonts w:ascii="Tahoma" w:eastAsia="Times New Roman" w:hAnsi="Tahoma" w:cs="Tahoma"/>
                <w:noProof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rFonts w:ascii="Tahoma" w:eastAsia="Times New Roman" w:hAnsi="Tahoma" w:cs="Tahoma"/>
                <w:i/>
                <w:noProof/>
                <w:color w:val="595959" w:themeColor="text1" w:themeTint="A6"/>
                <w:sz w:val="20"/>
                <w:szCs w:val="20"/>
                <w:lang w:val="en-US" w:eastAsia="ru-RU"/>
              </w:rPr>
              <w:t>SIX</w:t>
            </w:r>
            <w:r w:rsidR="00F27586" w:rsidRPr="00C14157">
              <w:rPr>
                <w:rFonts w:ascii="Tahoma" w:eastAsia="Times New Roman" w:hAnsi="Tahoma" w:cs="Tahoma"/>
                <w:i/>
                <w:noProof/>
                <w:color w:val="595959" w:themeColor="text1" w:themeTint="A6"/>
                <w:sz w:val="20"/>
                <w:szCs w:val="20"/>
                <w:lang w:val="en-US" w:eastAsia="ru-RU"/>
              </w:rPr>
              <w:t xml:space="preserve"> </w:t>
            </w:r>
            <w:r w:rsidR="001D6A37">
              <w:rPr>
                <w:rFonts w:ascii="Tahoma" w:eastAsia="Times New Roman" w:hAnsi="Tahoma" w:cs="Tahoma"/>
                <w:i/>
                <w:noProof/>
                <w:color w:val="595959" w:themeColor="text1" w:themeTint="A6"/>
                <w:sz w:val="20"/>
                <w:szCs w:val="20"/>
                <w:lang w:val="en-US" w:eastAsia="ru-RU"/>
              </w:rPr>
              <w:t>THOUSAND</w:t>
            </w:r>
            <w:r w:rsidR="00F27586" w:rsidRPr="00C14157">
              <w:rPr>
                <w:rFonts w:ascii="Tahoma" w:eastAsia="Times New Roman" w:hAnsi="Tahoma" w:cs="Tahoma"/>
                <w:i/>
                <w:noProof/>
                <w:color w:val="595959" w:themeColor="text1" w:themeTint="A6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ahoma" w:eastAsia="Times New Roman" w:hAnsi="Tahoma" w:cs="Tahoma"/>
                <w:i/>
                <w:noProof/>
                <w:color w:val="595959" w:themeColor="text1" w:themeTint="A6"/>
                <w:sz w:val="20"/>
                <w:szCs w:val="20"/>
                <w:lang w:val="en-US" w:eastAsia="ru-RU"/>
              </w:rPr>
              <w:t>SIX</w:t>
            </w:r>
            <w:r w:rsidR="00F27586" w:rsidRPr="00C14157">
              <w:rPr>
                <w:rFonts w:ascii="Tahoma" w:eastAsia="Times New Roman" w:hAnsi="Tahoma" w:cs="Tahoma"/>
                <w:i/>
                <w:noProof/>
                <w:color w:val="595959" w:themeColor="text1" w:themeTint="A6"/>
                <w:sz w:val="20"/>
                <w:szCs w:val="20"/>
                <w:lang w:val="en-US" w:eastAsia="ru-RU"/>
              </w:rPr>
              <w:t xml:space="preserve"> HUNDRED </w:t>
            </w:r>
            <w:r>
              <w:rPr>
                <w:rFonts w:ascii="Tahoma" w:eastAsia="Times New Roman" w:hAnsi="Tahoma" w:cs="Tahoma"/>
                <w:i/>
                <w:noProof/>
                <w:color w:val="595959" w:themeColor="text1" w:themeTint="A6"/>
                <w:sz w:val="20"/>
                <w:szCs w:val="20"/>
                <w:lang w:val="en-US" w:eastAsia="ru-RU"/>
              </w:rPr>
              <w:t>FIFTEEN</w:t>
            </w:r>
            <w:r w:rsidR="00F27586" w:rsidRPr="00C14157">
              <w:rPr>
                <w:rFonts w:ascii="Tahoma" w:eastAsia="Times New Roman" w:hAnsi="Tahoma" w:cs="Tahoma"/>
                <w:i/>
                <w:noProof/>
                <w:color w:val="595959" w:themeColor="text1" w:themeTint="A6"/>
                <w:sz w:val="20"/>
                <w:szCs w:val="20"/>
                <w:lang w:val="en-US" w:eastAsia="ru-RU"/>
              </w:rPr>
              <w:t xml:space="preserve"> </w:t>
            </w:r>
            <w:r w:rsidRPr="00874F1B">
              <w:rPr>
                <w:rFonts w:ascii="Tahoma" w:eastAsia="Times New Roman" w:hAnsi="Tahoma" w:cs="Tahoma"/>
                <w:i/>
                <w:noProof/>
                <w:color w:val="595959" w:themeColor="text1" w:themeTint="A6"/>
                <w:sz w:val="20"/>
                <w:szCs w:val="20"/>
                <w:lang w:val="en-US" w:eastAsia="ru-RU"/>
              </w:rPr>
              <w:t>AED</w:t>
            </w:r>
            <w:r>
              <w:rPr>
                <w:rFonts w:ascii="Tahoma" w:eastAsia="Times New Roman" w:hAnsi="Tahoma" w:cs="Tahoma"/>
                <w:i/>
                <w:noProof/>
                <w:color w:val="595959" w:themeColor="text1" w:themeTint="A6"/>
                <w:sz w:val="20"/>
                <w:szCs w:val="20"/>
                <w:lang w:val="en-US" w:eastAsia="ru-RU"/>
              </w:rPr>
              <w:t xml:space="preserve"> </w:t>
            </w:r>
            <w:r w:rsidR="00F27586" w:rsidRPr="00C14157">
              <w:rPr>
                <w:rFonts w:ascii="Tahoma" w:eastAsia="Times New Roman" w:hAnsi="Tahoma" w:cs="Tahoma"/>
                <w:i/>
                <w:noProof/>
                <w:color w:val="595959" w:themeColor="text1" w:themeTint="A6"/>
                <w:sz w:val="20"/>
                <w:szCs w:val="20"/>
                <w:lang w:val="en-US" w:eastAsia="ru-RU"/>
              </w:rPr>
              <w:t xml:space="preserve">AND </w:t>
            </w:r>
            <w:r w:rsidR="008C351C">
              <w:rPr>
                <w:rFonts w:ascii="Tahoma" w:eastAsia="Times New Roman" w:hAnsi="Tahoma" w:cs="Tahoma"/>
                <w:i/>
                <w:noProof/>
                <w:color w:val="595959" w:themeColor="text1" w:themeTint="A6"/>
                <w:sz w:val="20"/>
                <w:szCs w:val="20"/>
                <w:lang w:val="en-US" w:eastAsia="ru-RU"/>
              </w:rPr>
              <w:t>00</w:t>
            </w:r>
            <w:r w:rsidR="00F27586" w:rsidRPr="00C14157">
              <w:rPr>
                <w:rFonts w:ascii="Tahoma" w:eastAsia="Times New Roman" w:hAnsi="Tahoma" w:cs="Tahoma"/>
                <w:i/>
                <w:noProof/>
                <w:color w:val="595959" w:themeColor="text1" w:themeTint="A6"/>
                <w:sz w:val="20"/>
                <w:szCs w:val="20"/>
                <w:lang w:val="en-US" w:eastAsia="ru-RU"/>
              </w:rPr>
              <w:t xml:space="preserve"> </w:t>
            </w:r>
            <w:r w:rsidRPr="00874F1B">
              <w:rPr>
                <w:rFonts w:ascii="Tahoma" w:eastAsia="Times New Roman" w:hAnsi="Tahoma" w:cs="Tahoma"/>
                <w:i/>
                <w:noProof/>
                <w:color w:val="595959" w:themeColor="text1" w:themeTint="A6"/>
                <w:sz w:val="20"/>
                <w:szCs w:val="20"/>
                <w:lang w:val="en-US" w:eastAsia="ru-RU"/>
              </w:rPr>
              <w:t>FILS</w:t>
            </w:r>
          </w:p>
        </w:tc>
      </w:tr>
      <w:tr w:rsidR="007C5674" w:rsidRPr="00C14203" w:rsidTr="00FA1E74">
        <w:trPr>
          <w:trHeight w:val="360"/>
        </w:trPr>
        <w:tc>
          <w:tcPr>
            <w:tcW w:w="5250" w:type="dxa"/>
            <w:gridSpan w:val="3"/>
            <w:vMerge w:val="restart"/>
            <w:shd w:val="clear" w:color="auto" w:fill="auto"/>
            <w:hideMark/>
          </w:tcPr>
          <w:p w:rsidR="00F27586" w:rsidRPr="00C14203" w:rsidRDefault="00F27586" w:rsidP="00F27586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noProof/>
                <w:color w:val="000000" w:themeColor="text1"/>
                <w:lang w:val="en-US" w:eastAsia="ru-RU"/>
              </w:rPr>
            </w:pPr>
          </w:p>
        </w:tc>
        <w:tc>
          <w:tcPr>
            <w:tcW w:w="1984" w:type="dxa"/>
            <w:gridSpan w:val="4"/>
            <w:shd w:val="clear" w:color="auto" w:fill="auto"/>
            <w:vAlign w:val="center"/>
            <w:hideMark/>
          </w:tcPr>
          <w:p w:rsidR="008C351C" w:rsidRDefault="008C351C" w:rsidP="00F27586">
            <w:pPr>
              <w:pStyle w:val="a4"/>
              <w:jc w:val="right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</w:p>
          <w:p w:rsidR="00F27586" w:rsidRPr="00C14203" w:rsidRDefault="00F27586" w:rsidP="00F27586">
            <w:pPr>
              <w:pStyle w:val="a4"/>
              <w:jc w:val="right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</w:p>
        </w:tc>
        <w:tc>
          <w:tcPr>
            <w:tcW w:w="3800" w:type="dxa"/>
            <w:gridSpan w:val="2"/>
            <w:shd w:val="clear" w:color="auto" w:fill="auto"/>
            <w:noWrap/>
            <w:vAlign w:val="center"/>
            <w:hideMark/>
          </w:tcPr>
          <w:p w:rsidR="00F27586" w:rsidRPr="00C14203" w:rsidRDefault="00530C2C" w:rsidP="00874F1B">
            <w:pPr>
              <w:pStyle w:val="a4"/>
              <w:jc w:val="right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SUBTOTAL</w:t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 xml:space="preserve">: </w:t>
            </w:r>
            <w:r w:rsidR="00874F1B" w:rsidRPr="00874F1B">
              <w:rPr>
                <w:rFonts w:ascii="Tahoma" w:hAnsi="Tahoma" w:cs="Tahoma"/>
                <w:noProof/>
                <w:color w:val="000000" w:themeColor="text1"/>
                <w:lang w:val="en-US"/>
              </w:rPr>
              <w:t>AED</w:t>
            </w:r>
            <w:r w:rsidR="00874F1B">
              <w:rPr>
                <w:rFonts w:ascii="Tahoma" w:hAnsi="Tahoma" w:cs="Tahoma"/>
                <w:noProof/>
                <w:color w:val="000000" w:themeColor="text1"/>
                <w:lang w:val="en-US"/>
              </w:rPr>
              <w:t xml:space="preserve"> 6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,</w:t>
            </w:r>
            <w:r w:rsidR="00874F1B">
              <w:rPr>
                <w:rFonts w:ascii="Tahoma" w:hAnsi="Tahoma" w:cs="Tahoma"/>
                <w:noProof/>
                <w:color w:val="000000" w:themeColor="text1"/>
                <w:lang w:val="en-US"/>
              </w:rPr>
              <w:t>30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0.00</w:t>
            </w:r>
          </w:p>
        </w:tc>
      </w:tr>
      <w:tr w:rsidR="007C5674" w:rsidRPr="00C14203" w:rsidTr="00FA1E74">
        <w:trPr>
          <w:trHeight w:val="360"/>
        </w:trPr>
        <w:tc>
          <w:tcPr>
            <w:tcW w:w="5250" w:type="dxa"/>
            <w:gridSpan w:val="3"/>
            <w:vMerge/>
            <w:shd w:val="clear" w:color="auto" w:fill="auto"/>
            <w:vAlign w:val="bottom"/>
            <w:hideMark/>
          </w:tcPr>
          <w:p w:rsidR="00F27586" w:rsidRPr="00C14203" w:rsidRDefault="00F27586" w:rsidP="00F27586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</w:p>
        </w:tc>
        <w:tc>
          <w:tcPr>
            <w:tcW w:w="1984" w:type="dxa"/>
            <w:gridSpan w:val="4"/>
            <w:shd w:val="clear" w:color="auto" w:fill="auto"/>
            <w:vAlign w:val="center"/>
            <w:hideMark/>
          </w:tcPr>
          <w:p w:rsidR="00F27586" w:rsidRPr="00C14203" w:rsidRDefault="00F27586" w:rsidP="00F27586">
            <w:pPr>
              <w:pStyle w:val="a4"/>
              <w:jc w:val="right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</w:p>
        </w:tc>
        <w:tc>
          <w:tcPr>
            <w:tcW w:w="3800" w:type="dxa"/>
            <w:gridSpan w:val="2"/>
            <w:shd w:val="clear" w:color="auto" w:fill="auto"/>
            <w:noWrap/>
            <w:vAlign w:val="center"/>
            <w:hideMark/>
          </w:tcPr>
          <w:p w:rsidR="00F27586" w:rsidRPr="00C14203" w:rsidRDefault="00874F1B" w:rsidP="00874F1B">
            <w:pPr>
              <w:pStyle w:val="a4"/>
              <w:jc w:val="right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 w:rsidRPr="00874F1B">
              <w:rPr>
                <w:rFonts w:ascii="Tahoma" w:hAnsi="Tahoma" w:cs="Tahoma"/>
                <w:noProof/>
                <w:color w:val="000000" w:themeColor="text1"/>
                <w:lang w:val="en-US"/>
              </w:rPr>
              <w:t>VAT</w:t>
            </w:r>
            <w:r w:rsidR="00530C2C">
              <w:rPr>
                <w:rFonts w:ascii="Tahoma" w:hAnsi="Tahoma" w:cs="Tahoma"/>
                <w:noProof/>
                <w:color w:val="000000" w:themeColor="text1"/>
                <w:lang w:val="en-US"/>
              </w:rPr>
              <w:t xml:space="preserve">: </w:t>
            </w:r>
            <w:r w:rsidRPr="00874F1B">
              <w:rPr>
                <w:rFonts w:ascii="Tahoma" w:hAnsi="Tahoma" w:cs="Tahoma"/>
                <w:noProof/>
                <w:color w:val="000000" w:themeColor="text1"/>
                <w:lang w:val="en-US"/>
              </w:rPr>
              <w:t>AED</w:t>
            </w:r>
            <w:r>
              <w:rPr>
                <w:rFonts w:ascii="Tahoma" w:hAnsi="Tahoma" w:cs="Tahoma"/>
                <w:noProof/>
                <w:color w:val="000000" w:themeColor="text1"/>
                <w:lang w:val="en-US"/>
              </w:rPr>
              <w:t xml:space="preserve"> 315</w:t>
            </w:r>
            <w:r w:rsidR="00F27586" w:rsidRPr="00C14203">
              <w:rPr>
                <w:rFonts w:ascii="Tahoma" w:hAnsi="Tahoma" w:cs="Tahoma"/>
                <w:noProof/>
                <w:color w:val="000000" w:themeColor="text1"/>
                <w:lang w:val="en-US"/>
              </w:rPr>
              <w:t>.</w:t>
            </w:r>
            <w:r w:rsidR="008C351C">
              <w:rPr>
                <w:rFonts w:ascii="Tahoma" w:hAnsi="Tahoma" w:cs="Tahoma"/>
                <w:noProof/>
                <w:color w:val="000000" w:themeColor="text1"/>
                <w:lang w:val="en-US"/>
              </w:rPr>
              <w:t>00</w:t>
            </w:r>
          </w:p>
        </w:tc>
      </w:tr>
      <w:tr w:rsidR="007C5674" w:rsidRPr="00C14203" w:rsidTr="00FA1E74">
        <w:trPr>
          <w:trHeight w:val="360"/>
        </w:trPr>
        <w:tc>
          <w:tcPr>
            <w:tcW w:w="5274" w:type="dxa"/>
            <w:gridSpan w:val="4"/>
            <w:shd w:val="clear" w:color="auto" w:fill="auto"/>
            <w:vAlign w:val="bottom"/>
          </w:tcPr>
          <w:p w:rsidR="00F27586" w:rsidRPr="00C14203" w:rsidRDefault="00F27586" w:rsidP="00F27586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</w:p>
        </w:tc>
        <w:tc>
          <w:tcPr>
            <w:tcW w:w="1960" w:type="dxa"/>
            <w:gridSpan w:val="3"/>
            <w:shd w:val="clear" w:color="auto" w:fill="auto"/>
            <w:vAlign w:val="center"/>
          </w:tcPr>
          <w:p w:rsidR="00F27586" w:rsidRPr="00C14203" w:rsidRDefault="00F27586" w:rsidP="00F27586">
            <w:pPr>
              <w:pStyle w:val="a4"/>
              <w:jc w:val="right"/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</w:pPr>
          </w:p>
        </w:tc>
        <w:tc>
          <w:tcPr>
            <w:tcW w:w="3800" w:type="dxa"/>
            <w:gridSpan w:val="2"/>
            <w:shd w:val="clear" w:color="auto" w:fill="auto"/>
            <w:noWrap/>
            <w:vAlign w:val="center"/>
            <w:hideMark/>
          </w:tcPr>
          <w:p w:rsidR="00F27586" w:rsidRPr="00C14203" w:rsidRDefault="00530C2C" w:rsidP="00874F1B">
            <w:pPr>
              <w:pStyle w:val="a4"/>
              <w:jc w:val="right"/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</w:pPr>
            <w:r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 xml:space="preserve">TOTAL: </w:t>
            </w:r>
            <w:r w:rsidR="00874F1B" w:rsidRPr="00874F1B"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AED</w:t>
            </w:r>
            <w:r w:rsidR="00874F1B"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 xml:space="preserve"> 6</w:t>
            </w:r>
            <w:r w:rsidR="00F27586" w:rsidRPr="00C14203"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,</w:t>
            </w:r>
            <w:r w:rsidR="00874F1B"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615</w:t>
            </w:r>
            <w:r w:rsidR="00F27586" w:rsidRPr="00C14203"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.</w:t>
            </w:r>
            <w:r w:rsidR="008C351C"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00</w:t>
            </w:r>
          </w:p>
        </w:tc>
      </w:tr>
      <w:tr w:rsidR="007C5674" w:rsidRPr="00C14203" w:rsidTr="00FA1E74">
        <w:trPr>
          <w:trHeight w:val="439"/>
        </w:trPr>
        <w:tc>
          <w:tcPr>
            <w:tcW w:w="11034" w:type="dxa"/>
            <w:gridSpan w:val="9"/>
            <w:shd w:val="clear" w:color="auto" w:fill="auto"/>
            <w:vAlign w:val="center"/>
            <w:hideMark/>
          </w:tcPr>
          <w:p w:rsidR="00F27586" w:rsidRPr="00C14203" w:rsidRDefault="00F27586" w:rsidP="00FA5102">
            <w:pPr>
              <w:spacing w:after="0" w:line="240" w:lineRule="auto"/>
              <w:rPr>
                <w:rFonts w:ascii="Tahoma" w:eastAsia="Times New Roman" w:hAnsi="Tahoma" w:cs="Tahoma"/>
                <w:noProof/>
                <w:color w:val="000000" w:themeColor="text1"/>
                <w:lang w:val="en-US" w:eastAsia="ru-RU"/>
              </w:rPr>
            </w:pPr>
          </w:p>
        </w:tc>
      </w:tr>
    </w:tbl>
    <w:p w:rsidR="0086351A" w:rsidRPr="0086351A" w:rsidRDefault="0086351A" w:rsidP="0086351A">
      <w:pPr>
        <w:jc w:val="center"/>
        <w:rPr>
          <w:rFonts w:ascii="Tahoma" w:hAnsi="Tahoma" w:cs="Tahoma"/>
          <w:i/>
          <w:noProof/>
          <w:color w:val="000000" w:themeColor="text1"/>
          <w:lang w:val="en-US"/>
        </w:rPr>
      </w:pPr>
    </w:p>
    <w:p w:rsidR="00C83084" w:rsidRPr="00AC32E5" w:rsidRDefault="0086351A" w:rsidP="0086351A">
      <w:pPr>
        <w:jc w:val="center"/>
        <w:rPr>
          <w:rFonts w:ascii="Tahoma" w:hAnsi="Tahoma" w:cs="Tahoma"/>
          <w:i/>
          <w:noProof/>
          <w:color w:val="000000" w:themeColor="text1"/>
          <w:lang w:val="en-US"/>
        </w:rPr>
      </w:pPr>
      <w:r w:rsidRPr="0086351A">
        <w:rPr>
          <w:rFonts w:ascii="Tahoma" w:hAnsi="Tahoma" w:cs="Tahoma"/>
          <w:i/>
          <w:noProof/>
          <w:color w:val="000000" w:themeColor="text1"/>
          <w:lang w:val="en-US"/>
        </w:rPr>
        <w:t>[Terms and Conditions / Disclaimer]</w:t>
      </w:r>
      <w:bookmarkStart w:id="0" w:name="_GoBack"/>
      <w:bookmarkEnd w:id="0"/>
    </w:p>
    <w:sectPr w:rsidR="00C83084" w:rsidRPr="00AC32E5" w:rsidSect="00CB0B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974E50"/>
    <w:multiLevelType w:val="hybridMultilevel"/>
    <w:tmpl w:val="328EDE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1B"/>
    <w:rsid w:val="00000671"/>
    <w:rsid w:val="000165D2"/>
    <w:rsid w:val="00045E88"/>
    <w:rsid w:val="000C2CF2"/>
    <w:rsid w:val="000C7C75"/>
    <w:rsid w:val="000D4BAB"/>
    <w:rsid w:val="0019072A"/>
    <w:rsid w:val="001B47EB"/>
    <w:rsid w:val="001C6CCF"/>
    <w:rsid w:val="001C7A37"/>
    <w:rsid w:val="001D6A37"/>
    <w:rsid w:val="001E5028"/>
    <w:rsid w:val="002309D9"/>
    <w:rsid w:val="00262E8E"/>
    <w:rsid w:val="002958D1"/>
    <w:rsid w:val="002961F5"/>
    <w:rsid w:val="003D23D7"/>
    <w:rsid w:val="003F55A1"/>
    <w:rsid w:val="00525D89"/>
    <w:rsid w:val="00530C2C"/>
    <w:rsid w:val="00550FB1"/>
    <w:rsid w:val="00573295"/>
    <w:rsid w:val="005803F6"/>
    <w:rsid w:val="005D0F6B"/>
    <w:rsid w:val="00663118"/>
    <w:rsid w:val="006633DD"/>
    <w:rsid w:val="00690CA4"/>
    <w:rsid w:val="006D09D7"/>
    <w:rsid w:val="006D6BCC"/>
    <w:rsid w:val="006E5593"/>
    <w:rsid w:val="006E6F6C"/>
    <w:rsid w:val="00720BB6"/>
    <w:rsid w:val="00750267"/>
    <w:rsid w:val="0075728B"/>
    <w:rsid w:val="00773C9E"/>
    <w:rsid w:val="007A4372"/>
    <w:rsid w:val="007A68A1"/>
    <w:rsid w:val="007C5674"/>
    <w:rsid w:val="007C625B"/>
    <w:rsid w:val="008238C5"/>
    <w:rsid w:val="00841F54"/>
    <w:rsid w:val="0086351A"/>
    <w:rsid w:val="00874F1B"/>
    <w:rsid w:val="008841AC"/>
    <w:rsid w:val="008C351C"/>
    <w:rsid w:val="008C3A8F"/>
    <w:rsid w:val="008D5F86"/>
    <w:rsid w:val="008F0DD1"/>
    <w:rsid w:val="00914305"/>
    <w:rsid w:val="00942460"/>
    <w:rsid w:val="009527FB"/>
    <w:rsid w:val="009C001B"/>
    <w:rsid w:val="009E1BD4"/>
    <w:rsid w:val="00A74C79"/>
    <w:rsid w:val="00A831D9"/>
    <w:rsid w:val="00AA1C7E"/>
    <w:rsid w:val="00AA4684"/>
    <w:rsid w:val="00AB2FC3"/>
    <w:rsid w:val="00AC32E5"/>
    <w:rsid w:val="00AD4BB7"/>
    <w:rsid w:val="00B037D3"/>
    <w:rsid w:val="00B10E4D"/>
    <w:rsid w:val="00B7419B"/>
    <w:rsid w:val="00BA0D67"/>
    <w:rsid w:val="00BE2793"/>
    <w:rsid w:val="00BE55B4"/>
    <w:rsid w:val="00C06980"/>
    <w:rsid w:val="00C14157"/>
    <w:rsid w:val="00C14203"/>
    <w:rsid w:val="00C51452"/>
    <w:rsid w:val="00C62FF0"/>
    <w:rsid w:val="00C67A02"/>
    <w:rsid w:val="00C83084"/>
    <w:rsid w:val="00C919E1"/>
    <w:rsid w:val="00CB0BF3"/>
    <w:rsid w:val="00CD70F4"/>
    <w:rsid w:val="00D12095"/>
    <w:rsid w:val="00D254B8"/>
    <w:rsid w:val="00D67C92"/>
    <w:rsid w:val="00D71AC0"/>
    <w:rsid w:val="00D82E1D"/>
    <w:rsid w:val="00D83A1C"/>
    <w:rsid w:val="00DF23B4"/>
    <w:rsid w:val="00E535FB"/>
    <w:rsid w:val="00E87895"/>
    <w:rsid w:val="00EA2429"/>
    <w:rsid w:val="00EE4DED"/>
    <w:rsid w:val="00EF2A13"/>
    <w:rsid w:val="00F04EBA"/>
    <w:rsid w:val="00F27586"/>
    <w:rsid w:val="00F945E9"/>
    <w:rsid w:val="00FA1E74"/>
    <w:rsid w:val="00FA5102"/>
    <w:rsid w:val="00FC4B35"/>
    <w:rsid w:val="00FD0331"/>
    <w:rsid w:val="00FD5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D67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uiPriority w:val="9"/>
    <w:qFormat/>
    <w:rsid w:val="00D82E1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0D67"/>
    <w:pPr>
      <w:ind w:left="720"/>
      <w:contextualSpacing/>
    </w:pPr>
  </w:style>
  <w:style w:type="paragraph" w:styleId="a4">
    <w:name w:val="No Spacing"/>
    <w:uiPriority w:val="1"/>
    <w:qFormat/>
    <w:rsid w:val="00BA0D67"/>
    <w:pPr>
      <w:spacing w:after="0" w:line="240" w:lineRule="auto"/>
    </w:pPr>
    <w:rPr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1C6C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6CCF"/>
    <w:rPr>
      <w:rFonts w:ascii="Tahoma" w:hAnsi="Tahoma" w:cs="Tahoma"/>
      <w:sz w:val="16"/>
      <w:szCs w:val="16"/>
      <w:lang w:val="ru-RU"/>
    </w:rPr>
  </w:style>
  <w:style w:type="character" w:customStyle="1" w:styleId="10">
    <w:name w:val="Заголовок 1 Знак"/>
    <w:basedOn w:val="a0"/>
    <w:link w:val="1"/>
    <w:uiPriority w:val="9"/>
    <w:rsid w:val="00D82E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D67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uiPriority w:val="9"/>
    <w:qFormat/>
    <w:rsid w:val="00D82E1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0D67"/>
    <w:pPr>
      <w:ind w:left="720"/>
      <w:contextualSpacing/>
    </w:pPr>
  </w:style>
  <w:style w:type="paragraph" w:styleId="a4">
    <w:name w:val="No Spacing"/>
    <w:uiPriority w:val="1"/>
    <w:qFormat/>
    <w:rsid w:val="00BA0D67"/>
    <w:pPr>
      <w:spacing w:after="0" w:line="240" w:lineRule="auto"/>
    </w:pPr>
    <w:rPr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1C6C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6CCF"/>
    <w:rPr>
      <w:rFonts w:ascii="Tahoma" w:hAnsi="Tahoma" w:cs="Tahoma"/>
      <w:sz w:val="16"/>
      <w:szCs w:val="16"/>
      <w:lang w:val="ru-RU"/>
    </w:rPr>
  </w:style>
  <w:style w:type="character" w:customStyle="1" w:styleId="10">
    <w:name w:val="Заголовок 1 Знак"/>
    <w:basedOn w:val="a0"/>
    <w:link w:val="1"/>
    <w:uiPriority w:val="9"/>
    <w:rsid w:val="00D82E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work_estimate_template_ae.dotx</Template>
  <TotalTime>5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2024-10-19T12:19:00Z</dcterms:created>
  <dcterms:modified xsi:type="dcterms:W3CDTF">2024-10-19T12:24:00Z</dcterms:modified>
</cp:coreProperties>
</file>