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211595" w:rsidRDefault="00FE5B13">
      <w:pPr>
        <w:rPr>
          <w:rFonts w:ascii="Tahoma" w:hAnsi="Tahoma" w:cs="Tahoma"/>
          <w:noProof/>
          <w:color w:val="632423" w:themeColor="accent2" w:themeShade="80"/>
          <w:lang w:val="de-DE"/>
        </w:rPr>
      </w:pPr>
      <w:r w:rsidRPr="00211595">
        <w:rPr>
          <w:rFonts w:ascii="Tahoma" w:hAnsi="Tahoma" w:cs="Tahoma"/>
          <w:noProof/>
          <w:color w:val="632423" w:themeColor="accent2" w:themeShade="80"/>
          <w:lang w:val="en-US" w:eastAsia="ja-JP"/>
        </w:rPr>
        <w:drawing>
          <wp:anchor distT="0" distB="0" distL="114300" distR="114300" simplePos="0" relativeHeight="251659264" behindDoc="0" locked="0" layoutInCell="1" allowOverlap="1" wp14:anchorId="24051610" wp14:editId="722C2A04">
            <wp:simplePos x="0" y="0"/>
            <wp:positionH relativeFrom="column">
              <wp:posOffset>-483234</wp:posOffset>
            </wp:positionH>
            <wp:positionV relativeFrom="paragraph">
              <wp:posOffset>-269240</wp:posOffset>
            </wp:positionV>
            <wp:extent cx="1812321" cy="670559"/>
            <wp:effectExtent l="0" t="0" r="0" b="0"/>
            <wp:wrapNone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21" cy="67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211595" w:rsidRDefault="00FE5B13">
      <w:pPr>
        <w:rPr>
          <w:rFonts w:ascii="Tahoma" w:hAnsi="Tahoma" w:cs="Tahoma"/>
          <w:noProof/>
          <w:color w:val="632423" w:themeColor="accent2" w:themeShade="80"/>
          <w:lang w:val="de-DE"/>
        </w:rPr>
      </w:pPr>
    </w:p>
    <w:p w:rsidR="00FE5B13" w:rsidRPr="00211595" w:rsidRDefault="00FE5B13">
      <w:pPr>
        <w:rPr>
          <w:rFonts w:ascii="Tahoma" w:hAnsi="Tahoma" w:cs="Tahoma"/>
          <w:noProof/>
          <w:color w:val="632423" w:themeColor="accent2" w:themeShade="80"/>
          <w:lang w:val="de-DE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617C36" w:rsidRPr="00211595" w:rsidTr="00617C36">
        <w:trPr>
          <w:trHeight w:val="713"/>
          <w:tblHeader/>
        </w:trPr>
        <w:tc>
          <w:tcPr>
            <w:tcW w:w="10064" w:type="dxa"/>
            <w:gridSpan w:val="2"/>
            <w:shd w:val="clear" w:color="auto" w:fill="FBD4B4" w:themeFill="accent6" w:themeFillTint="66"/>
          </w:tcPr>
          <w:p w:rsidR="00FE5B13" w:rsidRPr="00211595" w:rsidRDefault="00211595" w:rsidP="0089662A">
            <w:pPr>
              <w:spacing w:after="40" w:line="276" w:lineRule="auto"/>
              <w:jc w:val="center"/>
              <w:rPr>
                <w:rFonts w:ascii="Tahoma" w:hAnsi="Tahoma" w:cs="Tahoma"/>
                <w:b/>
                <w:noProof/>
                <w:color w:val="632423" w:themeColor="accent2" w:themeShade="80"/>
                <w:sz w:val="40"/>
                <w:szCs w:val="40"/>
                <w:lang w:val="de-DE"/>
              </w:rPr>
            </w:pPr>
            <w:r w:rsidRPr="00211595">
              <w:rPr>
                <w:rFonts w:ascii="Tahoma" w:hAnsi="Tahoma" w:cs="Tahoma"/>
                <w:b/>
                <w:noProof/>
                <w:color w:val="632423" w:themeColor="accent2" w:themeShade="80"/>
                <w:sz w:val="40"/>
                <w:szCs w:val="40"/>
                <w:lang w:val="de-DE"/>
              </w:rPr>
              <w:t>Kostenvoranschlag</w:t>
            </w:r>
          </w:p>
        </w:tc>
      </w:tr>
      <w:tr w:rsidR="00617C36" w:rsidRPr="00CA79BB" w:rsidTr="00AC2E78">
        <w:tc>
          <w:tcPr>
            <w:tcW w:w="6379" w:type="dxa"/>
            <w:vAlign w:val="top"/>
          </w:tcPr>
          <w:p w:rsidR="00BF4127" w:rsidRPr="00211595" w:rsidRDefault="00BF4127" w:rsidP="00AC2E78">
            <w:pPr>
              <w:spacing w:after="0"/>
              <w:rPr>
                <w:rFonts w:ascii="Tahoma" w:hAnsi="Tahoma" w:cs="Tahoma"/>
                <w:b/>
                <w:i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</w:p>
          <w:p w:rsidR="00FE5B13" w:rsidRPr="00211595" w:rsidRDefault="00211595" w:rsidP="005422F9">
            <w:pPr>
              <w:spacing w:before="20" w:after="0"/>
              <w:rPr>
                <w:rFonts w:ascii="Tahoma" w:hAnsi="Tahoma" w:cs="Tahoma"/>
                <w:b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  <w:r w:rsidRPr="00211595">
              <w:rPr>
                <w:rFonts w:ascii="Tahoma" w:hAnsi="Tahoma" w:cs="Tahoma"/>
                <w:b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Empfänger</w:t>
            </w:r>
            <w:r w:rsidR="00211F43" w:rsidRPr="00211595">
              <w:rPr>
                <w:rFonts w:ascii="Tahoma" w:hAnsi="Tahoma" w:cs="Tahoma"/>
                <w:b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:</w:t>
            </w:r>
          </w:p>
          <w:p w:rsidR="00FE5B13" w:rsidRPr="00211595" w:rsidRDefault="00211595" w:rsidP="00CA79BB">
            <w:pPr>
              <w:spacing w:before="20"/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  <w:t>[Name des Kundenunternehmens]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[Adresse des Kundenunternehmens]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br/>
              <w:t>StNr.: [Steuernummer]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br/>
            </w:r>
            <w:r w:rsidR="00CA79BB" w:rsidRPr="00CA79BB"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  <w:t>UID-Nr.: [UID-Nr. des Kunden]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</w:p>
        </w:tc>
        <w:tc>
          <w:tcPr>
            <w:tcW w:w="3685" w:type="dxa"/>
          </w:tcPr>
          <w:p w:rsidR="00AA3160" w:rsidRPr="00211595" w:rsidRDefault="00211595" w:rsidP="005422F9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Kostenvoranschlag #: [Nummer]</w:t>
            </w:r>
          </w:p>
          <w:p w:rsidR="00FE5B13" w:rsidRPr="00211595" w:rsidRDefault="00211595" w:rsidP="005422F9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Datum: [Datum]</w:t>
            </w:r>
          </w:p>
          <w:p w:rsidR="00FE5B13" w:rsidRPr="00211595" w:rsidRDefault="00211595" w:rsidP="005422F9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 w:eastAsia="ja-JP"/>
              </w:rPr>
              <w:t>Gültig bis: [Datum]</w:t>
            </w:r>
          </w:p>
          <w:p w:rsidR="00FE5B13" w:rsidRPr="00211595" w:rsidRDefault="00FE5B13" w:rsidP="005422F9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lang w:val="de-DE"/>
              </w:rPr>
            </w:pPr>
          </w:p>
        </w:tc>
      </w:tr>
    </w:tbl>
    <w:p w:rsidR="00FE5B13" w:rsidRPr="00211595" w:rsidRDefault="00FE5B13" w:rsidP="00FE5B13">
      <w:pPr>
        <w:spacing w:after="0" w:line="240" w:lineRule="auto"/>
        <w:rPr>
          <w:rFonts w:ascii="Tahoma" w:eastAsia="MS PGothic" w:hAnsi="Tahoma" w:cs="Tahoma"/>
          <w:noProof/>
          <w:color w:val="632423" w:themeColor="accent2" w:themeShade="80"/>
          <w:sz w:val="20"/>
          <w:szCs w:val="20"/>
          <w:lang w:val="de-DE" w:eastAsia="ja-JP"/>
        </w:rPr>
      </w:pPr>
    </w:p>
    <w:tbl>
      <w:tblPr>
        <w:tblStyle w:val="1"/>
        <w:tblW w:w="10529" w:type="dxa"/>
        <w:tblInd w:w="-895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050"/>
        <w:gridCol w:w="1440"/>
        <w:gridCol w:w="503"/>
        <w:gridCol w:w="426"/>
        <w:gridCol w:w="691"/>
        <w:gridCol w:w="1435"/>
        <w:gridCol w:w="1843"/>
        <w:gridCol w:w="141"/>
      </w:tblGrid>
      <w:tr w:rsidR="00617C36" w:rsidRPr="00211595" w:rsidTr="00617C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61345E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Beschreibung</w:t>
            </w: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61345E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Menge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211595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Preis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61345E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Gesamt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211595" w:rsidRDefault="00211595" w:rsidP="0061345E">
            <w:pPr>
              <w:pStyle w:val="a4"/>
              <w:spacing w:before="20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USt.</w:t>
            </w:r>
          </w:p>
        </w:tc>
      </w:tr>
      <w:tr w:rsidR="00617C36" w:rsidRPr="00211595" w:rsidTr="001656A7">
        <w:trPr>
          <w:trHeight w:val="4850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6C638A" w:rsidRPr="00211595" w:rsidRDefault="00211595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Mein Produkt / Materialien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Meine Dienstleistung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Rabatt</w:t>
            </w: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6C638A" w:rsidRPr="00211595" w:rsidRDefault="006C638A" w:rsidP="001656A7">
            <w:pPr>
              <w:pStyle w:val="a4"/>
              <w:ind w:left="0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211595" w:rsidRDefault="00CA79BB" w:rsidP="00CA79BB">
            <w:pPr>
              <w:pStyle w:val="a4"/>
              <w:jc w:val="center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4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Stück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29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Stunden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1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211595" w:rsidRDefault="00CA79BB" w:rsidP="00CA79BB">
            <w:pPr>
              <w:pStyle w:val="a4"/>
              <w:jc w:val="center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9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10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-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45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211595" w:rsidRDefault="00CA79BB" w:rsidP="00CA79BB">
            <w:pPr>
              <w:pStyle w:val="a4"/>
              <w:jc w:val="center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3</w:t>
            </w:r>
            <w:r w:rsid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.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6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</w:t>
            </w:r>
            <w:r w:rsid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.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9</w:t>
            </w:r>
            <w:r w:rsid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-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45</w:t>
            </w: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211595" w:rsidRDefault="00CA79BB" w:rsidP="00CA79BB">
            <w:pPr>
              <w:pStyle w:val="a4"/>
              <w:jc w:val="center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720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0 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(</w:t>
            </w:r>
            <w:r w:rsidRPr="00CA79BB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,00%)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580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(</w:t>
            </w:r>
            <w:r w:rsidRPr="00CA79BB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,00%)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br/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-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90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AA3160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00 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(</w:t>
            </w:r>
            <w:r w:rsidRPr="00CA79BB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20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,00%)</w:t>
            </w:r>
          </w:p>
        </w:tc>
      </w:tr>
      <w:tr w:rsidR="00617C36" w:rsidRPr="00211595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211595" w:rsidRDefault="00FE5B13" w:rsidP="00211595">
            <w:pPr>
              <w:pStyle w:val="a4"/>
              <w:spacing w:before="40" w:after="40"/>
              <w:rPr>
                <w:rFonts w:ascii="Tahoma" w:hAnsi="Tahoma" w:cs="Tahoma"/>
                <w:i/>
                <w:noProof/>
                <w:color w:val="632423" w:themeColor="accent2" w:themeShade="80"/>
                <w:sz w:val="18"/>
                <w:szCs w:val="18"/>
                <w:lang w:val="de-DE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211595" w:rsidRDefault="003D39C0" w:rsidP="00B40901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FE5B13" w:rsidRPr="00211595" w:rsidRDefault="00211595" w:rsidP="00B40901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Gesamt</w:t>
            </w:r>
            <w:r w:rsidR="0035234B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211595" w:rsidRDefault="003D39C0" w:rsidP="00B40901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</w:p>
          <w:p w:rsidR="00FE5B13" w:rsidRPr="00211595" w:rsidRDefault="00CA79BB" w:rsidP="00CA79BB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 w:rsidRPr="00CA79BB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€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6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.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05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FE5B13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</w:p>
        </w:tc>
      </w:tr>
      <w:tr w:rsidR="00617C36" w:rsidRPr="00CA79BB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FE5B13" w:rsidP="00B40901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lang w:val="de-DE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211595" w:rsidP="00B40901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USt.</w:t>
            </w:r>
            <w:r w:rsidR="0035234B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CA79BB" w:rsidP="00CA79BB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</w:pPr>
            <w:r w:rsidRPr="00CA79BB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€</w:t>
            </w:r>
            <w:r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 xml:space="preserve"> 1.210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,</w:t>
            </w:r>
            <w:r w:rsidR="00321145" w:rsidRPr="00211595">
              <w:rPr>
                <w:rFonts w:ascii="Tahoma" w:hAnsi="Tahoma" w:cs="Tahoma"/>
                <w:noProof/>
                <w:color w:val="632423" w:themeColor="accent2" w:themeShade="80"/>
                <w:sz w:val="22"/>
                <w:szCs w:val="22"/>
                <w:lang w:val="de-DE"/>
              </w:rPr>
              <w:t>00</w:t>
            </w:r>
          </w:p>
        </w:tc>
      </w:tr>
      <w:tr w:rsidR="00617C36" w:rsidRPr="00CA79BB" w:rsidTr="00A15029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FE5B13" w:rsidP="00B40901">
            <w:pPr>
              <w:pStyle w:val="a4"/>
              <w:rPr>
                <w:rFonts w:ascii="Tahoma" w:hAnsi="Tahoma" w:cs="Tahoma"/>
                <w:noProof/>
                <w:color w:val="632423" w:themeColor="accent2" w:themeShade="80"/>
                <w:lang w:val="de-DE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211595" w:rsidP="0035234B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Gesamtpreis</w:t>
            </w:r>
            <w:r w:rsidR="0035234B"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211595" w:rsidRDefault="00CA79BB" w:rsidP="00CA79BB">
            <w:pPr>
              <w:pStyle w:val="a4"/>
              <w:jc w:val="right"/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</w:pPr>
            <w:r w:rsidRPr="00CA79BB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€</w:t>
            </w:r>
            <w:r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 xml:space="preserve"> 7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.</w:t>
            </w:r>
            <w:r w:rsid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2</w:t>
            </w:r>
            <w:r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60</w:t>
            </w:r>
            <w:r w:rsidR="00211595"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,</w:t>
            </w:r>
            <w:r w:rsidR="00321145" w:rsidRPr="00211595">
              <w:rPr>
                <w:rFonts w:ascii="Tahoma" w:hAnsi="Tahoma" w:cs="Tahoma"/>
                <w:noProof/>
                <w:color w:val="632423" w:themeColor="accent2" w:themeShade="80"/>
                <w:szCs w:val="22"/>
                <w:lang w:val="de-DE"/>
              </w:rPr>
              <w:t>00</w:t>
            </w:r>
          </w:p>
        </w:tc>
      </w:tr>
    </w:tbl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Invoice table"/>
      </w:tblPr>
      <w:tblGrid>
        <w:gridCol w:w="5298"/>
        <w:gridCol w:w="5299"/>
      </w:tblGrid>
      <w:tr w:rsidR="00617C36" w:rsidRPr="00211595" w:rsidTr="000C4E0C">
        <w:trPr>
          <w:trHeight w:val="80"/>
        </w:trPr>
        <w:tc>
          <w:tcPr>
            <w:tcW w:w="5298" w:type="dxa"/>
            <w:tcMar>
              <w:bottom w:w="144" w:type="dxa"/>
            </w:tcMar>
            <w:vAlign w:val="center"/>
          </w:tcPr>
          <w:p w:rsidR="00F165C1" w:rsidRPr="00211595" w:rsidRDefault="00F165C1" w:rsidP="00B40901">
            <w:pPr>
              <w:pStyle w:val="a4"/>
              <w:rPr>
                <w:rFonts w:ascii="Tahoma" w:eastAsia="MS PGothic" w:hAnsi="Tahoma" w:cs="Tahoma"/>
                <w:b/>
                <w:noProof/>
                <w:color w:val="632423" w:themeColor="accent2" w:themeShade="80"/>
                <w:lang w:val="de-DE" w:eastAsia="ja-JP"/>
              </w:rPr>
            </w:pPr>
          </w:p>
          <w:p w:rsidR="00730904" w:rsidRPr="00211595" w:rsidRDefault="00211595" w:rsidP="00B40901">
            <w:pPr>
              <w:pStyle w:val="a4"/>
              <w:rPr>
                <w:rFonts w:ascii="Tahoma" w:eastAsia="MS PGothic" w:hAnsi="Tahoma" w:cs="Tahoma"/>
                <w:b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eastAsia="MS PGothic" w:hAnsi="Tahoma" w:cs="Tahoma"/>
                <w:b/>
                <w:noProof/>
                <w:color w:val="632423" w:themeColor="accent2" w:themeShade="80"/>
                <w:lang w:val="de-DE" w:eastAsia="ja-JP"/>
              </w:rPr>
              <w:t>Sender</w:t>
            </w:r>
            <w:r w:rsidR="00730904" w:rsidRPr="00211595">
              <w:rPr>
                <w:rFonts w:ascii="Tahoma" w:eastAsia="MS PGothic" w:hAnsi="Tahoma" w:cs="Tahoma"/>
                <w:b/>
                <w:noProof/>
                <w:color w:val="632423" w:themeColor="accent2" w:themeShade="80"/>
                <w:lang w:val="de-DE" w:eastAsia="ja-JP"/>
              </w:rPr>
              <w:t>:</w:t>
            </w:r>
          </w:p>
          <w:p w:rsidR="00AA3160" w:rsidRPr="00211595" w:rsidRDefault="00211595" w:rsidP="00B40901">
            <w:pPr>
              <w:pStyle w:val="a4"/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t>[Unternehmensname]</w:t>
            </w:r>
          </w:p>
          <w:p w:rsidR="00F165C1" w:rsidRPr="00211595" w:rsidRDefault="00211595" w:rsidP="00211595">
            <w:pPr>
              <w:pStyle w:val="a4"/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t>[Adresse]</w:t>
            </w: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  <w:t>StNr.: [Steuernummer]</w:t>
            </w: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  <w:r w:rsidR="00CA79BB" w:rsidRPr="00CA79BB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t>UID-Nr.: [UID-Nr.]</w:t>
            </w:r>
            <w:r w:rsidR="00F165C1"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t>Telefon: [Telefon]</w:t>
            </w:r>
            <w:r w:rsidR="00F165C1"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</w:p>
        </w:tc>
        <w:tc>
          <w:tcPr>
            <w:tcW w:w="5299" w:type="dxa"/>
            <w:vAlign w:val="center"/>
          </w:tcPr>
          <w:p w:rsidR="00F165C1" w:rsidRPr="00211595" w:rsidRDefault="00211595" w:rsidP="00DE2470">
            <w:pPr>
              <w:pStyle w:val="a4"/>
              <w:jc w:val="right"/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</w:pPr>
            <w:r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t>[Zahlungsdetails]</w:t>
            </w:r>
            <w:r w:rsidR="00F165C1" w:rsidRPr="00211595">
              <w:rPr>
                <w:rFonts w:ascii="Tahoma" w:eastAsia="MS PGothic" w:hAnsi="Tahoma" w:cs="Tahoma"/>
                <w:noProof/>
                <w:color w:val="632423" w:themeColor="accent2" w:themeShade="80"/>
                <w:lang w:val="de-DE" w:eastAsia="ja-JP"/>
              </w:rPr>
              <w:br/>
            </w:r>
          </w:p>
          <w:p w:rsidR="00F165C1" w:rsidRPr="00211595" w:rsidRDefault="00F165C1" w:rsidP="00166E2A">
            <w:pPr>
              <w:jc w:val="right"/>
              <w:rPr>
                <w:rFonts w:ascii="Tahoma" w:hAnsi="Tahoma" w:cs="Tahoma"/>
                <w:noProof/>
                <w:color w:val="632423" w:themeColor="accent2" w:themeShade="80"/>
                <w:lang w:val="de-DE"/>
              </w:rPr>
            </w:pPr>
          </w:p>
        </w:tc>
      </w:tr>
    </w:tbl>
    <w:p w:rsidR="00457FFD" w:rsidRPr="00211595" w:rsidRDefault="00211595" w:rsidP="00A22B40">
      <w:pPr>
        <w:jc w:val="center"/>
        <w:rPr>
          <w:rFonts w:ascii="Tahoma" w:hAnsi="Tahoma" w:cs="Tahoma"/>
          <w:noProof/>
          <w:color w:val="632423" w:themeColor="accent2" w:themeShade="80"/>
          <w:lang w:val="de-DE"/>
        </w:rPr>
      </w:pPr>
      <w:r w:rsidRPr="00211595">
        <w:rPr>
          <w:rFonts w:ascii="Tahoma" w:hAnsi="Tahoma" w:cs="Tahoma"/>
          <w:noProof/>
          <w:color w:val="632423" w:themeColor="accent2" w:themeShade="80"/>
          <w:lang w:val="de-DE"/>
        </w:rPr>
        <w:t>[Haftungsklausel]</w:t>
      </w:r>
      <w:bookmarkStart w:id="0" w:name="_GoBack"/>
      <w:bookmarkEnd w:id="0"/>
    </w:p>
    <w:sectPr w:rsidR="00457FFD" w:rsidRPr="00211595" w:rsidSect="001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9BB"/>
    <w:rsid w:val="000B7461"/>
    <w:rsid w:val="000D65B2"/>
    <w:rsid w:val="001656A7"/>
    <w:rsid w:val="00166E2A"/>
    <w:rsid w:val="001950A3"/>
    <w:rsid w:val="001E35B7"/>
    <w:rsid w:val="00206FBB"/>
    <w:rsid w:val="00211595"/>
    <w:rsid w:val="00211F43"/>
    <w:rsid w:val="00231B0A"/>
    <w:rsid w:val="0024314E"/>
    <w:rsid w:val="002B759B"/>
    <w:rsid w:val="00301989"/>
    <w:rsid w:val="00303E84"/>
    <w:rsid w:val="00321145"/>
    <w:rsid w:val="0035234B"/>
    <w:rsid w:val="00352ADD"/>
    <w:rsid w:val="00353DAF"/>
    <w:rsid w:val="0038355D"/>
    <w:rsid w:val="003D39C0"/>
    <w:rsid w:val="003D3C8F"/>
    <w:rsid w:val="004031A4"/>
    <w:rsid w:val="00416EE6"/>
    <w:rsid w:val="00441C15"/>
    <w:rsid w:val="00450709"/>
    <w:rsid w:val="00457FFD"/>
    <w:rsid w:val="00496218"/>
    <w:rsid w:val="004A0B39"/>
    <w:rsid w:val="004A2CAD"/>
    <w:rsid w:val="004D4E68"/>
    <w:rsid w:val="0052313D"/>
    <w:rsid w:val="005422F9"/>
    <w:rsid w:val="005523AD"/>
    <w:rsid w:val="0060681F"/>
    <w:rsid w:val="0061345E"/>
    <w:rsid w:val="00617C36"/>
    <w:rsid w:val="00675CBF"/>
    <w:rsid w:val="00686A6C"/>
    <w:rsid w:val="006A7FF9"/>
    <w:rsid w:val="006C638A"/>
    <w:rsid w:val="006D4287"/>
    <w:rsid w:val="00730904"/>
    <w:rsid w:val="00737108"/>
    <w:rsid w:val="00737498"/>
    <w:rsid w:val="007429F7"/>
    <w:rsid w:val="007B0206"/>
    <w:rsid w:val="007B6EEE"/>
    <w:rsid w:val="00867306"/>
    <w:rsid w:val="0089662A"/>
    <w:rsid w:val="00960543"/>
    <w:rsid w:val="00A14A58"/>
    <w:rsid w:val="00A15029"/>
    <w:rsid w:val="00A20354"/>
    <w:rsid w:val="00A22B40"/>
    <w:rsid w:val="00A2793C"/>
    <w:rsid w:val="00A72AFB"/>
    <w:rsid w:val="00A83537"/>
    <w:rsid w:val="00A84AFE"/>
    <w:rsid w:val="00AA3160"/>
    <w:rsid w:val="00AC2E78"/>
    <w:rsid w:val="00B22DDB"/>
    <w:rsid w:val="00B23A11"/>
    <w:rsid w:val="00B26D0E"/>
    <w:rsid w:val="00B549A6"/>
    <w:rsid w:val="00BF04D8"/>
    <w:rsid w:val="00BF4127"/>
    <w:rsid w:val="00C4001E"/>
    <w:rsid w:val="00C55C66"/>
    <w:rsid w:val="00C84754"/>
    <w:rsid w:val="00C906A8"/>
    <w:rsid w:val="00CA79BB"/>
    <w:rsid w:val="00CF38C6"/>
    <w:rsid w:val="00D24AE0"/>
    <w:rsid w:val="00DD55E1"/>
    <w:rsid w:val="00DE2470"/>
    <w:rsid w:val="00E071AB"/>
    <w:rsid w:val="00E34B14"/>
    <w:rsid w:val="00ED439A"/>
    <w:rsid w:val="00F165C1"/>
    <w:rsid w:val="00F24771"/>
    <w:rsid w:val="00F560A3"/>
    <w:rsid w:val="00F56FD3"/>
    <w:rsid w:val="00F638AE"/>
    <w:rsid w:val="00FB126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professional_estimate_template_at.dotx</Template>
  <TotalTime>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2024-10-27T14:15:00Z</dcterms:created>
  <dcterms:modified xsi:type="dcterms:W3CDTF">2024-10-27T14:19:00Z</dcterms:modified>
</cp:coreProperties>
</file>