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425"/>
        <w:gridCol w:w="1136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03016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03016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de-DE" w:eastAsia="ru-RU"/>
              </w:rPr>
            </w:pPr>
            <w:r w:rsidRPr="00030163">
              <w:rPr>
                <w:rFonts w:ascii="Tahoma" w:hAnsi="Tahoma" w:cs="Tahoma"/>
                <w:noProof/>
                <w:sz w:val="16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39F527B8" wp14:editId="0D019DAE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205740</wp:posOffset>
                  </wp:positionV>
                  <wp:extent cx="1393190" cy="515620"/>
                  <wp:effectExtent l="0" t="0" r="0" b="0"/>
                  <wp:wrapTight wrapText="bothSides">
                    <wp:wrapPolygon edited="0">
                      <wp:start x="2363" y="0"/>
                      <wp:lineTo x="0" y="4788"/>
                      <wp:lineTo x="0" y="15163"/>
                      <wp:lineTo x="1181" y="19153"/>
                      <wp:lineTo x="1772" y="20749"/>
                      <wp:lineTo x="4726" y="20749"/>
                      <wp:lineTo x="18902" y="19153"/>
                      <wp:lineTo x="19789" y="13567"/>
                      <wp:lineTo x="18607" y="13567"/>
                      <wp:lineTo x="18016" y="4788"/>
                      <wp:lineTo x="3840" y="0"/>
                      <wp:lineTo x="2363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03016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030163" w:rsidRDefault="00030163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Kostenvoranschlag #: [Nummer]</w:t>
            </w:r>
          </w:p>
          <w:p w:rsidR="00DA2783" w:rsidRPr="00030163" w:rsidRDefault="0003016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Datum: [Datum]</w:t>
            </w:r>
          </w:p>
          <w:p w:rsidR="00DA2783" w:rsidRPr="00030163" w:rsidRDefault="0003016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Gültig bis: [Datum]</w:t>
            </w:r>
          </w:p>
          <w:p w:rsidR="00DA2783" w:rsidRPr="0003016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de-DE" w:eastAsia="ru-RU"/>
              </w:rPr>
            </w:pPr>
          </w:p>
        </w:tc>
        <w:tc>
          <w:tcPr>
            <w:tcW w:w="7110" w:type="dxa"/>
            <w:gridSpan w:val="13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030163" w:rsidRDefault="00030163" w:rsidP="00ED6CA4">
            <w:pPr>
              <w:pStyle w:val="a4"/>
              <w:spacing w:before="240"/>
              <w:jc w:val="center"/>
              <w:rPr>
                <w:rFonts w:ascii="Tahoma" w:hAnsi="Tahoma" w:cs="Tahoma"/>
                <w:noProof/>
                <w:color w:val="000000" w:themeColor="text1"/>
                <w:sz w:val="44"/>
                <w:szCs w:val="44"/>
                <w:lang w:val="de-DE"/>
              </w:rPr>
            </w:pPr>
            <w:r w:rsidRPr="0003016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val="de-DE" w:eastAsia="ru-RU"/>
              </w:rPr>
              <w:t>Kostenvoranschlag</w:t>
            </w:r>
          </w:p>
        </w:tc>
      </w:tr>
      <w:tr w:rsidR="00CF7EC0" w:rsidRPr="0003016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03016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516" w:type="dxa"/>
            <w:gridSpan w:val="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03016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B231AC" w:rsidTr="00A16AC7">
        <w:trPr>
          <w:gridAfter w:val="2"/>
          <w:wAfter w:w="202" w:type="dxa"/>
          <w:trHeight w:val="1103"/>
        </w:trPr>
        <w:tc>
          <w:tcPr>
            <w:tcW w:w="3231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030163" w:rsidRDefault="00030163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  <w:t>Sender:</w:t>
            </w:r>
          </w:p>
          <w:p w:rsidR="00DA2783" w:rsidRPr="00030163" w:rsidRDefault="00030163" w:rsidP="0034684C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[Unternehmensname]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ab/>
            </w:r>
          </w:p>
          <w:p w:rsidR="00030163" w:rsidRPr="00030163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[Adresse]</w:t>
            </w:r>
          </w:p>
          <w:p w:rsidR="00030163" w:rsidRPr="00030163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StNr.: [Steuernummer]</w:t>
            </w:r>
          </w:p>
          <w:p w:rsidR="00030163" w:rsidRPr="00B231AC" w:rsidRDefault="00B231AC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nb-NO"/>
              </w:rPr>
            </w:pPr>
            <w:r w:rsidRPr="00B231AC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nb-NO"/>
              </w:rPr>
              <w:t>UID-Nr.: [UID-Nr.]</w:t>
            </w:r>
          </w:p>
          <w:p w:rsidR="00030163" w:rsidRPr="00B231AC" w:rsidRDefault="00030163" w:rsidP="0003016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nb-NO"/>
              </w:rPr>
            </w:pPr>
            <w:r w:rsidRPr="00B231AC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nb-NO"/>
              </w:rPr>
              <w:t>Telefon: [Telefon]</w:t>
            </w:r>
          </w:p>
          <w:p w:rsidR="00DA2783" w:rsidRPr="00B231AC" w:rsidRDefault="00DA2783" w:rsidP="00004BD3">
            <w:pPr>
              <w:pStyle w:val="a5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nb-NO"/>
              </w:rPr>
            </w:pPr>
            <w:r w:rsidRPr="00B231AC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3685" w:type="dxa"/>
            <w:gridSpan w:val="8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B231AC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nb-NO"/>
              </w:rPr>
            </w:pPr>
          </w:p>
          <w:p w:rsidR="00DA2783" w:rsidRPr="00030163" w:rsidRDefault="00030163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[Zahlungsdetails]</w:t>
            </w:r>
          </w:p>
          <w:p w:rsidR="00DA2783" w:rsidRPr="0003016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03016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030163" w:rsidRDefault="00030163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 xml:space="preserve">  </w:t>
            </w:r>
            <w:r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Empfänger</w:t>
            </w:r>
            <w:r w:rsidR="008C0D7E"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:</w:t>
            </w:r>
            <w:r w:rsidR="00DA2783" w:rsidRPr="00030163">
              <w:rPr>
                <w:rFonts w:ascii="Tahoma" w:hAnsi="Tahoma" w:cs="Tahoma"/>
                <w:b/>
                <w:noProof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030163" w:rsidRDefault="00030163" w:rsidP="00D13267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[Name des Kundenunternehmens]</w:t>
            </w:r>
          </w:p>
          <w:p w:rsidR="00030163" w:rsidRPr="00030163" w:rsidRDefault="00030163" w:rsidP="0003016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[Adresse]</w:t>
            </w:r>
          </w:p>
          <w:p w:rsidR="00030163" w:rsidRPr="00030163" w:rsidRDefault="00030163" w:rsidP="0003016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StNr.: [Steuernummer]</w:t>
            </w:r>
          </w:p>
          <w:p w:rsidR="00030163" w:rsidRPr="00030163" w:rsidRDefault="00B231AC" w:rsidP="0003016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UID-Nr.: [UID-Nr. des Kunden]</w:t>
            </w:r>
          </w:p>
          <w:p w:rsidR="00DA2783" w:rsidRPr="00030163" w:rsidRDefault="00DA2783" w:rsidP="00004BD3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830583" w:rsidRPr="00B231AC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03016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685" w:type="dxa"/>
            <w:gridSpan w:val="8"/>
            <w:shd w:val="clear" w:color="auto" w:fill="FFFFFF"/>
          </w:tcPr>
          <w:p w:rsidR="00830583" w:rsidRPr="0003016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03016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03016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03016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030163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Preis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030163" w:rsidRDefault="00030163" w:rsidP="0034684C">
            <w:pPr>
              <w:jc w:val="center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0"/>
                <w:szCs w:val="20"/>
                <w:lang w:val="de-DE"/>
              </w:rPr>
              <w:t>USt.</w:t>
            </w:r>
          </w:p>
        </w:tc>
      </w:tr>
      <w:tr w:rsidR="00DA2783" w:rsidRPr="0003016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030163" w:rsidRDefault="00030163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Mein Produkt / Materialien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Meine Dienstleistung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Rabatt</w:t>
            </w: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CC583A" w:rsidRPr="00030163" w:rsidRDefault="00CC583A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  <w:p w:rsidR="00DA2783" w:rsidRPr="00030163" w:rsidRDefault="00DA2783" w:rsidP="002A66BE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030163" w:rsidRDefault="00B231AC" w:rsidP="00B231AC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8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Stück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3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8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Stunden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030163" w:rsidRDefault="00B231AC" w:rsidP="00B231AC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3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100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7D553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60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030163" w:rsidRDefault="002A66BE" w:rsidP="00B231AC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 w:rsid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4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3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 w:rsid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8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7D553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-</w:t>
            </w:r>
            <w:r w:rsid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60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030163" w:rsidRDefault="00B231AC" w:rsidP="00B231AC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480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0 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(</w:t>
            </w:r>
            <w:r w:rsidRP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,00%)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760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(</w:t>
            </w:r>
            <w:r w:rsidRP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,00%)</w:t>
            </w:r>
            <w:r w:rsidR="00DA278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br/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-</w:t>
            </w:r>
            <w:r w:rsid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1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2A66BE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0 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(</w:t>
            </w:r>
            <w:r w:rsidRP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20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,00%)</w:t>
            </w:r>
          </w:p>
        </w:tc>
      </w:tr>
      <w:tr w:rsidR="00DA2783" w:rsidRPr="00030163" w:rsidTr="00A16AC7">
        <w:trPr>
          <w:trHeight w:val="472"/>
        </w:trPr>
        <w:tc>
          <w:tcPr>
            <w:tcW w:w="10617" w:type="dxa"/>
            <w:gridSpan w:val="16"/>
            <w:shd w:val="clear" w:color="auto" w:fill="auto"/>
            <w:tcMar>
              <w:top w:w="0" w:type="dxa"/>
            </w:tcMar>
            <w:vAlign w:val="center"/>
          </w:tcPr>
          <w:p w:rsidR="00DA2783" w:rsidRPr="00030163" w:rsidRDefault="00DA2783" w:rsidP="00B44E50">
            <w:pPr>
              <w:spacing w:before="40" w:after="40"/>
              <w:rPr>
                <w:rFonts w:ascii="Tahoma" w:hAnsi="Tahoma" w:cs="Tahoma"/>
                <w:i/>
                <w:noProof/>
                <w:color w:val="7F7F7F" w:themeColor="text1" w:themeTint="80"/>
                <w:sz w:val="20"/>
                <w:szCs w:val="20"/>
                <w:lang w:val="de-DE"/>
              </w:rPr>
            </w:pP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030163" w:rsidRDefault="00DA2783" w:rsidP="0034684C">
            <w:pPr>
              <w:pStyle w:val="a3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876430" w:rsidRPr="00030163" w:rsidTr="00876430">
        <w:trPr>
          <w:gridBefore w:val="8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Pr="0003016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030163" w:rsidRDefault="00030163" w:rsidP="0034684C">
            <w:pPr>
              <w:pStyle w:val="a9"/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030163" w:rsidRDefault="00B231AC" w:rsidP="00B231AC">
            <w:pPr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€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5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60</w:t>
            </w:r>
            <w:r w:rsidR="00876430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 w:rsidR="00876430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00</w:t>
            </w:r>
          </w:p>
        </w:tc>
      </w:tr>
      <w:tr w:rsidR="00DA2783" w:rsidRPr="0003016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7"/>
            <w:shd w:val="clear" w:color="auto" w:fill="auto"/>
          </w:tcPr>
          <w:p w:rsidR="00DA2783" w:rsidRPr="00030163" w:rsidRDefault="00DA2783" w:rsidP="0034684C">
            <w:pP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030163" w:rsidRDefault="00030163" w:rsidP="0034684C">
            <w:pPr>
              <w:pStyle w:val="a9"/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Style w:val="aa"/>
                <w:rFonts w:ascii="Tahoma" w:hAnsi="Tahoma" w:cs="Tahoma"/>
                <w:b w:val="0"/>
                <w:noProof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030163" w:rsidRDefault="00B231AC" w:rsidP="00B231AC">
            <w:pPr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B231AC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€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 xml:space="preserve"> 1.120</w:t>
            </w:r>
            <w:r w:rsidR="00030163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784935" w:rsidRPr="00030163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</w:p>
        </w:tc>
      </w:tr>
      <w:tr w:rsidR="00DA2783" w:rsidRPr="0003016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5"/>
            <w:shd w:val="clear" w:color="auto" w:fill="auto"/>
          </w:tcPr>
          <w:p w:rsidR="00DA2783" w:rsidRPr="00030163" w:rsidRDefault="00DA2783" w:rsidP="0034684C">
            <w:pP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030163" w:rsidRDefault="00030163" w:rsidP="0034684C">
            <w:pPr>
              <w:pStyle w:val="a9"/>
              <w:rPr>
                <w:rStyle w:val="aa"/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030163">
              <w:rPr>
                <w:rStyle w:val="aa"/>
                <w:rFonts w:ascii="Tahoma" w:hAnsi="Tahoma" w:cs="Tahoma"/>
                <w:noProof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030163" w:rsidRDefault="00B231AC" w:rsidP="00B231AC">
            <w:pPr>
              <w:jc w:val="right"/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</w:pPr>
            <w:r w:rsidRPr="00B231AC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€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 xml:space="preserve"> </w:t>
            </w:r>
            <w:r w:rsid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6</w:t>
            </w:r>
            <w:r w:rsidR="00030163"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720</w:t>
            </w:r>
            <w:bookmarkStart w:id="0" w:name="_GoBack"/>
            <w:bookmarkEnd w:id="0"/>
            <w:r w:rsidR="00030163"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,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  <w:r w:rsidR="00784935" w:rsidRPr="00030163">
              <w:rPr>
                <w:rFonts w:ascii="Tahoma" w:hAnsi="Tahoma" w:cs="Tahoma"/>
                <w:b/>
                <w:noProof/>
                <w:color w:val="000000" w:themeColor="text1"/>
                <w:sz w:val="22"/>
                <w:szCs w:val="22"/>
                <w:lang w:val="de-DE"/>
              </w:rPr>
              <w:t>0</w:t>
            </w:r>
          </w:p>
        </w:tc>
      </w:tr>
    </w:tbl>
    <w:p w:rsidR="00004BD3" w:rsidRPr="00030163" w:rsidRDefault="00004BD3" w:rsidP="00004BD3">
      <w:pPr>
        <w:jc w:val="center"/>
        <w:rPr>
          <w:rFonts w:ascii="Tahoma" w:hAnsi="Tahoma" w:cs="Tahoma"/>
          <w:noProof/>
          <w:lang w:val="de-DE"/>
        </w:rPr>
      </w:pPr>
    </w:p>
    <w:p w:rsidR="00004BD3" w:rsidRPr="00030163" w:rsidRDefault="00004BD3" w:rsidP="00004BD3">
      <w:pPr>
        <w:jc w:val="center"/>
        <w:rPr>
          <w:rFonts w:ascii="Tahoma" w:hAnsi="Tahoma" w:cs="Tahoma"/>
          <w:noProof/>
          <w:lang w:val="de-DE"/>
        </w:rPr>
      </w:pPr>
    </w:p>
    <w:p w:rsidR="00004BD3" w:rsidRPr="00030163" w:rsidRDefault="00004BD3" w:rsidP="00004BD3">
      <w:pPr>
        <w:jc w:val="center"/>
        <w:rPr>
          <w:rFonts w:ascii="Tahoma" w:hAnsi="Tahoma" w:cs="Tahoma"/>
          <w:noProof/>
          <w:lang w:val="de-DE"/>
        </w:rPr>
      </w:pPr>
    </w:p>
    <w:p w:rsidR="00004BD3" w:rsidRPr="00030163" w:rsidRDefault="00004BD3" w:rsidP="00004BD3">
      <w:pPr>
        <w:jc w:val="center"/>
        <w:rPr>
          <w:rFonts w:ascii="Tahoma" w:hAnsi="Tahoma" w:cs="Tahoma"/>
          <w:i/>
          <w:noProof/>
          <w:sz w:val="24"/>
          <w:szCs w:val="24"/>
          <w:lang w:val="de-DE"/>
        </w:rPr>
      </w:pPr>
    </w:p>
    <w:p w:rsidR="00E55140" w:rsidRPr="00030163" w:rsidRDefault="00030163" w:rsidP="00004BD3">
      <w:pPr>
        <w:jc w:val="center"/>
        <w:rPr>
          <w:rFonts w:ascii="Tahoma" w:hAnsi="Tahoma" w:cs="Tahoma"/>
          <w:i/>
          <w:noProof/>
          <w:sz w:val="24"/>
          <w:szCs w:val="24"/>
          <w:lang w:val="de-DE"/>
        </w:rPr>
      </w:pPr>
      <w:r w:rsidRPr="00030163">
        <w:rPr>
          <w:rFonts w:ascii="Tahoma" w:hAnsi="Tahoma" w:cs="Tahoma"/>
          <w:i/>
          <w:noProof/>
          <w:sz w:val="24"/>
          <w:szCs w:val="24"/>
          <w:lang w:val="de-DE"/>
        </w:rPr>
        <w:t>[Haftungsklausel]</w:t>
      </w:r>
    </w:p>
    <w:sectPr w:rsidR="00E55140" w:rsidRPr="00030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1AC"/>
    <w:rsid w:val="00004BD3"/>
    <w:rsid w:val="00030163"/>
    <w:rsid w:val="00036443"/>
    <w:rsid w:val="0004281E"/>
    <w:rsid w:val="000851EE"/>
    <w:rsid w:val="000D4F55"/>
    <w:rsid w:val="001D26CD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231AC"/>
    <w:rsid w:val="00B44E50"/>
    <w:rsid w:val="00BB03B5"/>
    <w:rsid w:val="00BB6798"/>
    <w:rsid w:val="00BB78B6"/>
    <w:rsid w:val="00C12158"/>
    <w:rsid w:val="00C56481"/>
    <w:rsid w:val="00C81470"/>
    <w:rsid w:val="00CC583A"/>
    <w:rsid w:val="00CD146B"/>
    <w:rsid w:val="00CF7EC0"/>
    <w:rsid w:val="00D13267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B7B29-82BF-4FBB-A0AB-4E680702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simple_estimate_template_at.dotx</Template>
  <TotalTime>3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2024-10-27T14:19:00Z</dcterms:created>
  <dcterms:modified xsi:type="dcterms:W3CDTF">2024-10-27T14:22:00Z</dcterms:modified>
</cp:coreProperties>
</file>