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83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138"/>
        <w:gridCol w:w="149"/>
        <w:gridCol w:w="124"/>
        <w:gridCol w:w="78"/>
      </w:tblGrid>
      <w:tr w:rsidR="00DA2783" w:rsidRPr="00811C19" w:rsidTr="00261998">
        <w:trPr>
          <w:gridAfter w:val="2"/>
          <w:wAfter w:w="202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811C19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val="en-AU" w:eastAsia="ru-RU"/>
              </w:rPr>
            </w:pPr>
            <w:r w:rsidRPr="00811C19">
              <w:rPr>
                <w:noProof/>
                <w:sz w:val="16"/>
                <w:lang w:val="en-AU"/>
              </w:rPr>
              <w:drawing>
                <wp:anchor distT="0" distB="0" distL="114300" distR="114300" simplePos="0" relativeHeight="251659264" behindDoc="0" locked="0" layoutInCell="1" allowOverlap="1" wp14:anchorId="4D37AA34" wp14:editId="6B895FFC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811C19" w:rsidTr="00261998">
        <w:trPr>
          <w:gridAfter w:val="2"/>
          <w:wAfter w:w="202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Invoice Date: 8 May 2021</w:t>
            </w:r>
          </w:p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  <w:t>Due Date: 22 May 2021</w:t>
            </w:r>
          </w:p>
          <w:p w:rsidR="00DA2783" w:rsidRPr="00811C19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val="en-AU" w:eastAsia="ru-RU"/>
              </w:rPr>
            </w:pP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811C19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  <w:lang w:val="en-AU"/>
              </w:rPr>
            </w:pPr>
            <w:r w:rsidRPr="00811C19">
              <w:rPr>
                <w:rFonts w:asciiTheme="majorHAnsi" w:hAnsiTheme="majorHAnsi" w:cs="Arial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32"/>
                <w:szCs w:val="32"/>
                <w:lang w:val="en-AU" w:eastAsia="ru-RU"/>
              </w:rPr>
              <w:t>Tax Invoice #  536</w:t>
            </w:r>
          </w:p>
        </w:tc>
      </w:tr>
      <w:tr w:rsidR="00DA2783" w:rsidRPr="00811C19" w:rsidTr="00261998">
        <w:trPr>
          <w:gridAfter w:val="2"/>
          <w:wAfter w:w="202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811C19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ab/>
            </w:r>
          </w:p>
        </w:tc>
        <w:tc>
          <w:tcPr>
            <w:tcW w:w="284" w:type="dxa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811C19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262BE6" w:rsidRPr="00811C19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  <w:p w:rsidR="00DA2783" w:rsidRPr="00811C19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  <w:t>BILL TO:</w:t>
            </w:r>
          </w:p>
        </w:tc>
      </w:tr>
      <w:tr w:rsidR="00DA2783" w:rsidRPr="00811C19" w:rsidTr="00261998">
        <w:trPr>
          <w:gridAfter w:val="2"/>
          <w:wAfter w:w="202" w:type="dxa"/>
          <w:trHeight w:val="1103"/>
        </w:trPr>
        <w:tc>
          <w:tcPr>
            <w:tcW w:w="3346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811C19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AU"/>
              </w:rPr>
            </w:pPr>
          </w:p>
          <w:p w:rsidR="00DA2783" w:rsidRPr="00811C19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  <w:lang w:val="en-AU"/>
              </w:rPr>
              <w:t>[My Business Name]</w:t>
            </w: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ab/>
            </w:r>
          </w:p>
          <w:p w:rsidR="00DA2783" w:rsidRPr="00811C19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>[Address]</w:t>
            </w: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  <w:t>ACN: [Australian Company Nr]</w:t>
            </w: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  <w:t>ABN: [Australian Business Nr]</w:t>
            </w: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  <w:t>Phone: [Phone number]</w:t>
            </w: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3685" w:type="dxa"/>
            <w:gridSpan w:val="7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</w:p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>[payment details]</w:t>
            </w: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br/>
            </w:r>
          </w:p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</w:p>
        </w:tc>
        <w:tc>
          <w:tcPr>
            <w:tcW w:w="284" w:type="dxa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11C19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ab/>
            </w:r>
          </w:p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en-AU"/>
              </w:rPr>
              <w:t>[Client's Business Name]</w:t>
            </w:r>
          </w:p>
          <w:p w:rsidR="00DA2783" w:rsidRPr="00811C19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[Client's company address]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ACN: [Client's Australian Company Nr]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ABN: [Client's Australian Business Nr]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</w:tr>
      <w:tr w:rsidR="00830583" w:rsidRPr="00811C19" w:rsidTr="00261998">
        <w:trPr>
          <w:gridAfter w:val="2"/>
          <w:wAfter w:w="202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811C19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811C19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811C19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811C19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DA2783" w:rsidRPr="00811C19" w:rsidTr="00261998">
        <w:trPr>
          <w:gridAfter w:val="1"/>
          <w:wAfter w:w="78" w:type="dxa"/>
          <w:trHeight w:val="432"/>
        </w:trPr>
        <w:tc>
          <w:tcPr>
            <w:tcW w:w="4196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tcMar>
              <w:top w:w="0" w:type="dxa"/>
            </w:tcMar>
            <w:vAlign w:val="center"/>
          </w:tcPr>
          <w:p w:rsidR="00DA2783" w:rsidRPr="00811C19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DESCRIPTION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811C19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QTY</w:t>
            </w:r>
          </w:p>
        </w:tc>
        <w:tc>
          <w:tcPr>
            <w:tcW w:w="127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811C19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UNIT PRICE</w:t>
            </w:r>
          </w:p>
        </w:tc>
        <w:tc>
          <w:tcPr>
            <w:tcW w:w="1704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811C19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SUBTOTAL</w:t>
            </w:r>
          </w:p>
        </w:tc>
        <w:tc>
          <w:tcPr>
            <w:tcW w:w="2411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811C19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FFFFFF" w:themeColor="background1"/>
                <w:sz w:val="20"/>
                <w:szCs w:val="20"/>
                <w:lang w:val="en-AU"/>
              </w:rPr>
              <w:t>GST</w:t>
            </w:r>
          </w:p>
        </w:tc>
      </w:tr>
      <w:tr w:rsidR="00DA2783" w:rsidRPr="00811C19" w:rsidTr="00261998">
        <w:trPr>
          <w:gridAfter w:val="1"/>
          <w:wAfter w:w="78" w:type="dxa"/>
          <w:trHeight w:val="288"/>
        </w:trPr>
        <w:tc>
          <w:tcPr>
            <w:tcW w:w="4196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811C19" w:rsidRDefault="00DA2783" w:rsidP="00261998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my product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my service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vAlign w:val="center"/>
          </w:tcPr>
          <w:p w:rsidR="00DA2783" w:rsidRPr="00811C19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15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27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vAlign w:val="center"/>
          </w:tcPr>
          <w:p w:rsidR="00DA2783" w:rsidRPr="00811C19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174.00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1,071.00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1704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811C19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2,610.00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1,071.00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  <w:tc>
          <w:tcPr>
            <w:tcW w:w="2411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811C19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261.00 (10%</w:t>
            </w:r>
            <w:proofErr w:type="gramStart"/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t>)</w:t>
            </w:r>
            <w:proofErr w:type="gramEnd"/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  <w:t>107.10 (10%)</w:t>
            </w:r>
            <w:r w:rsidRPr="00811C19">
              <w:rPr>
                <w:rFonts w:asciiTheme="majorHAnsi" w:hAnsiTheme="majorHAnsi"/>
                <w:color w:val="000000" w:themeColor="text1"/>
                <w:sz w:val="20"/>
                <w:szCs w:val="20"/>
                <w:lang w:val="en-AU"/>
              </w:rPr>
              <w:br/>
            </w:r>
          </w:p>
        </w:tc>
      </w:tr>
      <w:tr w:rsidR="00DA2783" w:rsidRPr="00811C19" w:rsidTr="00261998">
        <w:trPr>
          <w:trHeight w:val="472"/>
        </w:trPr>
        <w:tc>
          <w:tcPr>
            <w:tcW w:w="10732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811C19" w:rsidRDefault="00DA2783" w:rsidP="00261998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</w:pPr>
            <w:r w:rsidRPr="00811C19">
              <w:rPr>
                <w:rFonts w:asciiTheme="majorHAnsi" w:hAnsiTheme="majorHAnsi"/>
                <w:i/>
                <w:color w:val="000000" w:themeColor="text1"/>
                <w:sz w:val="20"/>
                <w:szCs w:val="20"/>
                <w:lang w:val="en-AU"/>
              </w:rPr>
              <w:t>FOUR THOUSAND FOURTY NINE AUD AND 10 CENTS</w:t>
            </w: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811C19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DA2783" w:rsidRPr="00811C19" w:rsidTr="00261998">
        <w:trPr>
          <w:gridBefore w:val="7"/>
          <w:gridAfter w:val="2"/>
          <w:wBefore w:w="6321" w:type="dxa"/>
          <w:wAfter w:w="202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811C19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811C19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$3,681.00</w:t>
            </w:r>
          </w:p>
        </w:tc>
      </w:tr>
      <w:tr w:rsidR="00DA2783" w:rsidRPr="00811C19" w:rsidTr="00261998">
        <w:trPr>
          <w:gridBefore w:val="1"/>
          <w:gridAfter w:val="2"/>
          <w:wBefore w:w="155" w:type="dxa"/>
          <w:wAfter w:w="202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811C19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811C19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  <w:lang w:val="en-AU"/>
              </w:rPr>
              <w:t>GST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811C19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$368.10</w:t>
            </w:r>
          </w:p>
        </w:tc>
      </w:tr>
      <w:tr w:rsidR="00DA2783" w:rsidRPr="00811C19" w:rsidTr="00261998">
        <w:trPr>
          <w:gridBefore w:val="1"/>
          <w:gridAfter w:val="2"/>
          <w:wBefore w:w="155" w:type="dxa"/>
          <w:wAfter w:w="202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811C19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811C19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811C19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</w:pPr>
            <w:r w:rsidRPr="00811C19">
              <w:rPr>
                <w:rFonts w:asciiTheme="majorHAnsi" w:hAnsiTheme="majorHAnsi"/>
                <w:b/>
                <w:color w:val="000000" w:themeColor="text1"/>
                <w:sz w:val="22"/>
                <w:szCs w:val="22"/>
                <w:lang w:val="en-AU"/>
              </w:rPr>
              <w:t>$4,049.10</w:t>
            </w:r>
          </w:p>
        </w:tc>
      </w:tr>
      <w:tr w:rsidR="002F232B" w:rsidRPr="00811C19" w:rsidTr="00261998">
        <w:trPr>
          <w:gridBefore w:val="1"/>
          <w:gridAfter w:val="2"/>
          <w:wBefore w:w="155" w:type="dxa"/>
          <w:wAfter w:w="202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C81470" w:rsidRPr="00811C19" w:rsidRDefault="00C81470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  <w:bookmarkStart w:id="0" w:name="_GoBack"/>
            <w:bookmarkEnd w:id="0"/>
          </w:p>
          <w:p w:rsidR="002F232B" w:rsidRPr="00811C19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AU"/>
              </w:rPr>
            </w:pPr>
          </w:p>
        </w:tc>
      </w:tr>
    </w:tbl>
    <w:p w:rsidR="00E55140" w:rsidRPr="00811C19" w:rsidRDefault="00E55140">
      <w:pPr>
        <w:rPr>
          <w:lang w:val="en-AU"/>
        </w:rPr>
      </w:pPr>
    </w:p>
    <w:sectPr w:rsidR="00E55140" w:rsidRPr="00811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C19"/>
    <w:rsid w:val="001D26CD"/>
    <w:rsid w:val="00244979"/>
    <w:rsid w:val="00261998"/>
    <w:rsid w:val="00262BE6"/>
    <w:rsid w:val="00296D0A"/>
    <w:rsid w:val="002F232B"/>
    <w:rsid w:val="00332627"/>
    <w:rsid w:val="0034684C"/>
    <w:rsid w:val="003D274B"/>
    <w:rsid w:val="004A02B7"/>
    <w:rsid w:val="006F66B9"/>
    <w:rsid w:val="007A55DA"/>
    <w:rsid w:val="00811C19"/>
    <w:rsid w:val="00830583"/>
    <w:rsid w:val="00883E4D"/>
    <w:rsid w:val="00901F71"/>
    <w:rsid w:val="00C12158"/>
    <w:rsid w:val="00C81470"/>
    <w:rsid w:val="00DA2783"/>
    <w:rsid w:val="00E5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australian_gst_invoice_template1.dotx</Template>
  <TotalTime>1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2021-10-31T14:44:00Z</dcterms:created>
  <dcterms:modified xsi:type="dcterms:W3CDTF">2021-10-31T14:45:00Z</dcterms:modified>
</cp:coreProperties>
</file>