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0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2037"/>
        <w:gridCol w:w="250"/>
        <w:gridCol w:w="101"/>
        <w:gridCol w:w="23"/>
      </w:tblGrid>
      <w:tr w:rsidR="00DA2783" w:rsidRPr="00AB2A5D" w:rsidTr="003D274B">
        <w:trPr>
          <w:gridAfter w:val="2"/>
          <w:wAfter w:w="124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AB2A5D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en-AU" w:eastAsia="ru-RU"/>
              </w:rPr>
            </w:pPr>
            <w:r w:rsidRPr="00AB2A5D">
              <w:rPr>
                <w:noProof/>
                <w:sz w:val="16"/>
                <w:lang w:val="en-AU"/>
              </w:rPr>
              <w:drawing>
                <wp:anchor distT="0" distB="0" distL="114300" distR="114300" simplePos="0" relativeHeight="251659264" behindDoc="0" locked="0" layoutInCell="1" allowOverlap="1" wp14:anchorId="73AF6564" wp14:editId="2AD19ABA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AB2A5D" w:rsidTr="003D274B">
        <w:trPr>
          <w:gridAfter w:val="2"/>
          <w:wAfter w:w="12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AB2A5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Invoice Date: 10 May 2021</w:t>
            </w:r>
          </w:p>
          <w:p w:rsidR="00DA2783" w:rsidRPr="00AB2A5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  <w:t>Due Date: 24 May 2021</w:t>
            </w:r>
          </w:p>
          <w:p w:rsidR="00DA2783" w:rsidRPr="00AB2A5D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en-AU" w:eastAsia="ru-RU"/>
              </w:rPr>
            </w:pP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AB2A5D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en-AU"/>
              </w:rPr>
            </w:pPr>
            <w:r w:rsidRPr="00AB2A5D">
              <w:rPr>
                <w:rFonts w:asciiTheme="majorHAnsi" w:hAnsiTheme="majorHAnsi" w:cs="Arial"/>
                <w:b/>
                <w:bCs/>
                <w:caps/>
                <w:noProof/>
                <w:color w:val="595959" w:themeColor="text1" w:themeTint="A6"/>
                <w:spacing w:val="0"/>
                <w:kern w:val="44"/>
                <w:sz w:val="32"/>
                <w:szCs w:val="32"/>
                <w:lang w:val="en-AU" w:eastAsia="ru-RU"/>
              </w:rPr>
              <w:t>Tax Invoice #  552</w:t>
            </w:r>
          </w:p>
        </w:tc>
      </w:tr>
      <w:tr w:rsidR="00DA2783" w:rsidRPr="00AB2A5D" w:rsidTr="00535610">
        <w:trPr>
          <w:gridAfter w:val="2"/>
          <w:wAfter w:w="124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A6A6A6" w:themeColor="background1" w:themeShade="A6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AB2A5D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ab/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  <w:shd w:val="clear" w:color="auto" w:fill="FFFFFF"/>
            <w:vAlign w:val="center"/>
          </w:tcPr>
          <w:p w:rsidR="00DA2783" w:rsidRPr="00AB2A5D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A6A6A6" w:themeColor="background1" w:themeShade="A6"/>
            </w:tcBorders>
            <w:shd w:val="clear" w:color="auto" w:fill="FFFFFF"/>
            <w:vAlign w:val="center"/>
          </w:tcPr>
          <w:p w:rsidR="00262BE6" w:rsidRPr="00AB2A5D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  <w:p w:rsidR="00DA2783" w:rsidRPr="00AB2A5D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BILL TO:</w:t>
            </w:r>
          </w:p>
        </w:tc>
      </w:tr>
      <w:tr w:rsidR="00DA2783" w:rsidRPr="00AB2A5D" w:rsidTr="00535610">
        <w:trPr>
          <w:gridAfter w:val="2"/>
          <w:wAfter w:w="12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A6A6A6" w:themeColor="background1" w:themeShade="A6"/>
            </w:tcBorders>
            <w:shd w:val="clear" w:color="auto" w:fill="FFFFFF"/>
            <w:tcMar>
              <w:top w:w="0" w:type="dxa"/>
            </w:tcMar>
          </w:tcPr>
          <w:p w:rsidR="00DA2783" w:rsidRPr="00AB2A5D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AU"/>
              </w:rPr>
            </w:pPr>
          </w:p>
          <w:p w:rsidR="00DA2783" w:rsidRPr="00AB2A5D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AU"/>
              </w:rPr>
              <w:t>[My Business Name]</w:t>
            </w: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ab/>
            </w:r>
          </w:p>
          <w:p w:rsidR="00DA2783" w:rsidRPr="00AB2A5D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>[Address]</w:t>
            </w: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  <w:t>ACN: [Australian Company Nr]</w:t>
            </w: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  <w:t>ABN: [Australian Business Nr]</w:t>
            </w: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  <w:t>Phone: [Phone number]</w:t>
            </w: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3685" w:type="dxa"/>
            <w:gridSpan w:val="7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AB2A5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</w:p>
          <w:p w:rsidR="00DA2783" w:rsidRPr="00AB2A5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>[payment details]</w:t>
            </w: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</w:r>
          </w:p>
          <w:p w:rsidR="00DA2783" w:rsidRPr="00AB2A5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AB2A5D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A6A6A6" w:themeColor="background1" w:themeShade="A6"/>
            </w:tcBorders>
            <w:shd w:val="clear" w:color="auto" w:fill="FFFFFF"/>
          </w:tcPr>
          <w:p w:rsidR="00DA2783" w:rsidRPr="00AB2A5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ab/>
            </w:r>
          </w:p>
          <w:p w:rsidR="00DA2783" w:rsidRPr="00AB2A5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AU"/>
              </w:rPr>
              <w:t>[Client's Business Name]</w:t>
            </w:r>
          </w:p>
          <w:p w:rsidR="00DA2783" w:rsidRPr="00AB2A5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[Client's company address]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ACN: [Client's Australian Company Nr]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ABN: [Client's Australian Business Nr]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</w:tr>
      <w:tr w:rsidR="00830583" w:rsidRPr="00AB2A5D" w:rsidTr="003D274B">
        <w:trPr>
          <w:gridAfter w:val="2"/>
          <w:wAfter w:w="12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AB2A5D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AB2A5D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AB2A5D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AB2A5D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DA2783" w:rsidRPr="00AB2A5D" w:rsidTr="00535610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tcMar>
              <w:top w:w="0" w:type="dxa"/>
            </w:tcMar>
            <w:vAlign w:val="center"/>
          </w:tcPr>
          <w:p w:rsidR="00DA2783" w:rsidRPr="00AB2A5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AB2A5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QTY</w:t>
            </w:r>
          </w:p>
        </w:tc>
        <w:tc>
          <w:tcPr>
            <w:tcW w:w="127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AB2A5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UNIT PRICE</w:t>
            </w:r>
          </w:p>
        </w:tc>
        <w:tc>
          <w:tcPr>
            <w:tcW w:w="170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AB2A5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595959" w:themeFill="text1" w:themeFillTint="A6"/>
            <w:vAlign w:val="center"/>
          </w:tcPr>
          <w:p w:rsidR="00DA2783" w:rsidRPr="00AB2A5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GST</w:t>
            </w:r>
          </w:p>
        </w:tc>
      </w:tr>
      <w:tr w:rsidR="00DA2783" w:rsidRPr="00AB2A5D" w:rsidTr="00535610">
        <w:trPr>
          <w:trHeight w:val="288"/>
        </w:trPr>
        <w:tc>
          <w:tcPr>
            <w:tcW w:w="4196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AB2A5D" w:rsidRDefault="00DA2783" w:rsidP="0027780B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my product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my service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A2783" w:rsidRPr="00AB2A5D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17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1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27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A2783" w:rsidRPr="00AB2A5D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193.00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1,099.00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70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AB2A5D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3,281.00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1,099.00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241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AB2A5D" w:rsidRDefault="00DA2783" w:rsidP="0027780B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328.10 (10%</w:t>
            </w:r>
            <w:proofErr w:type="gramStart"/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)</w:t>
            </w:r>
            <w:proofErr w:type="gramEnd"/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109.90 (10%)</w:t>
            </w:r>
            <w:r w:rsidRPr="00AB2A5D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</w:tr>
      <w:tr w:rsidR="00DA2783" w:rsidRPr="00AB2A5D" w:rsidTr="0027780B">
        <w:trPr>
          <w:gridAfter w:val="1"/>
          <w:wAfter w:w="23" w:type="dxa"/>
          <w:trHeight w:val="472"/>
        </w:trPr>
        <w:tc>
          <w:tcPr>
            <w:tcW w:w="10631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AB2A5D" w:rsidRDefault="00DA2783" w:rsidP="0027780B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  <w:r w:rsidRPr="00AB2A5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>FOUR THOUSAND  EIGHT HUNDRED EIGHTEEN AUD AND 00 CENTS</w:t>
            </w:r>
          </w:p>
        </w:tc>
        <w:tc>
          <w:tcPr>
            <w:tcW w:w="351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AB2A5D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DA2783" w:rsidRPr="00AB2A5D" w:rsidTr="006F2E3B">
        <w:trPr>
          <w:gridBefore w:val="7"/>
          <w:gridAfter w:val="2"/>
          <w:wBefore w:w="6321" w:type="dxa"/>
          <w:wAfter w:w="12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AB2A5D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AB2A5D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$4,380.00</w:t>
            </w:r>
          </w:p>
        </w:tc>
      </w:tr>
      <w:tr w:rsidR="00DA2783" w:rsidRPr="00AB2A5D" w:rsidTr="003D274B">
        <w:trPr>
          <w:gridBefore w:val="1"/>
          <w:gridAfter w:val="2"/>
          <w:wBefore w:w="155" w:type="dxa"/>
          <w:wAfter w:w="12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AB2A5D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AB2A5D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AU"/>
              </w:rPr>
              <w:t>GST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AB2A5D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$438.00</w:t>
            </w:r>
          </w:p>
        </w:tc>
      </w:tr>
      <w:tr w:rsidR="00DA2783" w:rsidRPr="00AB2A5D" w:rsidTr="006F2E3B">
        <w:trPr>
          <w:gridBefore w:val="1"/>
          <w:gridAfter w:val="2"/>
          <w:wBefore w:w="155" w:type="dxa"/>
          <w:wAfter w:w="12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AB2A5D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AB2A5D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AB2A5D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  <w:r w:rsidRPr="00AB2A5D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  <w:t>$4,818.00</w:t>
            </w:r>
          </w:p>
        </w:tc>
      </w:tr>
      <w:tr w:rsidR="002F232B" w:rsidRPr="00AB2A5D" w:rsidTr="000759B7">
        <w:trPr>
          <w:gridBefore w:val="1"/>
          <w:gridAfter w:val="2"/>
          <w:wBefore w:w="155" w:type="dxa"/>
          <w:wAfter w:w="124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6F2E3B" w:rsidRPr="00AB2A5D" w:rsidRDefault="006F2E3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  <w:p w:rsidR="002F232B" w:rsidRPr="00AB2A5D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bookmarkStart w:id="0" w:name="_GoBack"/>
            <w:bookmarkEnd w:id="0"/>
          </w:p>
        </w:tc>
      </w:tr>
    </w:tbl>
    <w:p w:rsidR="00E55140" w:rsidRPr="00AB2A5D" w:rsidRDefault="00E55140">
      <w:pPr>
        <w:rPr>
          <w:lang w:val="en-AU"/>
        </w:rPr>
      </w:pPr>
    </w:p>
    <w:sectPr w:rsidR="00E55140" w:rsidRPr="00AB2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5D"/>
    <w:rsid w:val="000759B7"/>
    <w:rsid w:val="001D26CD"/>
    <w:rsid w:val="00262BE6"/>
    <w:rsid w:val="0027780B"/>
    <w:rsid w:val="00296D0A"/>
    <w:rsid w:val="002F232B"/>
    <w:rsid w:val="0034684C"/>
    <w:rsid w:val="003D274B"/>
    <w:rsid w:val="00535610"/>
    <w:rsid w:val="006F2E3B"/>
    <w:rsid w:val="006F66B9"/>
    <w:rsid w:val="00830583"/>
    <w:rsid w:val="00883E4D"/>
    <w:rsid w:val="00901F71"/>
    <w:rsid w:val="009324EF"/>
    <w:rsid w:val="00AB2A5D"/>
    <w:rsid w:val="00C12158"/>
    <w:rsid w:val="00DA2783"/>
    <w:rsid w:val="00E55140"/>
    <w:rsid w:val="00E6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invoice_format_australia1.dotx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2021-10-31T14:41:00Z</dcterms:created>
  <dcterms:modified xsi:type="dcterms:W3CDTF">2021-10-31T14:41:00Z</dcterms:modified>
</cp:coreProperties>
</file>