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B13" w:rsidRPr="00617C36" w:rsidRDefault="00FE5B13">
      <w:pPr>
        <w:rPr>
          <w:rFonts w:ascii="Tahoma" w:hAnsi="Tahoma" w:cs="Tahoma"/>
          <w:color w:val="632423" w:themeColor="accent2" w:themeShade="80"/>
          <w:lang w:val="en-US"/>
        </w:rPr>
      </w:pPr>
      <w:r w:rsidRPr="00617C36">
        <w:rPr>
          <w:rFonts w:ascii="Tahoma" w:hAnsi="Tahoma" w:cs="Tahoma"/>
          <w:noProof/>
          <w:color w:val="632423" w:themeColor="accent2" w:themeShade="80"/>
          <w:lang w:val="en-US" w:eastAsia="ja-JP"/>
        </w:rPr>
        <w:drawing>
          <wp:anchor distT="0" distB="0" distL="114300" distR="114300" simplePos="0" relativeHeight="251659264" behindDoc="0" locked="0" layoutInCell="1" allowOverlap="1" wp14:anchorId="0F6170C7" wp14:editId="283045BB">
            <wp:simplePos x="0" y="0"/>
            <wp:positionH relativeFrom="column">
              <wp:posOffset>-483235</wp:posOffset>
            </wp:positionH>
            <wp:positionV relativeFrom="paragraph">
              <wp:posOffset>-269240</wp:posOffset>
            </wp:positionV>
            <wp:extent cx="1812324" cy="670559"/>
            <wp:effectExtent l="0" t="0" r="0" b="0"/>
            <wp:wrapNone/>
            <wp:docPr id="1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324" cy="670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E5B13" w:rsidRPr="00617C36" w:rsidRDefault="00FE5B13">
      <w:pPr>
        <w:rPr>
          <w:rFonts w:ascii="Tahoma" w:hAnsi="Tahoma" w:cs="Tahoma"/>
          <w:color w:val="632423" w:themeColor="accent2" w:themeShade="80"/>
          <w:lang w:val="en-US"/>
        </w:rPr>
      </w:pPr>
    </w:p>
    <w:tbl>
      <w:tblPr>
        <w:tblStyle w:val="1"/>
        <w:tblW w:w="5379" w:type="pct"/>
        <w:tblInd w:w="-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  <w:tblCaption w:val="Layout table"/>
      </w:tblPr>
      <w:tblGrid>
        <w:gridCol w:w="6379"/>
        <w:gridCol w:w="3685"/>
      </w:tblGrid>
      <w:tr w:rsidR="00617C36" w:rsidRPr="00617C36" w:rsidTr="00617C36">
        <w:trPr>
          <w:trHeight w:val="713"/>
          <w:tblHeader/>
        </w:trPr>
        <w:tc>
          <w:tcPr>
            <w:tcW w:w="10064" w:type="dxa"/>
            <w:gridSpan w:val="2"/>
            <w:shd w:val="clear" w:color="auto" w:fill="FBD4B4" w:themeFill="accent6" w:themeFillTint="66"/>
          </w:tcPr>
          <w:p w:rsidR="00FE5B13" w:rsidRPr="00617C36" w:rsidRDefault="00AA3160" w:rsidP="0089662A">
            <w:pPr>
              <w:spacing w:after="40" w:line="276" w:lineRule="auto"/>
              <w:jc w:val="center"/>
              <w:rPr>
                <w:rFonts w:ascii="Tahoma" w:hAnsi="Tahoma" w:cs="Tahoma"/>
                <w:b/>
                <w:color w:val="632423" w:themeColor="accent2" w:themeShade="80"/>
                <w:sz w:val="40"/>
                <w:szCs w:val="40"/>
                <w:lang w:val="en-US"/>
              </w:rPr>
            </w:pPr>
            <w:r>
              <w:rPr>
                <w:rFonts w:ascii="Tahoma" w:hAnsi="Tahoma" w:cs="Tahoma"/>
                <w:b/>
                <w:color w:val="632423" w:themeColor="accent2" w:themeShade="80"/>
                <w:sz w:val="40"/>
                <w:szCs w:val="40"/>
                <w:lang w:val="en-US"/>
              </w:rPr>
              <w:t>Estimate</w:t>
            </w:r>
          </w:p>
        </w:tc>
      </w:tr>
      <w:tr w:rsidR="00617C36" w:rsidRPr="00A22B40" w:rsidTr="00AC2E78">
        <w:tc>
          <w:tcPr>
            <w:tcW w:w="6379" w:type="dxa"/>
            <w:vAlign w:val="top"/>
          </w:tcPr>
          <w:p w:rsidR="00BF4127" w:rsidRPr="00617C36" w:rsidRDefault="00BF4127" w:rsidP="00AC2E78">
            <w:pPr>
              <w:spacing w:after="0"/>
              <w:rPr>
                <w:rFonts w:ascii="Tahoma" w:hAnsi="Tahoma" w:cs="Tahoma"/>
                <w:b/>
                <w:i/>
                <w:color w:val="632423" w:themeColor="accent2" w:themeShade="80"/>
                <w:sz w:val="22"/>
                <w:szCs w:val="22"/>
                <w:lang w:val="en-US" w:eastAsia="ja-JP"/>
              </w:rPr>
            </w:pPr>
          </w:p>
          <w:p w:rsidR="00FE5B13" w:rsidRPr="00617C36" w:rsidRDefault="00AA3160" w:rsidP="005422F9">
            <w:pPr>
              <w:spacing w:before="20" w:after="0"/>
              <w:rPr>
                <w:rFonts w:ascii="Tahoma" w:hAnsi="Tahoma" w:cs="Tahoma"/>
                <w:b/>
                <w:color w:val="632423" w:themeColor="accent2" w:themeShade="80"/>
                <w:sz w:val="22"/>
                <w:szCs w:val="22"/>
                <w:lang w:val="en-US" w:eastAsia="ja-JP"/>
              </w:rPr>
            </w:pPr>
            <w:r>
              <w:rPr>
                <w:rFonts w:ascii="Tahoma" w:hAnsi="Tahoma" w:cs="Tahoma"/>
                <w:b/>
                <w:color w:val="632423" w:themeColor="accent2" w:themeShade="80"/>
                <w:sz w:val="22"/>
                <w:szCs w:val="22"/>
                <w:lang w:val="en-US" w:eastAsia="ja-JP"/>
              </w:rPr>
              <w:t>RECEIVER</w:t>
            </w:r>
            <w:r w:rsidR="00211F43" w:rsidRPr="00617C36">
              <w:rPr>
                <w:rFonts w:ascii="Tahoma" w:hAnsi="Tahoma" w:cs="Tahoma"/>
                <w:b/>
                <w:color w:val="632423" w:themeColor="accent2" w:themeShade="80"/>
                <w:sz w:val="22"/>
                <w:szCs w:val="22"/>
                <w:lang w:val="en-US" w:eastAsia="ja-JP"/>
              </w:rPr>
              <w:t>:</w:t>
            </w:r>
          </w:p>
          <w:p w:rsidR="00FE5B13" w:rsidRPr="00617C36" w:rsidRDefault="00FE5B13" w:rsidP="00AA3160">
            <w:pPr>
              <w:spacing w:before="20"/>
              <w:rPr>
                <w:rFonts w:ascii="Tahoma" w:hAnsi="Tahoma" w:cs="Tahoma"/>
                <w:color w:val="632423" w:themeColor="accent2" w:themeShade="80"/>
                <w:lang w:val="en-US" w:eastAsia="ja-JP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 xml:space="preserve">[Client's 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Business</w:t>
            </w:r>
            <w:r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 xml:space="preserve"> Name]</w:t>
            </w:r>
            <w:r w:rsidRPr="00617C36">
              <w:rPr>
                <w:rFonts w:ascii="Tahoma" w:hAnsi="Tahoma" w:cs="Tahoma"/>
                <w:color w:val="632423" w:themeColor="accent2" w:themeShade="80"/>
                <w:lang w:val="en-US" w:eastAsia="ja-JP"/>
              </w:rPr>
              <w:br/>
            </w:r>
            <w:r w:rsidR="00166E2A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[Client's Address]</w:t>
            </w:r>
            <w:r w:rsidR="00166E2A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br/>
            </w:r>
            <w:r w:rsidR="001531B5" w:rsidRPr="001531B5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ACN: [Client's ACN]</w:t>
            </w:r>
            <w:r w:rsidR="00166E2A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br/>
            </w:r>
            <w:r w:rsidR="001531B5" w:rsidRPr="001531B5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ABN: [Client's ABN]</w:t>
            </w:r>
            <w:r w:rsidRPr="00617C36">
              <w:rPr>
                <w:rFonts w:ascii="Tahoma" w:hAnsi="Tahoma" w:cs="Tahoma"/>
                <w:color w:val="632423" w:themeColor="accent2" w:themeShade="80"/>
                <w:lang w:val="en-US" w:eastAsia="ja-JP"/>
              </w:rPr>
              <w:br/>
            </w:r>
          </w:p>
        </w:tc>
        <w:tc>
          <w:tcPr>
            <w:tcW w:w="3685" w:type="dxa"/>
          </w:tcPr>
          <w:p w:rsidR="00AA3160" w:rsidRDefault="00AA3160" w:rsidP="005422F9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</w:pP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 xml:space="preserve">Estimate #: </w:t>
            </w:r>
            <w:r w:rsidR="00A22B4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[Estimate Number]</w:t>
            </w:r>
          </w:p>
          <w:p w:rsidR="00FE5B13" w:rsidRPr="00617C36" w:rsidRDefault="00AA3160" w:rsidP="005422F9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</w:pP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Issue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 xml:space="preserve"> Date: 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[D</w:t>
            </w:r>
            <w:r w:rsidR="00A22B4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ate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]</w:t>
            </w:r>
          </w:p>
          <w:p w:rsidR="00FE5B13" w:rsidRPr="00AA3160" w:rsidRDefault="00AA3160" w:rsidP="005422F9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</w:pPr>
            <w:r w:rsidRP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Valid Through</w:t>
            </w:r>
            <w:r w:rsidR="00FE5B13" w:rsidRP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 xml:space="preserve">: 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[D</w:t>
            </w:r>
            <w:r w:rsidR="00A22B4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ate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]</w:t>
            </w:r>
          </w:p>
          <w:p w:rsidR="00FE5B13" w:rsidRPr="00617C36" w:rsidRDefault="00FE5B13" w:rsidP="005422F9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lang w:val="en-US"/>
              </w:rPr>
            </w:pPr>
          </w:p>
        </w:tc>
      </w:tr>
    </w:tbl>
    <w:p w:rsidR="00FE5B13" w:rsidRPr="00617C36" w:rsidRDefault="00FE5B13" w:rsidP="00FE5B13">
      <w:pPr>
        <w:spacing w:after="0" w:line="240" w:lineRule="auto"/>
        <w:rPr>
          <w:rFonts w:ascii="Tahoma" w:eastAsia="MS PGothic" w:hAnsi="Tahoma" w:cs="Tahoma"/>
          <w:color w:val="632423" w:themeColor="accent2" w:themeShade="80"/>
          <w:sz w:val="20"/>
          <w:szCs w:val="20"/>
          <w:lang w:val="en-US" w:eastAsia="ja-JP"/>
        </w:rPr>
      </w:pPr>
    </w:p>
    <w:tbl>
      <w:tblPr>
        <w:tblStyle w:val="1"/>
        <w:tblW w:w="10529" w:type="dxa"/>
        <w:tblInd w:w="-895" w:type="dxa"/>
        <w:tblLayout w:type="fixed"/>
        <w:tblLook w:val="04E0" w:firstRow="1" w:lastRow="1" w:firstColumn="1" w:lastColumn="0" w:noHBand="0" w:noVBand="1"/>
        <w:tblCaption w:val="Invoice table"/>
      </w:tblPr>
      <w:tblGrid>
        <w:gridCol w:w="4050"/>
        <w:gridCol w:w="1440"/>
        <w:gridCol w:w="503"/>
        <w:gridCol w:w="426"/>
        <w:gridCol w:w="691"/>
        <w:gridCol w:w="1435"/>
        <w:gridCol w:w="1843"/>
        <w:gridCol w:w="141"/>
      </w:tblGrid>
      <w:tr w:rsidR="00617C36" w:rsidRPr="00617C36" w:rsidTr="00617C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tcW w:w="40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BD4B4" w:themeFill="accent6" w:themeFillTint="66"/>
          </w:tcPr>
          <w:p w:rsidR="00FE5B13" w:rsidRPr="00617C36" w:rsidRDefault="00FE5B13" w:rsidP="0061345E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DESCRIPTION</w:t>
            </w:r>
          </w:p>
        </w:tc>
        <w:tc>
          <w:tcPr>
            <w:tcW w:w="14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BD4B4" w:themeFill="accent6" w:themeFillTint="66"/>
          </w:tcPr>
          <w:p w:rsidR="00FE5B13" w:rsidRPr="00617C36" w:rsidRDefault="006D4287" w:rsidP="0061345E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QUANTITY</w:t>
            </w:r>
          </w:p>
        </w:tc>
        <w:tc>
          <w:tcPr>
            <w:tcW w:w="162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BD4B4" w:themeFill="accent6" w:themeFillTint="66"/>
          </w:tcPr>
          <w:p w:rsidR="00FE5B13" w:rsidRPr="00617C36" w:rsidRDefault="00FE5B13" w:rsidP="0061345E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UNIT PRICE</w:t>
            </w:r>
          </w:p>
        </w:tc>
        <w:tc>
          <w:tcPr>
            <w:tcW w:w="14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BD4B4" w:themeFill="accent6" w:themeFillTint="66"/>
          </w:tcPr>
          <w:p w:rsidR="00FE5B13" w:rsidRPr="00617C36" w:rsidRDefault="00FE5B13" w:rsidP="0061345E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SUBTOTAL</w:t>
            </w:r>
          </w:p>
        </w:tc>
        <w:tc>
          <w:tcPr>
            <w:tcW w:w="198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BD4B4" w:themeFill="accent6" w:themeFillTint="66"/>
          </w:tcPr>
          <w:p w:rsidR="00FE5B13" w:rsidRPr="00617C36" w:rsidRDefault="001531B5" w:rsidP="0061345E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</w:pPr>
            <w:r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GST</w:t>
            </w:r>
          </w:p>
        </w:tc>
      </w:tr>
      <w:tr w:rsidR="00617C36" w:rsidRPr="00231B0A" w:rsidTr="001656A7">
        <w:trPr>
          <w:trHeight w:val="4850"/>
        </w:trPr>
        <w:tc>
          <w:tcPr>
            <w:tcW w:w="40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top"/>
          </w:tcPr>
          <w:p w:rsidR="006C638A" w:rsidRPr="00617C36" w:rsidRDefault="00AA3160" w:rsidP="001656A7">
            <w:pPr>
              <w:pStyle w:val="a4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Products / Materials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Services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 w:rsidR="00206FBB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Discount</w:t>
            </w:r>
          </w:p>
          <w:p w:rsidR="006C638A" w:rsidRPr="00617C36" w:rsidRDefault="006C638A" w:rsidP="001656A7">
            <w:pPr>
              <w:pStyle w:val="a4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</w:p>
          <w:p w:rsidR="006C638A" w:rsidRPr="00617C36" w:rsidRDefault="006C638A" w:rsidP="001656A7">
            <w:pPr>
              <w:pStyle w:val="a4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</w:p>
          <w:p w:rsidR="006C638A" w:rsidRPr="00617C36" w:rsidRDefault="006C638A" w:rsidP="001656A7">
            <w:pPr>
              <w:pStyle w:val="a4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</w:p>
          <w:p w:rsidR="006C638A" w:rsidRPr="00617C36" w:rsidRDefault="006C638A" w:rsidP="001656A7">
            <w:pPr>
              <w:pStyle w:val="a4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</w:p>
          <w:p w:rsidR="006C638A" w:rsidRPr="00617C36" w:rsidRDefault="006C638A" w:rsidP="001656A7">
            <w:pPr>
              <w:pStyle w:val="a4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</w:p>
          <w:p w:rsidR="006C638A" w:rsidRPr="00617C36" w:rsidRDefault="006C638A" w:rsidP="001656A7">
            <w:pPr>
              <w:pStyle w:val="a4"/>
              <w:ind w:left="0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top"/>
          </w:tcPr>
          <w:p w:rsidR="00FE5B13" w:rsidRPr="00617C36" w:rsidRDefault="00EB78C6" w:rsidP="00EB78C6">
            <w:pPr>
              <w:pStyle w:val="a4"/>
              <w:jc w:val="center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4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 xml:space="preserve"> items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  <w:t>1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 xml:space="preserve"> hours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1</w:t>
            </w:r>
          </w:p>
        </w:tc>
        <w:tc>
          <w:tcPr>
            <w:tcW w:w="162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top"/>
          </w:tcPr>
          <w:p w:rsidR="00FE5B13" w:rsidRPr="00617C36" w:rsidRDefault="00EB78C6" w:rsidP="00EB78C6">
            <w:pPr>
              <w:pStyle w:val="a4"/>
              <w:jc w:val="center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3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00.00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10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0.00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-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2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00.00</w:t>
            </w:r>
          </w:p>
        </w:tc>
        <w:tc>
          <w:tcPr>
            <w:tcW w:w="14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top"/>
          </w:tcPr>
          <w:p w:rsidR="00FE5B13" w:rsidRPr="00617C36" w:rsidRDefault="00EB78C6" w:rsidP="00EB78C6">
            <w:pPr>
              <w:pStyle w:val="a4"/>
              <w:jc w:val="center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1,2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00.00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1,00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0.00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-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2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00.00</w:t>
            </w:r>
          </w:p>
        </w:tc>
        <w:tc>
          <w:tcPr>
            <w:tcW w:w="198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top"/>
          </w:tcPr>
          <w:p w:rsidR="00FE5B13" w:rsidRPr="00617C36" w:rsidRDefault="00AA3160" w:rsidP="00AA3160">
            <w:pPr>
              <w:pStyle w:val="a4"/>
              <w:jc w:val="center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60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.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 (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10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.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%</w:t>
            </w:r>
            <w:proofErr w:type="gramStart"/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)</w:t>
            </w:r>
            <w:proofErr w:type="gramEnd"/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75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.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 xml:space="preserve"> (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10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.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%)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 w:rsidR="00EB78C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-2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 xml:space="preserve">0.00 </w:t>
            </w:r>
            <w:r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(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10</w:t>
            </w:r>
            <w:r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.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00</w:t>
            </w:r>
            <w:r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%)</w:t>
            </w:r>
          </w:p>
        </w:tc>
      </w:tr>
      <w:tr w:rsidR="00617C36" w:rsidRPr="00617C36" w:rsidTr="00A15029">
        <w:trPr>
          <w:gridAfter w:val="1"/>
          <w:wAfter w:w="141" w:type="dxa"/>
          <w:trHeight w:val="360"/>
        </w:trPr>
        <w:tc>
          <w:tcPr>
            <w:tcW w:w="6419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FE5B13" w:rsidRPr="00321145" w:rsidRDefault="00EB78C6" w:rsidP="00EB78C6">
            <w:pPr>
              <w:pStyle w:val="a4"/>
              <w:spacing w:before="40" w:after="40"/>
              <w:rPr>
                <w:rFonts w:ascii="Tahoma" w:hAnsi="Tahoma" w:cs="Tahoma"/>
                <w:i/>
                <w:color w:val="632423" w:themeColor="accent2" w:themeShade="80"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>TWO</w:t>
            </w:r>
            <w:r w:rsidR="00321145" w:rsidRPr="00321145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 xml:space="preserve"> THOUSAND </w:t>
            </w:r>
            <w:r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>TWO</w:t>
            </w:r>
            <w:r w:rsidR="00FE5B13" w:rsidRPr="00321145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 xml:space="preserve"> HUNDRED </w:t>
            </w:r>
            <w:bookmarkStart w:id="0" w:name="_GoBack"/>
            <w:bookmarkEnd w:id="0"/>
            <w:r w:rsidR="001531B5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>AUD</w:t>
            </w:r>
            <w:r w:rsidR="00FE5B13" w:rsidRPr="00321145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 xml:space="preserve"> AND </w:t>
            </w:r>
            <w:r w:rsidR="00321145" w:rsidRPr="00321145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>00</w:t>
            </w:r>
            <w:r w:rsidR="00FE5B13" w:rsidRPr="00321145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 xml:space="preserve"> CENTS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39C0" w:rsidRPr="00617C36" w:rsidRDefault="003D39C0" w:rsidP="00B40901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</w:p>
          <w:p w:rsidR="00FE5B13" w:rsidRPr="00617C36" w:rsidRDefault="00FE5B13" w:rsidP="00B40901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SUBTOTAL</w:t>
            </w:r>
            <w:r w:rsidR="0035234B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: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3D39C0" w:rsidRPr="00617C36" w:rsidRDefault="003D39C0" w:rsidP="00B40901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</w:p>
          <w:p w:rsidR="00FE5B13" w:rsidRPr="00617C36" w:rsidRDefault="00FE5B13" w:rsidP="00EB78C6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$</w:t>
            </w:r>
            <w:r w:rsidR="00EB78C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2</w:t>
            </w:r>
            <w:r w:rsidR="00321145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,</w:t>
            </w:r>
            <w:r w:rsidR="00EB78C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00</w:t>
            </w:r>
            <w:r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0.00</w:t>
            </w:r>
          </w:p>
        </w:tc>
      </w:tr>
      <w:tr w:rsidR="00617C36" w:rsidRPr="00617C36" w:rsidTr="00A15029">
        <w:trPr>
          <w:gridAfter w:val="1"/>
          <w:wAfter w:w="141" w:type="dxa"/>
          <w:trHeight w:val="360"/>
        </w:trPr>
        <w:tc>
          <w:tcPr>
            <w:tcW w:w="641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FE5B13" w:rsidRPr="00617C36" w:rsidRDefault="00FE5B13" w:rsidP="00B40901">
            <w:pPr>
              <w:pStyle w:val="a4"/>
              <w:rPr>
                <w:rFonts w:ascii="Tahoma" w:hAnsi="Tahoma" w:cs="Tahoma"/>
                <w:color w:val="632423" w:themeColor="accent2" w:themeShade="80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5B13" w:rsidRPr="00617C36" w:rsidRDefault="001531B5" w:rsidP="00B40901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GST</w:t>
            </w:r>
            <w:r w:rsidR="0035234B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: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FE5B13" w:rsidRPr="00617C36" w:rsidRDefault="00FE5B13" w:rsidP="00EB78C6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$</w:t>
            </w:r>
            <w:r w:rsidR="00EB78C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200</w:t>
            </w:r>
            <w:r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.</w:t>
            </w:r>
            <w:r w:rsidR="00321145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00</w:t>
            </w:r>
          </w:p>
        </w:tc>
      </w:tr>
      <w:tr w:rsidR="00617C36" w:rsidRPr="00617C36" w:rsidTr="00A15029">
        <w:trPr>
          <w:gridAfter w:val="1"/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wAfter w:w="141" w:type="dxa"/>
          <w:trHeight w:val="360"/>
        </w:trPr>
        <w:tc>
          <w:tcPr>
            <w:tcW w:w="59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5B13" w:rsidRPr="00617C36" w:rsidRDefault="00FE5B13" w:rsidP="00B40901">
            <w:pPr>
              <w:pStyle w:val="a4"/>
              <w:rPr>
                <w:rFonts w:ascii="Tahoma" w:hAnsi="Tahoma" w:cs="Tahoma"/>
                <w:color w:val="632423" w:themeColor="accent2" w:themeShade="80"/>
                <w:lang w:val="en-US"/>
              </w:rPr>
            </w:pPr>
          </w:p>
        </w:tc>
        <w:tc>
          <w:tcPr>
            <w:tcW w:w="25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5B13" w:rsidRPr="00617C36" w:rsidRDefault="0035234B" w:rsidP="0035234B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</w:pPr>
            <w:r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TOTAL: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FE5B13" w:rsidRPr="00617C36" w:rsidRDefault="00FE5B13" w:rsidP="00EB78C6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$</w:t>
            </w:r>
            <w:r w:rsidR="00EB78C6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2</w:t>
            </w:r>
            <w:r w:rsidR="00321145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,</w:t>
            </w:r>
            <w:r w:rsidR="00EB78C6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200</w:t>
            </w:r>
            <w:r w:rsidRPr="00617C36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.</w:t>
            </w:r>
            <w:r w:rsidR="00321145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00</w:t>
            </w:r>
          </w:p>
        </w:tc>
      </w:tr>
    </w:tbl>
    <w:tbl>
      <w:tblPr>
        <w:tblpPr w:leftFromText="180" w:rightFromText="180" w:vertAnchor="text" w:horzAnchor="margin" w:tblpX="-709" w:tblpY="284"/>
        <w:tblOverlap w:val="never"/>
        <w:tblW w:w="5595" w:type="pct"/>
        <w:tblLayout w:type="fixed"/>
        <w:tblCellMar>
          <w:left w:w="0" w:type="dxa"/>
          <w:right w:w="115" w:type="dxa"/>
        </w:tblCellMar>
        <w:tblLook w:val="04A0" w:firstRow="1" w:lastRow="0" w:firstColumn="1" w:lastColumn="0" w:noHBand="0" w:noVBand="1"/>
        <w:tblCaption w:val="Invoice table"/>
      </w:tblPr>
      <w:tblGrid>
        <w:gridCol w:w="5298"/>
        <w:gridCol w:w="5299"/>
      </w:tblGrid>
      <w:tr w:rsidR="00617C36" w:rsidRPr="00617C36" w:rsidTr="000C4E0C">
        <w:trPr>
          <w:trHeight w:val="80"/>
        </w:trPr>
        <w:tc>
          <w:tcPr>
            <w:tcW w:w="5298" w:type="dxa"/>
            <w:tcMar>
              <w:bottom w:w="144" w:type="dxa"/>
            </w:tcMar>
            <w:vAlign w:val="center"/>
          </w:tcPr>
          <w:p w:rsidR="00F165C1" w:rsidRDefault="00F165C1" w:rsidP="00B40901">
            <w:pPr>
              <w:pStyle w:val="a4"/>
              <w:rPr>
                <w:rFonts w:ascii="Tahoma" w:eastAsia="MS PGothic" w:hAnsi="Tahoma" w:cs="Tahoma"/>
                <w:b/>
                <w:color w:val="632423" w:themeColor="accent2" w:themeShade="80"/>
                <w:lang w:val="en-US" w:eastAsia="ja-JP"/>
              </w:rPr>
            </w:pPr>
          </w:p>
          <w:p w:rsidR="00730904" w:rsidRDefault="00730904" w:rsidP="00B40901">
            <w:pPr>
              <w:pStyle w:val="a4"/>
              <w:rPr>
                <w:rFonts w:ascii="Tahoma" w:eastAsia="MS PGothic" w:hAnsi="Tahoma" w:cs="Tahoma"/>
                <w:b/>
                <w:color w:val="632423" w:themeColor="accent2" w:themeShade="80"/>
                <w:lang w:val="en-US" w:eastAsia="ja-JP"/>
              </w:rPr>
            </w:pPr>
            <w:r>
              <w:rPr>
                <w:rFonts w:ascii="Tahoma" w:eastAsia="MS PGothic" w:hAnsi="Tahoma" w:cs="Tahoma"/>
                <w:b/>
                <w:color w:val="632423" w:themeColor="accent2" w:themeShade="80"/>
                <w:lang w:val="en-US" w:eastAsia="ja-JP"/>
              </w:rPr>
              <w:t>SENDER:</w:t>
            </w:r>
          </w:p>
          <w:p w:rsidR="00AA3160" w:rsidRPr="00730904" w:rsidRDefault="00AA3160" w:rsidP="00B40901">
            <w:pPr>
              <w:pStyle w:val="a4"/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</w:pPr>
            <w:r w:rsidRPr="00730904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[Business Name]</w:t>
            </w:r>
          </w:p>
          <w:p w:rsidR="001531B5" w:rsidRPr="001531B5" w:rsidRDefault="00F165C1" w:rsidP="001531B5">
            <w:pPr>
              <w:pStyle w:val="a4"/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</w:pPr>
            <w:r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[</w:t>
            </w:r>
            <w:r w:rsidR="00AA3160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Business</w:t>
            </w:r>
            <w:r w:rsidR="00166E2A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 xml:space="preserve"> Address</w:t>
            </w:r>
            <w:r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]</w:t>
            </w:r>
            <w:r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br/>
              <w:t>[</w:t>
            </w:r>
            <w:r w:rsidR="00AA3160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Business</w:t>
            </w:r>
            <w:r w:rsidR="00AA3160"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 xml:space="preserve"> </w:t>
            </w:r>
            <w:r w:rsidR="00166E2A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Address</w:t>
            </w:r>
            <w:r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]</w:t>
            </w:r>
            <w:r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br/>
            </w:r>
            <w:r w:rsidR="001531B5" w:rsidRPr="001531B5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ACN: [Australian Company Number]</w:t>
            </w:r>
          </w:p>
          <w:p w:rsidR="00F165C1" w:rsidRPr="00617C36" w:rsidRDefault="001531B5" w:rsidP="001531B5">
            <w:pPr>
              <w:pStyle w:val="a4"/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</w:pPr>
            <w:r w:rsidRPr="001531B5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ABN: [Australian Business Number]</w:t>
            </w:r>
            <w:r w:rsidR="00F165C1"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br/>
            </w:r>
            <w:r w:rsidR="00166E2A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Phone: [</w:t>
            </w:r>
            <w:r w:rsidR="004D4E68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Phone</w:t>
            </w:r>
            <w:r w:rsidR="00166E2A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 xml:space="preserve"> Number</w:t>
            </w:r>
            <w:r w:rsidR="004D4E68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]</w:t>
            </w:r>
            <w:r w:rsidR="00F165C1"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br/>
            </w:r>
          </w:p>
        </w:tc>
        <w:tc>
          <w:tcPr>
            <w:tcW w:w="5299" w:type="dxa"/>
            <w:vAlign w:val="center"/>
          </w:tcPr>
          <w:p w:rsidR="00F165C1" w:rsidRPr="00617C36" w:rsidRDefault="00F165C1" w:rsidP="00DE2470">
            <w:pPr>
              <w:pStyle w:val="a4"/>
              <w:jc w:val="right"/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</w:pPr>
            <w:r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[</w:t>
            </w:r>
            <w:r w:rsidR="00166E2A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Payment Conditions</w:t>
            </w:r>
            <w:r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]</w:t>
            </w:r>
            <w:r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br/>
            </w:r>
          </w:p>
          <w:p w:rsidR="00F165C1" w:rsidRPr="00617C36" w:rsidRDefault="00F165C1" w:rsidP="00166E2A">
            <w:pPr>
              <w:jc w:val="right"/>
              <w:rPr>
                <w:rFonts w:ascii="Tahoma" w:hAnsi="Tahoma" w:cs="Tahoma"/>
                <w:color w:val="632423" w:themeColor="accent2" w:themeShade="80"/>
                <w:lang w:val="en-US"/>
              </w:rPr>
            </w:pPr>
          </w:p>
        </w:tc>
      </w:tr>
    </w:tbl>
    <w:p w:rsidR="00457FFD" w:rsidRPr="00617C36" w:rsidRDefault="00C55C66" w:rsidP="00A22B40">
      <w:pPr>
        <w:jc w:val="center"/>
        <w:rPr>
          <w:rFonts w:ascii="Tahoma" w:hAnsi="Tahoma" w:cs="Tahoma"/>
          <w:noProof/>
          <w:color w:val="632423" w:themeColor="accent2" w:themeShade="80"/>
          <w:lang w:val="en-US"/>
        </w:rPr>
      </w:pPr>
      <w:r>
        <w:rPr>
          <w:rFonts w:ascii="Tahoma" w:eastAsia="MS PGothic" w:hAnsi="Tahoma" w:cs="Tahoma"/>
          <w:i/>
          <w:noProof/>
          <w:color w:val="632423" w:themeColor="accent2" w:themeShade="80"/>
          <w:lang w:val="en-US"/>
        </w:rPr>
        <w:t>[</w:t>
      </w:r>
      <w:r w:rsidR="00A22B40" w:rsidRPr="00A22B40">
        <w:rPr>
          <w:rFonts w:ascii="Tahoma" w:eastAsia="MS PGothic" w:hAnsi="Tahoma" w:cs="Tahoma"/>
          <w:i/>
          <w:noProof/>
          <w:color w:val="632423" w:themeColor="accent2" w:themeShade="80"/>
          <w:lang w:val="en-US"/>
        </w:rPr>
        <w:t>Terms and Conditions / Disclaimer]</w:t>
      </w:r>
    </w:p>
    <w:sectPr w:rsidR="00457FFD" w:rsidRPr="00617C36" w:rsidSect="001E35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8C6"/>
    <w:rsid w:val="000B7461"/>
    <w:rsid w:val="000D65B2"/>
    <w:rsid w:val="001531B5"/>
    <w:rsid w:val="001656A7"/>
    <w:rsid w:val="00166E2A"/>
    <w:rsid w:val="001950A3"/>
    <w:rsid w:val="001E35B7"/>
    <w:rsid w:val="00206FBB"/>
    <w:rsid w:val="00211F43"/>
    <w:rsid w:val="00216371"/>
    <w:rsid w:val="00231B0A"/>
    <w:rsid w:val="0024314E"/>
    <w:rsid w:val="002B759B"/>
    <w:rsid w:val="00301989"/>
    <w:rsid w:val="00303E84"/>
    <w:rsid w:val="00321145"/>
    <w:rsid w:val="0035234B"/>
    <w:rsid w:val="00352ADD"/>
    <w:rsid w:val="00353DAF"/>
    <w:rsid w:val="0038355D"/>
    <w:rsid w:val="003D39C0"/>
    <w:rsid w:val="003D3C8F"/>
    <w:rsid w:val="004031A4"/>
    <w:rsid w:val="00416EE6"/>
    <w:rsid w:val="00441C15"/>
    <w:rsid w:val="00450709"/>
    <w:rsid w:val="00457FFD"/>
    <w:rsid w:val="00496218"/>
    <w:rsid w:val="004A0B39"/>
    <w:rsid w:val="004A2CAD"/>
    <w:rsid w:val="004D4E68"/>
    <w:rsid w:val="0052313D"/>
    <w:rsid w:val="005422F9"/>
    <w:rsid w:val="005523AD"/>
    <w:rsid w:val="0060681F"/>
    <w:rsid w:val="0061345E"/>
    <w:rsid w:val="00617C36"/>
    <w:rsid w:val="00675CBF"/>
    <w:rsid w:val="00686A6C"/>
    <w:rsid w:val="006A7FF9"/>
    <w:rsid w:val="006C638A"/>
    <w:rsid w:val="006D4287"/>
    <w:rsid w:val="00730904"/>
    <w:rsid w:val="00737108"/>
    <w:rsid w:val="00737498"/>
    <w:rsid w:val="007429F7"/>
    <w:rsid w:val="007B0206"/>
    <w:rsid w:val="007B6EEE"/>
    <w:rsid w:val="00867306"/>
    <w:rsid w:val="0089662A"/>
    <w:rsid w:val="00960543"/>
    <w:rsid w:val="00A14A58"/>
    <w:rsid w:val="00A15029"/>
    <w:rsid w:val="00A20354"/>
    <w:rsid w:val="00A22B40"/>
    <w:rsid w:val="00A2793C"/>
    <w:rsid w:val="00A72AFB"/>
    <w:rsid w:val="00A83537"/>
    <w:rsid w:val="00A84AFE"/>
    <w:rsid w:val="00AA3160"/>
    <w:rsid w:val="00AC2E78"/>
    <w:rsid w:val="00B22DDB"/>
    <w:rsid w:val="00B23A11"/>
    <w:rsid w:val="00B26D0E"/>
    <w:rsid w:val="00B549A6"/>
    <w:rsid w:val="00BF04D8"/>
    <w:rsid w:val="00BF4127"/>
    <w:rsid w:val="00C4001E"/>
    <w:rsid w:val="00C55C66"/>
    <w:rsid w:val="00C84754"/>
    <w:rsid w:val="00C906A8"/>
    <w:rsid w:val="00CF38C6"/>
    <w:rsid w:val="00D24AE0"/>
    <w:rsid w:val="00DD55E1"/>
    <w:rsid w:val="00DE2470"/>
    <w:rsid w:val="00E071AB"/>
    <w:rsid w:val="00E34B14"/>
    <w:rsid w:val="00EB78C6"/>
    <w:rsid w:val="00ED439A"/>
    <w:rsid w:val="00F165C1"/>
    <w:rsid w:val="00F24771"/>
    <w:rsid w:val="00F560A3"/>
    <w:rsid w:val="00F56FD3"/>
    <w:rsid w:val="00F638AE"/>
    <w:rsid w:val="00F95914"/>
    <w:rsid w:val="00FB126E"/>
    <w:rsid w:val="00FE5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B1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FE5B13"/>
    <w:pPr>
      <w:spacing w:before="120" w:after="120" w:line="240" w:lineRule="auto"/>
      <w:ind w:left="115" w:right="115"/>
    </w:pPr>
    <w:rPr>
      <w:rFonts w:eastAsia="MS PGothic"/>
      <w:color w:val="404040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cPr>
      <w:vAlign w:val="center"/>
    </w:tcPr>
    <w:tblStylePr w:type="firstRow">
      <w:pPr>
        <w:wordWrap/>
        <w:jc w:val="center"/>
      </w:pPr>
      <w:rPr>
        <w:b/>
        <w:i w:val="0"/>
        <w:sz w:val="22"/>
      </w:rPr>
    </w:tblStylePr>
    <w:tblStylePr w:type="lastRow">
      <w:rPr>
        <w:b/>
        <w:i w:val="0"/>
        <w:sz w:val="22"/>
      </w:rPr>
      <w:tblPr/>
      <w:tcPr>
        <w:tcBorders>
          <w:top w:val="double" w:sz="4" w:space="0" w:color="auto"/>
          <w:left w:val="single" w:sz="4" w:space="0" w:color="auto"/>
          <w:bottom w:val="single" w:sz="18" w:space="0" w:color="auto"/>
          <w:right w:val="single" w:sz="4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a4">
    <w:name w:val="No Spacing"/>
    <w:uiPriority w:val="1"/>
    <w:qFormat/>
    <w:rsid w:val="00FE5B13"/>
    <w:pPr>
      <w:spacing w:after="0" w:line="240" w:lineRule="auto"/>
    </w:pPr>
    <w:rPr>
      <w:lang w:val="ru-RU"/>
    </w:rPr>
  </w:style>
  <w:style w:type="table" w:styleId="a3">
    <w:name w:val="Table Grid"/>
    <w:basedOn w:val="a1"/>
    <w:uiPriority w:val="59"/>
    <w:rsid w:val="00FE5B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B1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FE5B13"/>
    <w:pPr>
      <w:spacing w:before="120" w:after="120" w:line="240" w:lineRule="auto"/>
      <w:ind w:left="115" w:right="115"/>
    </w:pPr>
    <w:rPr>
      <w:rFonts w:eastAsia="MS PGothic"/>
      <w:color w:val="404040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cPr>
      <w:vAlign w:val="center"/>
    </w:tcPr>
    <w:tblStylePr w:type="firstRow">
      <w:pPr>
        <w:wordWrap/>
        <w:jc w:val="center"/>
      </w:pPr>
      <w:rPr>
        <w:b/>
        <w:i w:val="0"/>
        <w:sz w:val="22"/>
      </w:rPr>
    </w:tblStylePr>
    <w:tblStylePr w:type="lastRow">
      <w:rPr>
        <w:b/>
        <w:i w:val="0"/>
        <w:sz w:val="22"/>
      </w:rPr>
      <w:tblPr/>
      <w:tcPr>
        <w:tcBorders>
          <w:top w:val="double" w:sz="4" w:space="0" w:color="auto"/>
          <w:left w:val="single" w:sz="4" w:space="0" w:color="auto"/>
          <w:bottom w:val="single" w:sz="18" w:space="0" w:color="auto"/>
          <w:right w:val="single" w:sz="4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a4">
    <w:name w:val="No Spacing"/>
    <w:uiPriority w:val="1"/>
    <w:qFormat/>
    <w:rsid w:val="00FE5B13"/>
    <w:pPr>
      <w:spacing w:after="0" w:line="240" w:lineRule="auto"/>
    </w:pPr>
    <w:rPr>
      <w:lang w:val="ru-RU"/>
    </w:rPr>
  </w:style>
  <w:style w:type="table" w:styleId="a3">
    <w:name w:val="Table Grid"/>
    <w:basedOn w:val="a1"/>
    <w:uiPriority w:val="59"/>
    <w:rsid w:val="00FE5B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professional_estimate_template.dotx</Template>
  <TotalTime>1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2024-10-18T15:01:00Z</dcterms:created>
  <dcterms:modified xsi:type="dcterms:W3CDTF">2024-10-18T15:02:00Z</dcterms:modified>
</cp:coreProperties>
</file>