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7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3873"/>
        <w:gridCol w:w="1559"/>
        <w:gridCol w:w="533"/>
        <w:gridCol w:w="425"/>
        <w:gridCol w:w="360"/>
        <w:gridCol w:w="1375"/>
        <w:gridCol w:w="155"/>
        <w:gridCol w:w="270"/>
        <w:gridCol w:w="2520"/>
      </w:tblGrid>
      <w:tr w:rsidR="005C088D" w:rsidRPr="009600E4" w:rsidTr="00665F6C">
        <w:trPr>
          <w:trHeight w:val="600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9600E4" w:rsidRDefault="005C088D" w:rsidP="005C088D">
            <w:pPr>
              <w:spacing w:after="0" w:line="240" w:lineRule="auto"/>
              <w:ind w:right="-562"/>
              <w:rPr>
                <w:rFonts w:asciiTheme="majorHAnsi" w:eastAsia="Times New Roman" w:hAnsiTheme="majorHAnsi" w:cs="Arial"/>
                <w:b/>
                <w:bCs/>
                <w:color w:val="615A22"/>
                <w:sz w:val="32"/>
                <w:szCs w:val="32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b/>
                <w:bCs/>
                <w:color w:val="9BBB59" w:themeColor="accent3"/>
                <w:sz w:val="32"/>
                <w:szCs w:val="32"/>
                <w:lang w:val="en-AU" w:eastAsia="ru-RU"/>
                <w14:textFill>
                  <w14:gradFill>
                    <w14:gsLst>
                      <w14:gs w14:pos="0">
                        <w14:schemeClr w14:val="accent3">
                          <w14:lumMod w14:val="50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3">
                          <w14:lumMod w14:val="50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3">
                          <w14:lumMod w14:val="50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>Price Quote #  1351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9600E4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615A22"/>
                <w:sz w:val="24"/>
                <w:szCs w:val="24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noProof/>
                <w:color w:val="A85914"/>
                <w:sz w:val="58"/>
                <w:szCs w:val="58"/>
                <w:lang w:val="en-AU"/>
              </w:rPr>
              <w:drawing>
                <wp:anchor distT="0" distB="0" distL="114300" distR="114300" simplePos="0" relativeHeight="251659264" behindDoc="1" locked="0" layoutInCell="1" allowOverlap="1" wp14:anchorId="766702A7" wp14:editId="68DDAC90">
                  <wp:simplePos x="0" y="0"/>
                  <wp:positionH relativeFrom="column">
                    <wp:posOffset>-8255</wp:posOffset>
                  </wp:positionH>
                  <wp:positionV relativeFrom="page">
                    <wp:posOffset>0</wp:posOffset>
                  </wp:positionV>
                  <wp:extent cx="1007745" cy="755650"/>
                  <wp:effectExtent l="0" t="0" r="1905" b="6350"/>
                  <wp:wrapSquare wrapText="bothSides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C088D" w:rsidRPr="009600E4" w:rsidTr="00665F6C">
        <w:trPr>
          <w:trHeight w:val="816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9600E4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color w:val="000000" w:themeColor="text1"/>
                <w:lang w:val="en-AU" w:eastAsia="ru-RU"/>
              </w:rPr>
            </w:pPr>
          </w:p>
        </w:tc>
        <w:tc>
          <w:tcPr>
            <w:tcW w:w="294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088D" w:rsidRPr="009600E4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</w:p>
        </w:tc>
      </w:tr>
      <w:tr w:rsidR="005C088D" w:rsidRPr="009600E4" w:rsidTr="00665F6C">
        <w:trPr>
          <w:trHeight w:val="600"/>
        </w:trPr>
        <w:tc>
          <w:tcPr>
            <w:tcW w:w="596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9600E4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AU" w:eastAsia="ru-RU"/>
              </w:rPr>
              <w:t>[My Business Name]</w:t>
            </w:r>
          </w:p>
          <w:p w:rsidR="005C088D" w:rsidRPr="009600E4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t>[Address]</w:t>
            </w: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br/>
              <w:t>ACN: [Australian Company Nr]</w:t>
            </w: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br/>
              <w:t>ABN: [Australian Business Nr]</w:t>
            </w: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br/>
              <w:t>Phone: [Phone number]</w:t>
            </w: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br/>
            </w:r>
          </w:p>
        </w:tc>
        <w:tc>
          <w:tcPr>
            <w:tcW w:w="51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088D" w:rsidRPr="009600E4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</w:p>
        </w:tc>
      </w:tr>
      <w:tr w:rsidR="005C088D" w:rsidRPr="009600E4" w:rsidTr="00665F6C">
        <w:trPr>
          <w:trHeight w:val="360"/>
        </w:trPr>
        <w:tc>
          <w:tcPr>
            <w:tcW w:w="596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C088D" w:rsidRPr="009600E4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</w:p>
        </w:tc>
        <w:tc>
          <w:tcPr>
            <w:tcW w:w="5105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C088D" w:rsidRPr="009600E4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Cs/>
                <w:color w:val="000000" w:themeColor="text1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bCs/>
                <w:color w:val="000000" w:themeColor="text1"/>
                <w:lang w:val="en-AU" w:eastAsia="ru-RU"/>
              </w:rPr>
              <w:t>Issue Date: 6 Jun 2021</w:t>
            </w:r>
          </w:p>
          <w:p w:rsidR="005C088D" w:rsidRPr="009600E4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AU" w:eastAsia="ru-RU"/>
              </w:rPr>
              <w:t>Valid Through: 1 Aug 2021</w:t>
            </w:r>
          </w:p>
          <w:p w:rsidR="005C088D" w:rsidRPr="009600E4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</w:p>
        </w:tc>
      </w:tr>
      <w:tr w:rsidR="00411464" w:rsidRPr="009600E4" w:rsidTr="00BE1123">
        <w:trPr>
          <w:trHeight w:val="1099"/>
        </w:trPr>
        <w:tc>
          <w:tcPr>
            <w:tcW w:w="59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11464" w:rsidRPr="009600E4" w:rsidRDefault="00411464" w:rsidP="00411464">
            <w:pPr>
              <w:pBdr>
                <w:bottom w:val="single" w:sz="4" w:space="1" w:color="FABF8F" w:themeColor="accent6" w:themeTint="99"/>
              </w:pBd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t>CUSTOMER:</w:t>
            </w:r>
          </w:p>
          <w:p w:rsidR="00411464" w:rsidRPr="009600E4" w:rsidRDefault="00411464" w:rsidP="00411464">
            <w:pPr>
              <w:spacing w:before="120" w:after="0" w:line="240" w:lineRule="auto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AU" w:eastAsia="ru-RU"/>
              </w:rPr>
              <w:t>[Client's Business Name]</w:t>
            </w:r>
          </w:p>
          <w:p w:rsidR="00411464" w:rsidRPr="009600E4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t>[Client's company address]</w:t>
            </w: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br/>
              <w:t>ACN: [Client's Australian Company Nr]</w:t>
            </w: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br/>
              <w:t>ABN: [Client's Australian Business Nr]</w:t>
            </w: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br/>
            </w:r>
          </w:p>
        </w:tc>
        <w:tc>
          <w:tcPr>
            <w:tcW w:w="5105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11464" w:rsidRPr="009600E4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en-AU" w:eastAsia="ru-RU"/>
              </w:rPr>
            </w:pPr>
          </w:p>
        </w:tc>
      </w:tr>
      <w:tr w:rsidR="005C088D" w:rsidRPr="009600E4" w:rsidTr="00665F6C">
        <w:trPr>
          <w:trHeight w:val="140"/>
        </w:trPr>
        <w:tc>
          <w:tcPr>
            <w:tcW w:w="5965" w:type="dxa"/>
            <w:gridSpan w:val="3"/>
            <w:tcBorders>
              <w:top w:val="nil"/>
              <w:left w:val="nil"/>
              <w:bottom w:val="single" w:sz="4" w:space="0" w:color="FABF8F" w:themeColor="accent6" w:themeTint="99"/>
              <w:right w:val="nil"/>
            </w:tcBorders>
            <w:shd w:val="clear" w:color="auto" w:fill="auto"/>
          </w:tcPr>
          <w:p w:rsidR="005C088D" w:rsidRPr="009600E4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en-AU" w:eastAsia="ru-RU"/>
              </w:rPr>
            </w:pPr>
          </w:p>
        </w:tc>
        <w:tc>
          <w:tcPr>
            <w:tcW w:w="5105" w:type="dxa"/>
            <w:gridSpan w:val="6"/>
            <w:tcBorders>
              <w:top w:val="nil"/>
              <w:left w:val="nil"/>
              <w:bottom w:val="single" w:sz="4" w:space="0" w:color="FABF8F" w:themeColor="accent6" w:themeTint="99"/>
            </w:tcBorders>
            <w:shd w:val="clear" w:color="auto" w:fill="auto"/>
          </w:tcPr>
          <w:p w:rsidR="005C088D" w:rsidRPr="009600E4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</w:p>
        </w:tc>
      </w:tr>
      <w:tr w:rsidR="005C088D" w:rsidRPr="009600E4" w:rsidTr="00697101">
        <w:trPr>
          <w:trHeight w:val="493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9600E4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AU"/>
              </w:rPr>
            </w:pPr>
            <w:r w:rsidRPr="009600E4">
              <w:rPr>
                <w:rFonts w:asciiTheme="majorHAnsi" w:hAnsiTheme="majorHAnsi"/>
                <w:b/>
                <w:color w:val="000000" w:themeColor="text1"/>
                <w:lang w:val="en-AU"/>
              </w:rPr>
              <w:t>DESCRIPTION</w:t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9600E4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AU"/>
              </w:rPr>
            </w:pPr>
            <w:r w:rsidRPr="009600E4">
              <w:rPr>
                <w:rFonts w:asciiTheme="majorHAnsi" w:hAnsiTheme="majorHAnsi"/>
                <w:b/>
                <w:color w:val="000000" w:themeColor="text1"/>
                <w:lang w:val="en-AU"/>
              </w:rPr>
              <w:t>QTY</w:t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9600E4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AU"/>
              </w:rPr>
            </w:pPr>
            <w:r w:rsidRPr="009600E4">
              <w:rPr>
                <w:rFonts w:asciiTheme="majorHAnsi" w:hAnsiTheme="majorHAnsi"/>
                <w:b/>
                <w:color w:val="000000" w:themeColor="text1"/>
                <w:lang w:val="en-AU"/>
              </w:rPr>
              <w:t>UNIT PRICE</w:t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9600E4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AU"/>
              </w:rPr>
            </w:pPr>
            <w:r w:rsidRPr="009600E4">
              <w:rPr>
                <w:rFonts w:asciiTheme="majorHAnsi" w:hAnsiTheme="majorHAnsi"/>
                <w:b/>
                <w:color w:val="000000" w:themeColor="text1"/>
                <w:lang w:val="en-AU"/>
              </w:rPr>
              <w:t>SUBTOTAL</w:t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9600E4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AU"/>
              </w:rPr>
            </w:pPr>
            <w:r w:rsidRPr="009600E4">
              <w:rPr>
                <w:rFonts w:asciiTheme="majorHAnsi" w:hAnsiTheme="majorHAnsi"/>
                <w:b/>
                <w:color w:val="000000" w:themeColor="text1"/>
                <w:lang w:val="en-AU"/>
              </w:rPr>
              <w:t>GST</w:t>
            </w:r>
          </w:p>
        </w:tc>
      </w:tr>
      <w:tr w:rsidR="005C088D" w:rsidRPr="009600E4" w:rsidTr="00665F6C">
        <w:trPr>
          <w:trHeight w:val="600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9600E4" w:rsidRDefault="005C088D" w:rsidP="00401B13">
            <w:pPr>
              <w:spacing w:before="120" w:after="0"/>
              <w:rPr>
                <w:rFonts w:asciiTheme="majorHAnsi" w:hAnsiTheme="majorHAnsi"/>
                <w:color w:val="000000" w:themeColor="text1"/>
                <w:lang w:val="en-AU"/>
              </w:rPr>
            </w:pPr>
            <w:proofErr w:type="gramStart"/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t>my</w:t>
            </w:r>
            <w:proofErr w:type="gramEnd"/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t xml:space="preserve"> products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  <w:t>my service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  <w:t>my service (Discount 20%)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9600E4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t>2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  <w:t>1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  <w:t>1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9600E4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t>532.00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  <w:t>1,503.00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  <w:t>-300.60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noWrap/>
            <w:vAlign w:val="center"/>
          </w:tcPr>
          <w:p w:rsidR="005C088D" w:rsidRPr="009600E4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t>1,064.00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  <w:t>1,503.00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  <w:t>-300.60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vAlign w:val="center"/>
          </w:tcPr>
          <w:p w:rsidR="005C088D" w:rsidRPr="009600E4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t>106.40 (10%</w:t>
            </w:r>
            <w:proofErr w:type="gramStart"/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t>)</w:t>
            </w:r>
            <w:proofErr w:type="gramEnd"/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  <w:t>150.30 (10%)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  <w:t>-30.06 (10%)</w:t>
            </w:r>
            <w:r w:rsidRPr="009600E4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</w:tr>
      <w:tr w:rsidR="005C088D" w:rsidRPr="009600E4" w:rsidTr="008425EF">
        <w:trPr>
          <w:gridAfter w:val="5"/>
          <w:wAfter w:w="4680" w:type="dxa"/>
          <w:trHeight w:val="425"/>
        </w:trPr>
        <w:tc>
          <w:tcPr>
            <w:tcW w:w="6390" w:type="dxa"/>
            <w:gridSpan w:val="4"/>
            <w:tcBorders>
              <w:top w:val="single" w:sz="4" w:space="0" w:color="FABF8F" w:themeColor="accent6" w:themeTint="99"/>
              <w:left w:val="nil"/>
              <w:right w:val="nil"/>
            </w:tcBorders>
            <w:shd w:val="clear" w:color="auto" w:fill="auto"/>
            <w:vAlign w:val="center"/>
          </w:tcPr>
          <w:p w:rsidR="005C088D" w:rsidRPr="009600E4" w:rsidRDefault="005C088D" w:rsidP="00401B13">
            <w:pPr>
              <w:spacing w:before="40" w:after="4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sz w:val="20"/>
                <w:szCs w:val="20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i/>
                <w:color w:val="000000" w:themeColor="text1"/>
                <w:sz w:val="20"/>
                <w:szCs w:val="20"/>
                <w:lang w:val="en-AU" w:eastAsia="ru-RU"/>
              </w:rPr>
              <w:t>TWO THOUSAND  FOUR HUNDRED NINETY THREE AUD AND 04 CENTS</w:t>
            </w:r>
          </w:p>
        </w:tc>
      </w:tr>
      <w:tr w:rsidR="00BE7BDD" w:rsidRPr="009600E4" w:rsidTr="00D512B6">
        <w:trPr>
          <w:trHeight w:val="434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9600E4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t>SUBTOTAL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9600E4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t xml:space="preserve">    $2,266.40 </w:t>
            </w:r>
          </w:p>
        </w:tc>
      </w:tr>
      <w:tr w:rsidR="00BE7BDD" w:rsidRPr="009600E4" w:rsidTr="00D512B6">
        <w:trPr>
          <w:trHeight w:val="425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9600E4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t>GST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9600E4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t xml:space="preserve">     $226.64 </w:t>
            </w:r>
          </w:p>
        </w:tc>
      </w:tr>
      <w:tr w:rsidR="00BE7BDD" w:rsidRPr="009600E4" w:rsidTr="00D512B6">
        <w:trPr>
          <w:trHeight w:val="417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9600E4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AU" w:eastAsia="ru-RU"/>
              </w:rPr>
              <w:t>Total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9600E4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AU" w:eastAsia="ru-RU"/>
              </w:rPr>
              <w:t xml:space="preserve">     $2,493.04</w:t>
            </w:r>
          </w:p>
        </w:tc>
      </w:tr>
      <w:tr w:rsidR="005C088D" w:rsidRPr="009600E4" w:rsidTr="00665F6C">
        <w:trPr>
          <w:trHeight w:val="284"/>
        </w:trPr>
        <w:tc>
          <w:tcPr>
            <w:tcW w:w="11070" w:type="dxa"/>
            <w:gridSpan w:val="9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088D" w:rsidRPr="009600E4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</w:p>
        </w:tc>
      </w:tr>
      <w:tr w:rsidR="005C088D" w:rsidRPr="009600E4" w:rsidTr="00665F6C">
        <w:trPr>
          <w:trHeight w:val="421"/>
        </w:trPr>
        <w:tc>
          <w:tcPr>
            <w:tcW w:w="110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76FFB" w:rsidRPr="009600E4" w:rsidRDefault="00F76FFB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AU" w:eastAsia="ru-RU"/>
              </w:rPr>
            </w:pPr>
          </w:p>
          <w:p w:rsidR="005C088D" w:rsidRPr="009600E4" w:rsidRDefault="005C088D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AU" w:eastAsia="ru-RU"/>
              </w:rPr>
            </w:pPr>
          </w:p>
          <w:p w:rsidR="00772F65" w:rsidRPr="009600E4" w:rsidRDefault="00772F65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AU" w:eastAsia="ru-RU"/>
              </w:rPr>
            </w:pPr>
          </w:p>
        </w:tc>
      </w:tr>
      <w:tr w:rsidR="005C088D" w:rsidRPr="009600E4" w:rsidTr="00C90A0E">
        <w:trPr>
          <w:trHeight w:val="288"/>
        </w:trPr>
        <w:tc>
          <w:tcPr>
            <w:tcW w:w="5965" w:type="dxa"/>
            <w:gridSpan w:val="3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088D" w:rsidRPr="009600E4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t>[Bank name]</w:t>
            </w: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br/>
              <w:t>SWIFT: [SWIFT / BIC]</w:t>
            </w: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br/>
              <w:t>Bank account number: [Bank account number]</w:t>
            </w:r>
          </w:p>
        </w:tc>
        <w:tc>
          <w:tcPr>
            <w:tcW w:w="5105" w:type="dxa"/>
            <w:gridSpan w:val="6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C088D" w:rsidRPr="009600E4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</w:pP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t>[other payment methods]</w:t>
            </w:r>
            <w:r w:rsidRPr="009600E4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AU" w:eastAsia="ru-RU"/>
              </w:rPr>
              <w:br/>
            </w:r>
          </w:p>
        </w:tc>
      </w:tr>
    </w:tbl>
    <w:p w:rsidR="004F1EA1" w:rsidRPr="009600E4" w:rsidRDefault="004F1EA1">
      <w:pPr>
        <w:rPr>
          <w:lang w:val="en-AU"/>
        </w:rPr>
      </w:pPr>
      <w:bookmarkStart w:id="0" w:name="_GoBack"/>
      <w:bookmarkEnd w:id="0"/>
    </w:p>
    <w:sectPr w:rsidR="004F1EA1" w:rsidRPr="009600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0E4"/>
    <w:rsid w:val="001A0D70"/>
    <w:rsid w:val="002D3AF1"/>
    <w:rsid w:val="002F5F89"/>
    <w:rsid w:val="00401B13"/>
    <w:rsid w:val="00411464"/>
    <w:rsid w:val="004F1EA1"/>
    <w:rsid w:val="005805DC"/>
    <w:rsid w:val="005C088D"/>
    <w:rsid w:val="00665F6C"/>
    <w:rsid w:val="00697101"/>
    <w:rsid w:val="00772F65"/>
    <w:rsid w:val="008425EF"/>
    <w:rsid w:val="0091651C"/>
    <w:rsid w:val="009600E4"/>
    <w:rsid w:val="00B052BB"/>
    <w:rsid w:val="00B61743"/>
    <w:rsid w:val="00BE7BDD"/>
    <w:rsid w:val="00C90A0E"/>
    <w:rsid w:val="00D512B6"/>
    <w:rsid w:val="00F76FFB"/>
    <w:rsid w:val="00FD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quotation_format_australia1.dotx</Template>
  <TotalTime>1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2021-10-31T14:39:00Z</dcterms:created>
  <dcterms:modified xsi:type="dcterms:W3CDTF">2021-10-31T14:40:00Z</dcterms:modified>
</cp:coreProperties>
</file>