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77C8" w:rsidRDefault="00A177C8">
      <w:r>
        <w:rPr>
          <w:noProof/>
        </w:rPr>
        <w:drawing>
          <wp:inline distT="0" distB="0" distL="0" distR="0" wp14:anchorId="5BD85BBF" wp14:editId="1644A7D9">
            <wp:extent cx="1905000" cy="704850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7AC2AA7-9ED7-9B57-962B-265EC2C4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7AC2AA7-9ED7-9B57-962B-265EC2C4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C8" w:rsidRDefault="00A177C8"/>
    <w:tbl>
      <w:tblPr>
        <w:tblStyle w:val="TableGrid"/>
        <w:tblW w:w="10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"/>
        <w:gridCol w:w="4135"/>
        <w:gridCol w:w="1386"/>
        <w:gridCol w:w="1526"/>
        <w:gridCol w:w="313"/>
        <w:gridCol w:w="1685"/>
      </w:tblGrid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EB0F90" w:rsidP="007152F0">
            <w:pPr>
              <w:spacing w:line="276" w:lineRule="auto"/>
            </w:pPr>
            <w:r>
              <w:rPr>
                <w:b/>
                <w:bCs/>
              </w:rPr>
              <w:t>Customer</w:t>
            </w:r>
            <w:r w:rsidR="0061139C" w:rsidRPr="00610026">
              <w:rPr>
                <w:b/>
                <w:bCs/>
              </w:rPr>
              <w:t>: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A177C8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A177C8" w:rsidRDefault="00A177C8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38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Pr="00610026" w:rsidRDefault="00610026" w:rsidP="007152F0">
            <w:pPr>
              <w:spacing w:line="276" w:lineRule="auto"/>
            </w:pPr>
            <w:r w:rsidRPr="00610026"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</w:t>
            </w:r>
            <w:r w:rsidR="00A33AE3">
              <w:t>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Pr="0061139C" w:rsidRDefault="0061139C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61139C">
              <w:rPr>
                <w:b/>
                <w:bCs/>
              </w:rPr>
              <w:t>Period:</w:t>
            </w:r>
          </w:p>
        </w:tc>
        <w:tc>
          <w:tcPr>
            <w:tcW w:w="1526" w:type="dxa"/>
            <w:vAlign w:val="center"/>
          </w:tcPr>
          <w:p w:rsidR="0061139C" w:rsidRDefault="00AB0A8E" w:rsidP="007152F0">
            <w:pPr>
              <w:spacing w:line="276" w:lineRule="auto"/>
              <w:jc w:val="right"/>
            </w:pPr>
            <w:r>
              <w:t>________</w:t>
            </w: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  <w:r>
              <w:t>-</w:t>
            </w:r>
          </w:p>
        </w:tc>
        <w:tc>
          <w:tcPr>
            <w:tcW w:w="1685" w:type="dxa"/>
            <w:vAlign w:val="center"/>
          </w:tcPr>
          <w:p w:rsidR="0061139C" w:rsidRDefault="00AB0A8E" w:rsidP="007152F0">
            <w:pPr>
              <w:spacing w:line="276" w:lineRule="auto"/>
            </w:pPr>
            <w:r>
              <w:t>________</w:t>
            </w: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1069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413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7E6D48" w:rsidRDefault="007E6D48" w:rsidP="007152F0">
      <w:pPr>
        <w:spacing w:line="276" w:lineRule="auto"/>
      </w:pPr>
    </w:p>
    <w:p w:rsidR="0061139C" w:rsidRPr="00610026" w:rsidRDefault="0061139C" w:rsidP="007152F0">
      <w:pPr>
        <w:spacing w:line="276" w:lineRule="auto"/>
        <w:jc w:val="center"/>
        <w:rPr>
          <w:b/>
          <w:bCs/>
          <w:sz w:val="72"/>
          <w:szCs w:val="72"/>
        </w:rPr>
      </w:pPr>
      <w:r w:rsidRPr="00610026">
        <w:rPr>
          <w:b/>
          <w:bCs/>
          <w:sz w:val="72"/>
          <w:szCs w:val="72"/>
        </w:rPr>
        <w:t>Statement</w:t>
      </w:r>
      <w:r w:rsidR="00785C2E">
        <w:rPr>
          <w:b/>
          <w:bCs/>
          <w:sz w:val="72"/>
          <w:szCs w:val="72"/>
        </w:rPr>
        <w:t xml:space="preserve"> of Accounts</w:t>
      </w:r>
    </w:p>
    <w:p w:rsidR="0061139C" w:rsidRDefault="0061139C" w:rsidP="007152F0">
      <w:pPr>
        <w:spacing w:line="276" w:lineRule="auto"/>
      </w:pPr>
    </w:p>
    <w:tbl>
      <w:tblPr>
        <w:tblStyle w:val="TableGrid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"/>
        <w:gridCol w:w="2346"/>
        <w:gridCol w:w="1721"/>
        <w:gridCol w:w="1720"/>
        <w:gridCol w:w="1720"/>
        <w:gridCol w:w="2032"/>
      </w:tblGrid>
      <w:tr w:rsidR="0061139C" w:rsidRP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</w:tr>
      <w:tr w:rsidR="0061139C" w:rsidRP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Pr="0061139C" w:rsidRDefault="00D074E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</w:tc>
        <w:tc>
          <w:tcPr>
            <w:tcW w:w="2346" w:type="dxa"/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  <w:r w:rsidRPr="0061139C">
              <w:rPr>
                <w:b/>
                <w:bCs/>
              </w:rPr>
              <w:t>Type</w:t>
            </w:r>
          </w:p>
        </w:tc>
        <w:tc>
          <w:tcPr>
            <w:tcW w:w="1721" w:type="dxa"/>
            <w:vAlign w:val="center"/>
          </w:tcPr>
          <w:p w:rsidR="0061139C" w:rsidRPr="0061139C" w:rsidRDefault="00956E4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Issue</w:t>
            </w:r>
            <w:r w:rsidR="0061139C" w:rsidRPr="0061139C">
              <w:rPr>
                <w:b/>
                <w:bCs/>
              </w:rPr>
              <w:t xml:space="preserve"> Date</w:t>
            </w:r>
          </w:p>
        </w:tc>
        <w:tc>
          <w:tcPr>
            <w:tcW w:w="1720" w:type="dxa"/>
            <w:vAlign w:val="center"/>
          </w:tcPr>
          <w:p w:rsidR="0061139C" w:rsidRPr="00610026" w:rsidRDefault="0061139C" w:rsidP="0030268B">
            <w:pPr>
              <w:rPr>
                <w:b/>
                <w:bCs/>
              </w:rPr>
            </w:pPr>
            <w:r w:rsidRPr="00610026">
              <w:rPr>
                <w:b/>
                <w:bCs/>
              </w:rPr>
              <w:t>Due Date</w:t>
            </w:r>
          </w:p>
        </w:tc>
        <w:tc>
          <w:tcPr>
            <w:tcW w:w="1720" w:type="dxa"/>
            <w:vAlign w:val="center"/>
          </w:tcPr>
          <w:p w:rsidR="0061139C" w:rsidRPr="0061139C" w:rsidRDefault="00984E5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Payment</w:t>
            </w:r>
          </w:p>
        </w:tc>
        <w:tc>
          <w:tcPr>
            <w:tcW w:w="2032" w:type="dxa"/>
            <w:vAlign w:val="center"/>
          </w:tcPr>
          <w:p w:rsidR="0061139C" w:rsidRPr="0061139C" w:rsidRDefault="00844F4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61139C" w:rsidTr="00396AD7">
        <w:trPr>
          <w:trHeight w:val="414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25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i</w:t>
            </w:r>
            <w:r w:rsidR="0061139C">
              <w:t>nvoice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 w:rsidRPr="00435667">
              <w:rPr>
                <w:color w:val="538135" w:themeColor="accent6" w:themeShade="BF"/>
              </w:rPr>
              <w:t>Paid</w:t>
            </w:r>
          </w:p>
        </w:tc>
        <w:tc>
          <w:tcPr>
            <w:tcW w:w="2032" w:type="dxa"/>
            <w:vAlign w:val="center"/>
          </w:tcPr>
          <w:p w:rsidR="0061139C" w:rsidRDefault="008D074E" w:rsidP="007152F0">
            <w:pPr>
              <w:spacing w:line="276" w:lineRule="auto"/>
            </w:pPr>
            <w:r w:rsidRPr="008D074E">
              <w:t>AU$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29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c</w:t>
            </w:r>
            <w:r w:rsidR="00403A3E">
              <w:t>redit note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t>Unpaid</w:t>
            </w:r>
          </w:p>
        </w:tc>
        <w:tc>
          <w:tcPr>
            <w:tcW w:w="2032" w:type="dxa"/>
            <w:vAlign w:val="center"/>
          </w:tcPr>
          <w:p w:rsidR="0061139C" w:rsidRDefault="008D074E" w:rsidP="007152F0">
            <w:pPr>
              <w:spacing w:line="276" w:lineRule="auto"/>
            </w:pPr>
            <w:r w:rsidRPr="008D074E">
              <w:t>AU$</w:t>
            </w:r>
            <w:r w:rsidR="00435667">
              <w:t>-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</w:t>
            </w:r>
          </w:p>
        </w:tc>
        <w:tc>
          <w:tcPr>
            <w:tcW w:w="234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_________</w:t>
            </w:r>
          </w:p>
        </w:tc>
        <w:tc>
          <w:tcPr>
            <w:tcW w:w="1721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</w:t>
            </w:r>
            <w:r w:rsidR="00467028">
              <w:t>_</w:t>
            </w:r>
          </w:p>
        </w:tc>
        <w:tc>
          <w:tcPr>
            <w:tcW w:w="2032" w:type="dxa"/>
            <w:vAlign w:val="center"/>
          </w:tcPr>
          <w:p w:rsidR="0061139C" w:rsidRDefault="008D074E" w:rsidP="007152F0">
            <w:pPr>
              <w:spacing w:line="276" w:lineRule="auto"/>
            </w:pPr>
            <w:r w:rsidRPr="008D074E">
              <w:t>AU$</w:t>
            </w:r>
            <w:r w:rsidR="00215A03">
              <w:t>0.00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34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1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03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8D074E" w:rsidP="007152F0">
            <w:pPr>
              <w:spacing w:line="276" w:lineRule="auto"/>
            </w:pPr>
            <w:r w:rsidRPr="008D074E">
              <w:t>AU$</w:t>
            </w:r>
            <w:r w:rsidR="00FB10E8">
              <w:t>0.00</w:t>
            </w:r>
          </w:p>
          <w:p w:rsidR="00DA47ED" w:rsidRDefault="00DA47ED" w:rsidP="007152F0">
            <w:pPr>
              <w:spacing w:line="276" w:lineRule="auto"/>
            </w:pP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96AD7" w:rsidRDefault="00396AD7" w:rsidP="007152F0">
            <w:pPr>
              <w:spacing w:line="276" w:lineRule="auto"/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61139C" w:rsidRDefault="0061139C" w:rsidP="00822702">
      <w:pPr>
        <w:spacing w:line="12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  <w:gridCol w:w="2947"/>
        <w:gridCol w:w="1522"/>
        <w:gridCol w:w="2175"/>
      </w:tblGrid>
      <w:tr w:rsidR="00610026" w:rsidTr="005A3F7F">
        <w:tc>
          <w:tcPr>
            <w:tcW w:w="3436" w:type="dxa"/>
            <w:vAlign w:val="center"/>
          </w:tcPr>
          <w:p w:rsidR="00610026" w:rsidRDefault="00844F4F" w:rsidP="00822702">
            <w:pPr>
              <w:spacing w:line="360" w:lineRule="auto"/>
            </w:pPr>
            <w:r>
              <w:t>Overall</w:t>
            </w:r>
            <w:r w:rsidR="00610026">
              <w:t xml:space="preserve">: </w:t>
            </w:r>
            <w:r w:rsidR="008D074E" w:rsidRPr="008D074E">
              <w:t>AU$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Paid</w:t>
            </w:r>
            <w:r w:rsidR="00610026">
              <w:t xml:space="preserve">: </w:t>
            </w:r>
            <w:r w:rsidR="008D074E" w:rsidRPr="008D074E">
              <w:t>AU$</w:t>
            </w:r>
            <w:r w:rsidR="00610026">
              <w:t>0.00</w:t>
            </w:r>
          </w:p>
        </w:tc>
        <w:tc>
          <w:tcPr>
            <w:tcW w:w="1522" w:type="dxa"/>
            <w:vAlign w:val="center"/>
          </w:tcPr>
          <w:p w:rsidR="00610026" w:rsidRDefault="00F10D4A" w:rsidP="00822702">
            <w:pPr>
              <w:spacing w:line="360" w:lineRule="auto"/>
              <w:jc w:val="right"/>
            </w:pPr>
            <w:r>
              <w:t>Unpaid</w:t>
            </w:r>
            <w:r w:rsidR="00610026">
              <w:t>:</w:t>
            </w:r>
          </w:p>
        </w:tc>
        <w:tc>
          <w:tcPr>
            <w:tcW w:w="2175" w:type="dxa"/>
            <w:vAlign w:val="center"/>
          </w:tcPr>
          <w:p w:rsidR="00610026" w:rsidRDefault="008D074E" w:rsidP="00822702">
            <w:pPr>
              <w:spacing w:line="360" w:lineRule="auto"/>
            </w:pPr>
            <w:r w:rsidRPr="008D074E">
              <w:t>AU$</w:t>
            </w:r>
            <w:r w:rsidR="00610026">
              <w:t>0.00</w:t>
            </w: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Previous Balance</w:t>
            </w:r>
            <w:r w:rsidR="00610026">
              <w:t xml:space="preserve">: </w:t>
            </w:r>
            <w:r w:rsidR="008D074E" w:rsidRPr="008D074E">
              <w:t>AU$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Pr="00235D28" w:rsidRDefault="00F10D4A" w:rsidP="00822702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35D28">
              <w:rPr>
                <w:b/>
                <w:bCs/>
                <w:sz w:val="28"/>
                <w:szCs w:val="28"/>
              </w:rPr>
              <w:t xml:space="preserve">Total </w:t>
            </w:r>
            <w:r w:rsidR="00AE11E8" w:rsidRPr="00235D28">
              <w:rPr>
                <w:b/>
                <w:bCs/>
                <w:sz w:val="28"/>
                <w:szCs w:val="28"/>
              </w:rPr>
              <w:t>t</w:t>
            </w:r>
            <w:r w:rsidRPr="00235D28">
              <w:rPr>
                <w:b/>
                <w:bCs/>
                <w:sz w:val="28"/>
                <w:szCs w:val="28"/>
              </w:rPr>
              <w:t>o Pay</w:t>
            </w:r>
            <w:r w:rsidR="00610026" w:rsidRPr="00235D28">
              <w:rPr>
                <w:b/>
                <w:bCs/>
                <w:sz w:val="28"/>
                <w:szCs w:val="28"/>
              </w:rPr>
              <w:t xml:space="preserve">: </w:t>
            </w:r>
            <w:r w:rsidR="008D074E" w:rsidRPr="008D074E">
              <w:rPr>
                <w:b/>
                <w:bCs/>
                <w:sz w:val="28"/>
                <w:szCs w:val="28"/>
              </w:rPr>
              <w:t>AU$</w:t>
            </w:r>
            <w:r w:rsidR="00610026" w:rsidRPr="00235D28">
              <w:rPr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</w:tbl>
    <w:p w:rsidR="00C72AE5" w:rsidRDefault="00C72AE5" w:rsidP="00822702">
      <w:pPr>
        <w:spacing w:line="120" w:lineRule="auto"/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1149"/>
        <w:gridCol w:w="1981"/>
        <w:gridCol w:w="3184"/>
      </w:tblGrid>
      <w:tr w:rsidR="00B11626" w:rsidTr="00DA47ED">
        <w:tc>
          <w:tcPr>
            <w:tcW w:w="4915" w:type="dxa"/>
            <w:gridSpan w:val="2"/>
            <w:vAlign w:val="bottom"/>
          </w:tcPr>
          <w:p w:rsidR="00B11626" w:rsidRDefault="00B11626" w:rsidP="007152F0">
            <w:pPr>
              <w:spacing w:line="276" w:lineRule="auto"/>
              <w:rPr>
                <w:b/>
                <w:bCs/>
              </w:rPr>
            </w:pPr>
          </w:p>
          <w:p w:rsidR="00B11626" w:rsidRPr="00C72AE5" w:rsidRDefault="00B11626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Seller:</w:t>
            </w:r>
          </w:p>
        </w:tc>
        <w:tc>
          <w:tcPr>
            <w:tcW w:w="1981" w:type="dxa"/>
            <w:vMerge w:val="restart"/>
            <w:vAlign w:val="bottom"/>
          </w:tcPr>
          <w:p w:rsidR="00B11626" w:rsidRDefault="00B11626" w:rsidP="007152F0">
            <w:pPr>
              <w:spacing w:line="276" w:lineRule="auto"/>
            </w:pPr>
            <w:r w:rsidRPr="00C72AE5">
              <w:tab/>
            </w:r>
            <w:r w:rsidRPr="00C72AE5">
              <w:tab/>
            </w:r>
          </w:p>
        </w:tc>
        <w:tc>
          <w:tcPr>
            <w:tcW w:w="3184" w:type="dxa"/>
            <w:vMerge w:val="restart"/>
            <w:vAlign w:val="bottom"/>
          </w:tcPr>
          <w:p w:rsidR="00B11626" w:rsidRPr="00B11626" w:rsidRDefault="00B11626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B11626">
              <w:rPr>
                <w:b/>
                <w:bCs/>
              </w:rPr>
              <w:t xml:space="preserve">Payment </w:t>
            </w:r>
            <w:r w:rsidR="009A06D7">
              <w:rPr>
                <w:b/>
                <w:bCs/>
              </w:rPr>
              <w:t>Options</w:t>
            </w:r>
            <w:r w:rsidRPr="00B11626">
              <w:rPr>
                <w:b/>
                <w:bCs/>
              </w:rPr>
              <w:t>: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</w:tc>
      </w:tr>
      <w:tr w:rsidR="00B11626" w:rsidTr="00DA47ED">
        <w:tc>
          <w:tcPr>
            <w:tcW w:w="3766" w:type="dxa"/>
            <w:vAlign w:val="bottom"/>
          </w:tcPr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_____________________________</w:t>
            </w:r>
          </w:p>
        </w:tc>
        <w:tc>
          <w:tcPr>
            <w:tcW w:w="1149" w:type="dxa"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1981" w:type="dxa"/>
            <w:vMerge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3184" w:type="dxa"/>
            <w:vMerge/>
            <w:vAlign w:val="bottom"/>
          </w:tcPr>
          <w:p w:rsidR="00B11626" w:rsidRDefault="00B11626" w:rsidP="007152F0">
            <w:pPr>
              <w:spacing w:line="276" w:lineRule="auto"/>
              <w:jc w:val="right"/>
            </w:pPr>
          </w:p>
        </w:tc>
      </w:tr>
    </w:tbl>
    <w:p w:rsidR="00C72AE5" w:rsidRDefault="00C72AE5" w:rsidP="007152F0">
      <w:pPr>
        <w:spacing w:line="276" w:lineRule="auto"/>
      </w:pPr>
    </w:p>
    <w:sectPr w:rsidR="00C72AE5" w:rsidSect="00C72AE5">
      <w:head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C39AD" w:rsidRDefault="00DC39AD" w:rsidP="0061139C">
      <w:pPr>
        <w:spacing w:after="0" w:line="240" w:lineRule="auto"/>
      </w:pPr>
      <w:r>
        <w:separator/>
      </w:r>
    </w:p>
  </w:endnote>
  <w:endnote w:type="continuationSeparator" w:id="0">
    <w:p w:rsidR="00DC39AD" w:rsidRDefault="00DC39AD" w:rsidP="0061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C39AD" w:rsidRDefault="00DC39AD" w:rsidP="0061139C">
      <w:pPr>
        <w:spacing w:after="0" w:line="240" w:lineRule="auto"/>
      </w:pPr>
      <w:r>
        <w:separator/>
      </w:r>
    </w:p>
  </w:footnote>
  <w:footnote w:type="continuationSeparator" w:id="0">
    <w:p w:rsidR="00DC39AD" w:rsidRDefault="00DC39AD" w:rsidP="00611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39C" w:rsidRDefault="00611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4E"/>
    <w:rsid w:val="0001317C"/>
    <w:rsid w:val="00050D81"/>
    <w:rsid w:val="0007458B"/>
    <w:rsid w:val="000B26E6"/>
    <w:rsid w:val="001A520C"/>
    <w:rsid w:val="001E1F82"/>
    <w:rsid w:val="00210B9A"/>
    <w:rsid w:val="00215A03"/>
    <w:rsid w:val="00224860"/>
    <w:rsid w:val="00235D28"/>
    <w:rsid w:val="002538DF"/>
    <w:rsid w:val="0030268B"/>
    <w:rsid w:val="00342495"/>
    <w:rsid w:val="00342B3C"/>
    <w:rsid w:val="003464B2"/>
    <w:rsid w:val="003556BF"/>
    <w:rsid w:val="00396AD7"/>
    <w:rsid w:val="003C4849"/>
    <w:rsid w:val="003D67E6"/>
    <w:rsid w:val="00403A3E"/>
    <w:rsid w:val="004169B2"/>
    <w:rsid w:val="00435667"/>
    <w:rsid w:val="00467028"/>
    <w:rsid w:val="00467C6D"/>
    <w:rsid w:val="004F2E76"/>
    <w:rsid w:val="0050068D"/>
    <w:rsid w:val="00581FD6"/>
    <w:rsid w:val="005954D4"/>
    <w:rsid w:val="005A3F7F"/>
    <w:rsid w:val="005E59DA"/>
    <w:rsid w:val="00610026"/>
    <w:rsid w:val="0061139C"/>
    <w:rsid w:val="006B68FD"/>
    <w:rsid w:val="007152F0"/>
    <w:rsid w:val="00765B43"/>
    <w:rsid w:val="00770EEA"/>
    <w:rsid w:val="00785C2E"/>
    <w:rsid w:val="007C76B0"/>
    <w:rsid w:val="007E6D48"/>
    <w:rsid w:val="00813135"/>
    <w:rsid w:val="00822702"/>
    <w:rsid w:val="00844F4F"/>
    <w:rsid w:val="0089056E"/>
    <w:rsid w:val="008D074E"/>
    <w:rsid w:val="008E494B"/>
    <w:rsid w:val="008F0A59"/>
    <w:rsid w:val="009308B8"/>
    <w:rsid w:val="00956E4E"/>
    <w:rsid w:val="00984E5E"/>
    <w:rsid w:val="009A06D7"/>
    <w:rsid w:val="009F2B20"/>
    <w:rsid w:val="00A177C8"/>
    <w:rsid w:val="00A33AE3"/>
    <w:rsid w:val="00A66058"/>
    <w:rsid w:val="00A91932"/>
    <w:rsid w:val="00AB0A8E"/>
    <w:rsid w:val="00AE11E8"/>
    <w:rsid w:val="00B11626"/>
    <w:rsid w:val="00B77E57"/>
    <w:rsid w:val="00BE446E"/>
    <w:rsid w:val="00C72AE5"/>
    <w:rsid w:val="00CF11BB"/>
    <w:rsid w:val="00D074EF"/>
    <w:rsid w:val="00D3640F"/>
    <w:rsid w:val="00D40B28"/>
    <w:rsid w:val="00DA47ED"/>
    <w:rsid w:val="00DC39AD"/>
    <w:rsid w:val="00E20C27"/>
    <w:rsid w:val="00E709A2"/>
    <w:rsid w:val="00EB0F90"/>
    <w:rsid w:val="00EB287E"/>
    <w:rsid w:val="00EC445F"/>
    <w:rsid w:val="00ED466D"/>
    <w:rsid w:val="00F10D4A"/>
    <w:rsid w:val="00F6596D"/>
    <w:rsid w:val="00FB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B1833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39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9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9C"/>
    <w:rPr>
      <w:rFonts w:ascii="Arial" w:hAnsi="Arial"/>
    </w:rPr>
  </w:style>
  <w:style w:type="table" w:styleId="TableGrid">
    <w:name w:val="Table Grid"/>
    <w:basedOn w:val="TableNormal"/>
    <w:uiPriority w:val="39"/>
    <w:rsid w:val="00611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2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0268B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statement_of_accounts_template_doc_au</Template>
  <TotalTime>1</TotalTime>
  <Pages>1</Pages>
  <Words>118</Words>
  <Characters>678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INV24</dc:creator>
  <cp:keywords/>
  <dc:description/>
  <cp:revision>1</cp:revision>
  <dcterms:created xsi:type="dcterms:W3CDTF">2025-04-06T09:41:00Z</dcterms:created>
  <dcterms:modified xsi:type="dcterms:W3CDTF">2025-04-06T09:42:00Z</dcterms:modified>
</cp:coreProperties>
</file>