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4E0C86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4E0C86" w:rsidRDefault="00CF099C" w:rsidP="00E0781A">
            <w:pPr>
              <w:pStyle w:val="a3"/>
              <w:ind w:left="426"/>
              <w:rPr>
                <w:rFonts w:ascii="Arial" w:hAnsi="Arial" w:cs="Arial"/>
                <w:i/>
                <w:lang w:val="en-AU"/>
              </w:rPr>
            </w:pPr>
            <w:r w:rsidRPr="004E0C86">
              <w:rPr>
                <w:rFonts w:ascii="Arial" w:hAnsi="Arial" w:cs="Arial"/>
                <w:noProof/>
                <w:lang w:val="en-A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9F13409" wp14:editId="65662438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Tax Invoice #  617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Tax Invoice #  617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4E0C86" w:rsidRDefault="00F42BC2" w:rsidP="00E0781A">
            <w:pPr>
              <w:pStyle w:val="a3"/>
              <w:jc w:val="center"/>
              <w:rPr>
                <w:rFonts w:ascii="Arial" w:hAnsi="Arial" w:cs="Arial"/>
                <w:lang w:val="en-AU"/>
              </w:rPr>
            </w:pPr>
            <w:r w:rsidRPr="004E0C86">
              <w:rPr>
                <w:rFonts w:ascii="Arial" w:hAnsi="Arial" w:cs="Arial"/>
                <w:noProof/>
                <w:lang w:val="en-AU"/>
              </w:rPr>
              <w:drawing>
                <wp:inline distT="0" distB="0" distL="0" distR="0" wp14:anchorId="1A886837" wp14:editId="7E12C0B9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4E0C86" w:rsidRDefault="00F42BC2" w:rsidP="00F42BC2">
      <w:pPr>
        <w:pStyle w:val="TableSpace"/>
        <w:rPr>
          <w:rFonts w:ascii="Arial" w:hAnsi="Arial" w:cs="Arial"/>
          <w:lang w:val="en-AU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4E0C86" w:rsidTr="00CF099C">
        <w:trPr>
          <w:trHeight w:val="177"/>
        </w:trPr>
        <w:tc>
          <w:tcPr>
            <w:tcW w:w="3995" w:type="dxa"/>
            <w:vAlign w:val="center"/>
          </w:tcPr>
          <w:p w:rsidR="00CF099C" w:rsidRPr="004E0C86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AU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4E0C86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AU"/>
              </w:rPr>
            </w:pPr>
            <w:r w:rsidRPr="004E0C86">
              <w:rPr>
                <w:rFonts w:cs="Arial"/>
                <w:b/>
                <w:color w:val="000000" w:themeColor="text1"/>
                <w:sz w:val="22"/>
                <w:szCs w:val="22"/>
                <w:lang w:val="en-AU"/>
              </w:rPr>
              <w:t>BILL TO</w:t>
            </w:r>
          </w:p>
          <w:p w:rsidR="00CF099C" w:rsidRPr="004E0C86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  <w:t>[Client's Business Name]</w:t>
            </w:r>
          </w:p>
          <w:p w:rsidR="00CF099C" w:rsidRPr="004E0C86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  <w:t>[Client's company address]</w:t>
            </w:r>
            <w:r w:rsidRPr="004E0C86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  <w:br/>
              <w:t>ACN: [Client's Australian Company Nr]</w:t>
            </w:r>
            <w:r w:rsidRPr="004E0C86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  <w:br/>
              <w:t>ABN: [Client's Australian Business Nr]</w:t>
            </w:r>
            <w:r w:rsidRPr="004E0C86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  <w:tr w:rsidR="00CF099C" w:rsidRPr="004E0C86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4E0C86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cs="Arial"/>
                <w:i/>
                <w:color w:val="000000" w:themeColor="text1"/>
                <w:sz w:val="22"/>
                <w:szCs w:val="22"/>
                <w:lang w:val="en-AU"/>
              </w:rPr>
              <w:t>Invoice Date: 17 May 2021</w:t>
            </w:r>
          </w:p>
          <w:p w:rsidR="00CF099C" w:rsidRPr="004E0C86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  <w:t>Due Date: 31 May 2021</w:t>
            </w:r>
          </w:p>
          <w:p w:rsidR="00CF099C" w:rsidRPr="004E0C86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en-AU"/>
              </w:rPr>
            </w:pPr>
          </w:p>
          <w:p w:rsidR="00CF099C" w:rsidRPr="004E0C86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4E0C86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</w:tbl>
    <w:p w:rsidR="00F42BC2" w:rsidRPr="004E0C86" w:rsidRDefault="00F42BC2" w:rsidP="00F42BC2">
      <w:pPr>
        <w:rPr>
          <w:rFonts w:asciiTheme="majorHAnsi" w:hAnsiTheme="majorHAnsi" w:cs="Arial"/>
          <w:color w:val="000000" w:themeColor="text1"/>
          <w:lang w:val="en-AU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40"/>
        <w:gridCol w:w="699"/>
        <w:gridCol w:w="573"/>
        <w:gridCol w:w="257"/>
        <w:gridCol w:w="161"/>
        <w:gridCol w:w="1189"/>
        <w:gridCol w:w="1370"/>
        <w:gridCol w:w="72"/>
        <w:gridCol w:w="2158"/>
      </w:tblGrid>
      <w:tr w:rsidR="00C82DC4" w:rsidRPr="004E0C86" w:rsidTr="00C8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4E0C86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4E0C86">
              <w:rPr>
                <w:rFonts w:cs="Arial"/>
                <w:color w:val="FFFFFF" w:themeColor="background1"/>
                <w:lang w:val="en-AU"/>
              </w:rPr>
              <w:t>DESCRIPTION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4E0C86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4E0C86">
              <w:rPr>
                <w:rFonts w:cs="Arial"/>
                <w:color w:val="FFFFFF" w:themeColor="background1"/>
                <w:lang w:val="en-AU"/>
              </w:rPr>
              <w:t>QTY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4E0C86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4E0C86">
              <w:rPr>
                <w:rFonts w:cs="Arial"/>
                <w:color w:val="FFFFFF" w:themeColor="background1"/>
                <w:lang w:val="en-AU"/>
              </w:rPr>
              <w:t>UNIT PRICE</w:t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4E0C86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4E0C86">
              <w:rPr>
                <w:rFonts w:cs="Arial"/>
                <w:color w:val="FFFFFF" w:themeColor="background1"/>
                <w:lang w:val="en-AU"/>
              </w:rPr>
              <w:t>SUBTOTAL</w:t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4E0C86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4E0C86">
              <w:rPr>
                <w:rFonts w:cs="Arial"/>
                <w:color w:val="FFFFFF" w:themeColor="background1"/>
                <w:lang w:val="en-AU"/>
              </w:rPr>
              <w:t>GST</w:t>
            </w:r>
          </w:p>
        </w:tc>
      </w:tr>
      <w:tr w:rsidR="00CF099C" w:rsidRPr="004E0C86" w:rsidTr="00C82DC4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4E0C86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my product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  <w:t>my service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4E0C86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12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  <w:t>1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4E0C86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234.00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  <w:t>1,202.00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4E0C86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2,808.00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  <w:t>1,202.00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4E0C86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280.80 (10%</w:t>
            </w:r>
            <w:proofErr w:type="gramStart"/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t>)</w:t>
            </w:r>
            <w:proofErr w:type="gramEnd"/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  <w:t>120.20 (10%)</w:t>
            </w:r>
            <w:r w:rsidRPr="004E0C86">
              <w:rPr>
                <w:rFonts w:asciiTheme="majorHAnsi" w:hAnsiTheme="majorHAnsi" w:cs="Arial"/>
                <w:color w:val="000000" w:themeColor="text1"/>
                <w:lang w:val="en-AU"/>
              </w:rPr>
              <w:br/>
            </w:r>
          </w:p>
        </w:tc>
      </w:tr>
      <w:tr w:rsidR="009A67BA" w:rsidRPr="004E0C86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4E0C86" w:rsidRDefault="00F42BC2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i/>
                <w:color w:val="000000" w:themeColor="text1"/>
                <w:lang w:val="en-AU"/>
              </w:rPr>
              <w:t>FOUR THOUSAND  FOUR HUNDRED ELEVEN AUD AND 00 CENTS</w:t>
            </w:r>
          </w:p>
        </w:tc>
      </w:tr>
      <w:tr w:rsidR="009A67BA" w:rsidRPr="004E0C86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AU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4E0C86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  <w:t>$4,010.00</w:t>
            </w:r>
          </w:p>
        </w:tc>
      </w:tr>
      <w:tr w:rsidR="009A67BA" w:rsidRPr="004E0C86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AU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4E0C86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en-AU"/>
              </w:rPr>
              <w:t>$401.00</w:t>
            </w:r>
          </w:p>
        </w:tc>
      </w:tr>
      <w:tr w:rsidR="009A67BA" w:rsidRPr="004E0C86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AU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4E0C86" w:rsidRDefault="00F42BC2" w:rsidP="00E0781A">
            <w:pPr>
              <w:rPr>
                <w:rFonts w:asciiTheme="majorHAnsi" w:hAnsiTheme="majorHAnsi" w:cs="Arial"/>
                <w:color w:val="000000" w:themeColor="text1"/>
                <w:lang w:val="en-AU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4E0C86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4E0C86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en-AU"/>
              </w:rPr>
              <w:t>$4,411.00</w:t>
            </w:r>
          </w:p>
        </w:tc>
      </w:tr>
      <w:tr w:rsidR="009A67BA" w:rsidRPr="004E0C86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4E0C86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9A67BA" w:rsidRPr="004E0C86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4E0C86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9A67BA" w:rsidRPr="004E0C86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4E0C86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cs="Arial"/>
                <w:i/>
                <w:color w:val="000000" w:themeColor="text1"/>
                <w:sz w:val="20"/>
                <w:szCs w:val="20"/>
                <w:lang w:val="en-AU"/>
              </w:rPr>
              <w:t xml:space="preserve">      </w:t>
            </w:r>
            <w:r w:rsidRPr="004E0C86">
              <w:rPr>
                <w:rFonts w:cs="Arial"/>
                <w:i/>
                <w:color w:val="000000" w:themeColor="text1"/>
                <w:sz w:val="22"/>
                <w:szCs w:val="22"/>
                <w:lang w:val="en-AU"/>
              </w:rPr>
              <w:t>[Subcontractor Business Name]</w:t>
            </w:r>
          </w:p>
          <w:p w:rsidR="00F42BC2" w:rsidRPr="004E0C86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lang w:val="en-AU"/>
              </w:rPr>
            </w:pP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t>[Address]</w:t>
            </w: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  <w:t>ACN: [Australian Company Nr]</w:t>
            </w: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  <w:t>ABN: [Australian Business Nr]</w:t>
            </w: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  <w:t>Phone: [Phone number]</w:t>
            </w: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</w:r>
            <w:bookmarkStart w:id="0" w:name="_GoBack"/>
            <w:bookmarkEnd w:id="0"/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4E0C86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</w:pP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t>[payment details]</w:t>
            </w:r>
            <w:r w:rsidRPr="004E0C86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  <w:p w:rsidR="00F42BC2" w:rsidRPr="004E0C86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</w:tbl>
    <w:p w:rsidR="00F42BC2" w:rsidRPr="004E0C86" w:rsidRDefault="00F42BC2" w:rsidP="00F42BC2">
      <w:pPr>
        <w:pStyle w:val="a6"/>
        <w:rPr>
          <w:lang w:val="en-AU"/>
        </w:rPr>
      </w:pPr>
    </w:p>
    <w:p w:rsidR="00C911EF" w:rsidRPr="004E0C86" w:rsidRDefault="00C911EF">
      <w:pPr>
        <w:rPr>
          <w:lang w:val="en-AU"/>
        </w:rPr>
      </w:pPr>
    </w:p>
    <w:sectPr w:rsidR="00C911EF" w:rsidRPr="004E0C86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56C" w:rsidRDefault="0078156C">
      <w:pPr>
        <w:spacing w:before="0" w:after="0"/>
      </w:pPr>
      <w:r>
        <w:separator/>
      </w:r>
    </w:p>
  </w:endnote>
  <w:endnote w:type="continuationSeparator" w:id="0">
    <w:p w:rsidR="0078156C" w:rsidRDefault="0078156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4E0C86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56C" w:rsidRDefault="0078156C">
      <w:pPr>
        <w:spacing w:before="0" w:after="0"/>
      </w:pPr>
      <w:r>
        <w:separator/>
      </w:r>
    </w:p>
  </w:footnote>
  <w:footnote w:type="continuationSeparator" w:id="0">
    <w:p w:rsidR="0078156C" w:rsidRDefault="0078156C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C86"/>
    <w:rsid w:val="0005268A"/>
    <w:rsid w:val="000A0D44"/>
    <w:rsid w:val="002E71C0"/>
    <w:rsid w:val="00305615"/>
    <w:rsid w:val="003C6FB7"/>
    <w:rsid w:val="00411AEB"/>
    <w:rsid w:val="004E0C86"/>
    <w:rsid w:val="006B38A4"/>
    <w:rsid w:val="006B7262"/>
    <w:rsid w:val="0078156C"/>
    <w:rsid w:val="00801B01"/>
    <w:rsid w:val="009203B2"/>
    <w:rsid w:val="009432D1"/>
    <w:rsid w:val="009A67BA"/>
    <w:rsid w:val="009D2A64"/>
    <w:rsid w:val="00A42602"/>
    <w:rsid w:val="00B673D7"/>
    <w:rsid w:val="00C82DC4"/>
    <w:rsid w:val="00C911EF"/>
    <w:rsid w:val="00CF099C"/>
    <w:rsid w:val="00F01FDA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subcontractor_invoice_template_australia1.dotx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2021-10-31T14:33:00Z</dcterms:created>
  <dcterms:modified xsi:type="dcterms:W3CDTF">2021-10-31T14:34:00Z</dcterms:modified>
</cp:coreProperties>
</file>