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855"/>
        <w:tblW w:w="11034" w:type="dxa"/>
        <w:tblLayout w:type="fixed"/>
        <w:tblLook w:val="04A0" w:firstRow="1" w:lastRow="0" w:firstColumn="1" w:lastColumn="0" w:noHBand="0" w:noVBand="1"/>
      </w:tblPr>
      <w:tblGrid>
        <w:gridCol w:w="3636"/>
        <w:gridCol w:w="1539"/>
        <w:gridCol w:w="75"/>
        <w:gridCol w:w="24"/>
        <w:gridCol w:w="399"/>
        <w:gridCol w:w="1311"/>
        <w:gridCol w:w="250"/>
        <w:gridCol w:w="1190"/>
        <w:gridCol w:w="2610"/>
      </w:tblGrid>
      <w:tr w:rsidR="007C5674" w:rsidRPr="00C14203" w:rsidTr="00FA1E74">
        <w:trPr>
          <w:trHeight w:val="1134"/>
        </w:trPr>
        <w:tc>
          <w:tcPr>
            <w:tcW w:w="11034" w:type="dxa"/>
            <w:gridSpan w:val="9"/>
            <w:shd w:val="clear" w:color="auto" w:fill="F2F2F2" w:themeFill="background1" w:themeFillShade="F2"/>
            <w:noWrap/>
            <w:vAlign w:val="bottom"/>
            <w:hideMark/>
          </w:tcPr>
          <w:p w:rsidR="008841AC" w:rsidRPr="00C14203" w:rsidRDefault="008841AC" w:rsidP="00720BB6">
            <w:pPr>
              <w:pStyle w:val="a3"/>
              <w:shd w:val="clear" w:color="auto" w:fill="F2F2F2" w:themeFill="background1" w:themeFillShade="F2"/>
              <w:spacing w:after="0" w:line="240" w:lineRule="auto"/>
              <w:jc w:val="center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</w:p>
          <w:p w:rsidR="008841AC" w:rsidRPr="00FA5102" w:rsidRDefault="001C6CCF" w:rsidP="00FA5102">
            <w:pPr>
              <w:pStyle w:val="a3"/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 w:eastAsia="ja-JP"/>
              </w:rPr>
              <w:drawing>
                <wp:inline distT="0" distB="0" distL="0" distR="0" wp14:anchorId="3D97D792" wp14:editId="0535C65F">
                  <wp:extent cx="1971332" cy="72939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332" cy="729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41AC" w:rsidRPr="00C14203" w:rsidRDefault="008841AC" w:rsidP="002961F5">
            <w:pPr>
              <w:pStyle w:val="a3"/>
              <w:spacing w:after="0" w:line="240" w:lineRule="auto"/>
              <w:jc w:val="center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</w:p>
          <w:p w:rsidR="008841AC" w:rsidRPr="00D82E1D" w:rsidRDefault="00942460" w:rsidP="00573295">
            <w:pPr>
              <w:pStyle w:val="1"/>
              <w:spacing w:before="0"/>
              <w:jc w:val="center"/>
              <w:rPr>
                <w:noProof/>
                <w:color w:val="000000" w:themeColor="text1"/>
                <w:sz w:val="44"/>
                <w:szCs w:val="44"/>
                <w:lang w:val="en-US" w:eastAsia="ru-RU"/>
              </w:rPr>
            </w:pPr>
            <w:r w:rsidRPr="00D82E1D">
              <w:rPr>
                <w:noProof/>
                <w:color w:val="000000" w:themeColor="text1"/>
                <w:sz w:val="44"/>
                <w:szCs w:val="44"/>
                <w:lang w:val="en-US" w:eastAsia="ru-RU"/>
              </w:rPr>
              <w:t>ESTIMATE</w:t>
            </w:r>
          </w:p>
          <w:p w:rsidR="008841AC" w:rsidRPr="00C14203" w:rsidRDefault="008841AC" w:rsidP="00F27586">
            <w:pPr>
              <w:pStyle w:val="a3"/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</w:p>
        </w:tc>
      </w:tr>
      <w:tr w:rsidR="007C5674" w:rsidRPr="00C14203" w:rsidTr="00FA1E74">
        <w:trPr>
          <w:trHeight w:val="412"/>
        </w:trPr>
        <w:tc>
          <w:tcPr>
            <w:tcW w:w="5673" w:type="dxa"/>
            <w:gridSpan w:val="5"/>
            <w:shd w:val="clear" w:color="auto" w:fill="auto"/>
            <w:noWrap/>
            <w:vAlign w:val="bottom"/>
            <w:hideMark/>
          </w:tcPr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</w:p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</w:p>
          <w:p w:rsidR="00BA0D67" w:rsidRPr="00C14203" w:rsidRDefault="009527FB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SENDER</w:t>
            </w:r>
            <w:r w:rsidR="00F27586" w:rsidRPr="00C14203"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</w:rPr>
              <w:t>:</w:t>
            </w:r>
          </w:p>
        </w:tc>
        <w:tc>
          <w:tcPr>
            <w:tcW w:w="5361" w:type="dxa"/>
            <w:gridSpan w:val="4"/>
            <w:shd w:val="clear" w:color="auto" w:fill="auto"/>
            <w:noWrap/>
            <w:vAlign w:val="bottom"/>
          </w:tcPr>
          <w:p w:rsidR="00BA0D67" w:rsidRPr="00C14203" w:rsidRDefault="00FA5102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RECEIVER</w:t>
            </w:r>
            <w:r w:rsidR="00F27586" w:rsidRPr="00C14203"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</w:rPr>
              <w:t>:</w:t>
            </w:r>
          </w:p>
        </w:tc>
      </w:tr>
      <w:tr w:rsidR="007C5674" w:rsidRPr="0086351A" w:rsidTr="00FA1E74">
        <w:trPr>
          <w:trHeight w:val="360"/>
        </w:trPr>
        <w:tc>
          <w:tcPr>
            <w:tcW w:w="5673" w:type="dxa"/>
            <w:gridSpan w:val="5"/>
            <w:vMerge w:val="restart"/>
            <w:shd w:val="clear" w:color="auto" w:fill="auto"/>
            <w:hideMark/>
          </w:tcPr>
          <w:p w:rsidR="00BA0D67" w:rsidRPr="00C14203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Name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27586" w:rsidRPr="00C14203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27586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7C0074" w:rsidRPr="007C0074" w:rsidRDefault="007C0074" w:rsidP="007C0074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 w:rsidRPr="007C0074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ACN: [Australian Company Number]</w:t>
            </w:r>
          </w:p>
          <w:p w:rsidR="007C0074" w:rsidRDefault="007C0074" w:rsidP="007C0074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 w:rsidRPr="007C0074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ABN: [Australian Business Number]</w:t>
            </w:r>
          </w:p>
          <w:p w:rsidR="00000671" w:rsidRDefault="00000671" w:rsidP="007C0074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Phone: [Phone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Number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FA5102" w:rsidRPr="00C14203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5361" w:type="dxa"/>
            <w:gridSpan w:val="4"/>
            <w:shd w:val="clear" w:color="auto" w:fill="auto"/>
            <w:noWrap/>
            <w:vAlign w:val="center"/>
          </w:tcPr>
          <w:p w:rsidR="00BA0D67" w:rsidRPr="00C14203" w:rsidRDefault="00FA5102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Name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C14157" w:rsidRPr="00C14203" w:rsidRDefault="00C14157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C14157" w:rsidRDefault="00C14157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7C0074" w:rsidRPr="007C0074" w:rsidRDefault="007C0074" w:rsidP="007C007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 w:rsidRPr="007C0074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ACN: [Client's ACN]</w:t>
            </w:r>
          </w:p>
          <w:p w:rsidR="00FA5102" w:rsidRPr="00C14203" w:rsidRDefault="007C0074" w:rsidP="007C007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 w:rsidRPr="007C0074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ABN: [Client's ABN]</w:t>
            </w:r>
          </w:p>
        </w:tc>
      </w:tr>
      <w:tr w:rsidR="007C5674" w:rsidRPr="0086351A" w:rsidTr="00FA1E74">
        <w:trPr>
          <w:trHeight w:val="360"/>
        </w:trPr>
        <w:tc>
          <w:tcPr>
            <w:tcW w:w="5673" w:type="dxa"/>
            <w:gridSpan w:val="5"/>
            <w:vMerge/>
            <w:shd w:val="clear" w:color="auto" w:fill="auto"/>
            <w:vAlign w:val="center"/>
            <w:hideMark/>
          </w:tcPr>
          <w:p w:rsidR="00BA0D67" w:rsidRPr="00C14203" w:rsidRDefault="00BA0D67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5361" w:type="dxa"/>
            <w:gridSpan w:val="4"/>
            <w:shd w:val="clear" w:color="auto" w:fill="auto"/>
            <w:noWrap/>
            <w:vAlign w:val="center"/>
          </w:tcPr>
          <w:p w:rsidR="00B10E4D" w:rsidRPr="00C14203" w:rsidRDefault="00B10E4D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</w:tr>
      <w:tr w:rsidR="00BE55B4" w:rsidRPr="0086351A" w:rsidTr="00FA1E74">
        <w:trPr>
          <w:trHeight w:val="296"/>
        </w:trPr>
        <w:tc>
          <w:tcPr>
            <w:tcW w:w="5175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:rsidR="00BE55B4" w:rsidRPr="00C14203" w:rsidRDefault="0086351A" w:rsidP="00F27586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[Payment Conditions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BE55B4" w:rsidRDefault="00BE55B4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86351A" w:rsidRDefault="0086351A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FA5102" w:rsidRPr="00C14203" w:rsidRDefault="00FA5102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BE55B4" w:rsidRPr="00C14203" w:rsidRDefault="00BE55B4" w:rsidP="00F27586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5859" w:type="dxa"/>
            <w:gridSpan w:val="7"/>
            <w:tcBorders>
              <w:bottom w:val="dotted" w:sz="4" w:space="0" w:color="auto"/>
            </w:tcBorders>
            <w:shd w:val="clear" w:color="auto" w:fill="auto"/>
          </w:tcPr>
          <w:p w:rsidR="009527FB" w:rsidRDefault="00BE55B4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     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Estimate #: 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[Estimate Number]</w:t>
            </w:r>
          </w:p>
          <w:p w:rsidR="00BE55B4" w:rsidRDefault="009527FB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    </w:t>
            </w:r>
            <w:r w:rsidR="00BE55B4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Issue</w:t>
            </w:r>
            <w:r w:rsidR="00BE55B4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Date: 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[Date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BE55B4" w:rsidRPr="00FA5102" w:rsidRDefault="00BE55B4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</w:rPr>
              <w:t xml:space="preserve">      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Valid T</w:t>
            </w:r>
            <w:r w:rsidR="00FA5102" w:rsidRP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hrough</w:t>
            </w:r>
            <w:r w:rsidRP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: 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[Date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</w:tc>
      </w:tr>
      <w:tr w:rsidR="007C5674" w:rsidRPr="00C14203" w:rsidTr="00FA1E74">
        <w:trPr>
          <w:trHeight w:val="449"/>
        </w:trPr>
        <w:tc>
          <w:tcPr>
            <w:tcW w:w="36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DESCRIPTION</w:t>
            </w:r>
          </w:p>
        </w:tc>
        <w:tc>
          <w:tcPr>
            <w:tcW w:w="16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QUANTITY</w:t>
            </w:r>
          </w:p>
        </w:tc>
        <w:tc>
          <w:tcPr>
            <w:tcW w:w="17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UNIT PRICE</w:t>
            </w:r>
          </w:p>
        </w:tc>
        <w:tc>
          <w:tcPr>
            <w:tcW w:w="14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C14203" w:rsidRDefault="007C0074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GST</w:t>
            </w:r>
          </w:p>
        </w:tc>
      </w:tr>
      <w:tr w:rsidR="007C5674" w:rsidRPr="0086351A" w:rsidTr="003F55A1">
        <w:trPr>
          <w:trHeight w:val="2578"/>
        </w:trPr>
        <w:tc>
          <w:tcPr>
            <w:tcW w:w="36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CD70F4" w:rsidRPr="00C14203" w:rsidRDefault="000C7C75" w:rsidP="009527FB">
            <w:pPr>
              <w:pStyle w:val="a4"/>
              <w:spacing w:before="120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P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roduct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s / Materials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ervice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Discount</w:t>
            </w:r>
          </w:p>
        </w:tc>
        <w:tc>
          <w:tcPr>
            <w:tcW w:w="16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27586" w:rsidRPr="00C14203" w:rsidRDefault="001D5893" w:rsidP="001D5893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items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  <w:t>1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5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hours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1</w:t>
            </w:r>
          </w:p>
        </w:tc>
        <w:tc>
          <w:tcPr>
            <w:tcW w:w="17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F27586" w:rsidRPr="00C14203" w:rsidRDefault="001D5893" w:rsidP="001D5893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30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0.00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100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00.00</w:t>
            </w:r>
          </w:p>
        </w:tc>
        <w:tc>
          <w:tcPr>
            <w:tcW w:w="14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27586" w:rsidRPr="00C14203" w:rsidRDefault="001D5893" w:rsidP="001D5893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90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0.00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1,500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00.00</w:t>
            </w:r>
          </w:p>
        </w:tc>
        <w:tc>
          <w:tcPr>
            <w:tcW w:w="26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hideMark/>
          </w:tcPr>
          <w:p w:rsidR="00F27586" w:rsidRPr="00C14203" w:rsidRDefault="001D5893" w:rsidP="001D5893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90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(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10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%)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150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(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10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%)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0.00 (10%)</w:t>
            </w:r>
          </w:p>
        </w:tc>
      </w:tr>
      <w:tr w:rsidR="007C5674" w:rsidRPr="001D5893" w:rsidTr="00FA1E74">
        <w:trPr>
          <w:trHeight w:val="432"/>
        </w:trPr>
        <w:tc>
          <w:tcPr>
            <w:tcW w:w="11034" w:type="dxa"/>
            <w:gridSpan w:val="9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F27586" w:rsidRPr="006633DD" w:rsidRDefault="001D5893" w:rsidP="001D5893">
            <w:pPr>
              <w:spacing w:before="40" w:after="4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TWO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 w:rsidR="001D6A3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THOUSAND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THREE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HUNDRED </w:t>
            </w: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TEN</w:t>
            </w:r>
            <w:r w:rsidR="008C351C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 w:rsidR="007C0074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AUD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AND </w:t>
            </w:r>
            <w:r w:rsidR="008C351C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00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CENTS</w:t>
            </w:r>
          </w:p>
        </w:tc>
      </w:tr>
      <w:tr w:rsidR="007C5674" w:rsidRPr="00C14203" w:rsidTr="00FA1E74">
        <w:trPr>
          <w:trHeight w:val="360"/>
        </w:trPr>
        <w:tc>
          <w:tcPr>
            <w:tcW w:w="5250" w:type="dxa"/>
            <w:gridSpan w:val="3"/>
            <w:vMerge w:val="restart"/>
            <w:shd w:val="clear" w:color="auto" w:fill="auto"/>
            <w:hideMark/>
          </w:tcPr>
          <w:p w:rsidR="00F27586" w:rsidRPr="00C14203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8C351C" w:rsidRDefault="008C351C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  <w:p w:rsidR="00F27586" w:rsidRPr="00C14203" w:rsidRDefault="00F27586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C14203" w:rsidRDefault="00530C2C" w:rsidP="001D5893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SUBTOTAL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: 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$</w:t>
            </w:r>
            <w:r w:rsidR="001D5893">
              <w:rPr>
                <w:rFonts w:ascii="Tahoma" w:hAnsi="Tahoma" w:cs="Tahoma"/>
                <w:noProof/>
                <w:color w:val="000000" w:themeColor="text1"/>
                <w:lang w:val="en-US"/>
              </w:rPr>
              <w:t>2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,</w:t>
            </w:r>
            <w:r w:rsidR="001D5893">
              <w:rPr>
                <w:rFonts w:ascii="Tahoma" w:hAnsi="Tahoma" w:cs="Tahoma"/>
                <w:noProof/>
                <w:color w:val="000000" w:themeColor="text1"/>
                <w:lang w:val="en-US"/>
              </w:rPr>
              <w:t>10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0.00</w:t>
            </w:r>
          </w:p>
        </w:tc>
      </w:tr>
      <w:tr w:rsidR="007C5674" w:rsidRPr="00C14203" w:rsidTr="00FA1E74">
        <w:trPr>
          <w:trHeight w:val="360"/>
        </w:trPr>
        <w:tc>
          <w:tcPr>
            <w:tcW w:w="5250" w:type="dxa"/>
            <w:gridSpan w:val="3"/>
            <w:vMerge/>
            <w:shd w:val="clear" w:color="auto" w:fill="auto"/>
            <w:vAlign w:val="bottom"/>
            <w:hideMark/>
          </w:tcPr>
          <w:p w:rsidR="00F27586" w:rsidRPr="00C14203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F27586" w:rsidRPr="00C14203" w:rsidRDefault="00F27586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C14203" w:rsidRDefault="007C0074" w:rsidP="001D5893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GST</w:t>
            </w:r>
            <w:r w:rsidR="00530C2C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: 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$</w:t>
            </w:r>
            <w:r w:rsidR="001D5893">
              <w:rPr>
                <w:rFonts w:ascii="Tahoma" w:hAnsi="Tahoma" w:cs="Tahoma"/>
                <w:noProof/>
                <w:color w:val="000000" w:themeColor="text1"/>
                <w:lang w:val="en-US"/>
              </w:rPr>
              <w:t>210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</w:t>
            </w:r>
            <w:r w:rsidR="008C351C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</w:p>
        </w:tc>
      </w:tr>
      <w:tr w:rsidR="007C5674" w:rsidRPr="00C14203" w:rsidTr="00FA1E74">
        <w:trPr>
          <w:trHeight w:val="360"/>
        </w:trPr>
        <w:tc>
          <w:tcPr>
            <w:tcW w:w="5274" w:type="dxa"/>
            <w:gridSpan w:val="4"/>
            <w:shd w:val="clear" w:color="auto" w:fill="auto"/>
            <w:vAlign w:val="bottom"/>
          </w:tcPr>
          <w:p w:rsidR="00F27586" w:rsidRPr="00C14203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1960" w:type="dxa"/>
            <w:gridSpan w:val="3"/>
            <w:shd w:val="clear" w:color="auto" w:fill="auto"/>
            <w:vAlign w:val="center"/>
          </w:tcPr>
          <w:p w:rsidR="00F27586" w:rsidRPr="00C14203" w:rsidRDefault="00F27586" w:rsidP="00F27586">
            <w:pPr>
              <w:pStyle w:val="a4"/>
              <w:jc w:val="right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C14203" w:rsidRDefault="00530C2C" w:rsidP="001D5893">
            <w:pPr>
              <w:pStyle w:val="a4"/>
              <w:jc w:val="right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 xml:space="preserve">TOTAL: </w:t>
            </w:r>
            <w:r w:rsidR="00F27586"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$</w:t>
            </w:r>
            <w:r w:rsidR="001D589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2</w:t>
            </w:r>
            <w:r w:rsidR="00F27586"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,</w:t>
            </w:r>
            <w:r w:rsidR="001D589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310</w:t>
            </w:r>
            <w:r w:rsidR="00F27586"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.</w:t>
            </w:r>
            <w:r w:rsidR="008C351C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00</w:t>
            </w:r>
          </w:p>
        </w:tc>
      </w:tr>
      <w:tr w:rsidR="007C5674" w:rsidRPr="00C14203" w:rsidTr="00FA1E74">
        <w:trPr>
          <w:trHeight w:val="439"/>
        </w:trPr>
        <w:tc>
          <w:tcPr>
            <w:tcW w:w="11034" w:type="dxa"/>
            <w:gridSpan w:val="9"/>
            <w:shd w:val="clear" w:color="auto" w:fill="auto"/>
            <w:vAlign w:val="center"/>
            <w:hideMark/>
          </w:tcPr>
          <w:p w:rsidR="00F27586" w:rsidRPr="00C14203" w:rsidRDefault="00F27586" w:rsidP="00FA5102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</w:tr>
    </w:tbl>
    <w:p w:rsidR="0086351A" w:rsidRPr="0086351A" w:rsidRDefault="0086351A" w:rsidP="0086351A">
      <w:pPr>
        <w:jc w:val="center"/>
        <w:rPr>
          <w:rFonts w:ascii="Tahoma" w:hAnsi="Tahoma" w:cs="Tahoma"/>
          <w:i/>
          <w:noProof/>
          <w:color w:val="000000" w:themeColor="text1"/>
          <w:lang w:val="en-US"/>
        </w:rPr>
      </w:pPr>
    </w:p>
    <w:p w:rsidR="00C83084" w:rsidRPr="00AC32E5" w:rsidRDefault="0086351A" w:rsidP="0086351A">
      <w:pPr>
        <w:jc w:val="center"/>
        <w:rPr>
          <w:rFonts w:ascii="Tahoma" w:hAnsi="Tahoma" w:cs="Tahoma"/>
          <w:i/>
          <w:noProof/>
          <w:color w:val="000000" w:themeColor="text1"/>
          <w:lang w:val="en-US"/>
        </w:rPr>
      </w:pPr>
      <w:r w:rsidRPr="0086351A">
        <w:rPr>
          <w:rFonts w:ascii="Tahoma" w:hAnsi="Tahoma" w:cs="Tahoma"/>
          <w:i/>
          <w:noProof/>
          <w:color w:val="000000" w:themeColor="text1"/>
          <w:lang w:val="en-US"/>
        </w:rPr>
        <w:t>[Terms and Conditions / Disclaimer]</w:t>
      </w:r>
      <w:bookmarkStart w:id="0" w:name="_GoBack"/>
      <w:bookmarkEnd w:id="0"/>
    </w:p>
    <w:sectPr w:rsidR="00C83084" w:rsidRPr="00AC32E5" w:rsidSect="00CB0B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74E50"/>
    <w:multiLevelType w:val="hybridMultilevel"/>
    <w:tmpl w:val="328ED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893"/>
    <w:rsid w:val="00000671"/>
    <w:rsid w:val="000165D2"/>
    <w:rsid w:val="00045E88"/>
    <w:rsid w:val="000C2CF2"/>
    <w:rsid w:val="000C679D"/>
    <w:rsid w:val="000C7C75"/>
    <w:rsid w:val="000D4BAB"/>
    <w:rsid w:val="0019072A"/>
    <w:rsid w:val="001B47EB"/>
    <w:rsid w:val="001C6CCF"/>
    <w:rsid w:val="001C7A37"/>
    <w:rsid w:val="001D5893"/>
    <w:rsid w:val="001D6A37"/>
    <w:rsid w:val="001E5028"/>
    <w:rsid w:val="002309D9"/>
    <w:rsid w:val="00262E8E"/>
    <w:rsid w:val="002958D1"/>
    <w:rsid w:val="002961F5"/>
    <w:rsid w:val="003D23D7"/>
    <w:rsid w:val="003F55A1"/>
    <w:rsid w:val="00525D89"/>
    <w:rsid w:val="00530C2C"/>
    <w:rsid w:val="00550FB1"/>
    <w:rsid w:val="00573295"/>
    <w:rsid w:val="005803F6"/>
    <w:rsid w:val="005D0F6B"/>
    <w:rsid w:val="00663118"/>
    <w:rsid w:val="006633DD"/>
    <w:rsid w:val="00690CA4"/>
    <w:rsid w:val="006D09D7"/>
    <w:rsid w:val="006D6BCC"/>
    <w:rsid w:val="006E5593"/>
    <w:rsid w:val="006E6F6C"/>
    <w:rsid w:val="00720BB6"/>
    <w:rsid w:val="00750267"/>
    <w:rsid w:val="0075728B"/>
    <w:rsid w:val="00773C9E"/>
    <w:rsid w:val="007A4372"/>
    <w:rsid w:val="007A68A1"/>
    <w:rsid w:val="007C0074"/>
    <w:rsid w:val="007C5674"/>
    <w:rsid w:val="007C625B"/>
    <w:rsid w:val="008238C5"/>
    <w:rsid w:val="00841F54"/>
    <w:rsid w:val="0086351A"/>
    <w:rsid w:val="008841AC"/>
    <w:rsid w:val="008C351C"/>
    <w:rsid w:val="008C3A8F"/>
    <w:rsid w:val="008D5F86"/>
    <w:rsid w:val="008F0DD1"/>
    <w:rsid w:val="00914305"/>
    <w:rsid w:val="00942460"/>
    <w:rsid w:val="009527FB"/>
    <w:rsid w:val="009C001B"/>
    <w:rsid w:val="009E1BD4"/>
    <w:rsid w:val="00A74C79"/>
    <w:rsid w:val="00A831D9"/>
    <w:rsid w:val="00AA1C7E"/>
    <w:rsid w:val="00AA4684"/>
    <w:rsid w:val="00AB2FC3"/>
    <w:rsid w:val="00AC32E5"/>
    <w:rsid w:val="00AD4BB7"/>
    <w:rsid w:val="00B037D3"/>
    <w:rsid w:val="00B10E4D"/>
    <w:rsid w:val="00B7419B"/>
    <w:rsid w:val="00BA0D67"/>
    <w:rsid w:val="00BE2793"/>
    <w:rsid w:val="00BE55B4"/>
    <w:rsid w:val="00C06980"/>
    <w:rsid w:val="00C14157"/>
    <w:rsid w:val="00C14203"/>
    <w:rsid w:val="00C51452"/>
    <w:rsid w:val="00C62FF0"/>
    <w:rsid w:val="00C67A02"/>
    <w:rsid w:val="00C83084"/>
    <w:rsid w:val="00C919E1"/>
    <w:rsid w:val="00CB0BF3"/>
    <w:rsid w:val="00CD70F4"/>
    <w:rsid w:val="00D12095"/>
    <w:rsid w:val="00D254B8"/>
    <w:rsid w:val="00D67C92"/>
    <w:rsid w:val="00D71AC0"/>
    <w:rsid w:val="00D82E1D"/>
    <w:rsid w:val="00D83A1C"/>
    <w:rsid w:val="00DF23B4"/>
    <w:rsid w:val="00E535FB"/>
    <w:rsid w:val="00E87895"/>
    <w:rsid w:val="00EA2429"/>
    <w:rsid w:val="00EE4DED"/>
    <w:rsid w:val="00EF2A13"/>
    <w:rsid w:val="00F04EBA"/>
    <w:rsid w:val="00F27586"/>
    <w:rsid w:val="00F945E9"/>
    <w:rsid w:val="00FA1E74"/>
    <w:rsid w:val="00FA5102"/>
    <w:rsid w:val="00FC4B35"/>
    <w:rsid w:val="00FD0331"/>
    <w:rsid w:val="00FD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82E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CCF"/>
    <w:rPr>
      <w:rFonts w:ascii="Tahoma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D82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82E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CCF"/>
    <w:rPr>
      <w:rFonts w:ascii="Tahoma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D82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work_estimate_template.dotx</Template>
  <TotalTime>2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2024-10-18T15:03:00Z</dcterms:created>
  <dcterms:modified xsi:type="dcterms:W3CDTF">2024-10-18T15:05:00Z</dcterms:modified>
</cp:coreProperties>
</file>