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0" w:type="dxa"/>
        <w:tblInd w:w="-882" w:type="dxa"/>
        <w:tblLayout w:type="fixed"/>
        <w:tblLook w:val="04A0" w:firstRow="1" w:lastRow="0" w:firstColumn="1" w:lastColumn="0" w:noHBand="0" w:noVBand="1"/>
      </w:tblPr>
      <w:tblGrid>
        <w:gridCol w:w="3960"/>
        <w:gridCol w:w="1458"/>
        <w:gridCol w:w="426"/>
        <w:gridCol w:w="996"/>
        <w:gridCol w:w="1080"/>
        <w:gridCol w:w="630"/>
        <w:gridCol w:w="1688"/>
        <w:gridCol w:w="1102"/>
      </w:tblGrid>
      <w:tr w:rsidR="00195287" w:rsidRPr="00956410" w:rsidTr="00D87AE3">
        <w:trPr>
          <w:trHeight w:val="600"/>
        </w:trPr>
        <w:tc>
          <w:tcPr>
            <w:tcW w:w="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287" w:rsidRPr="00956410" w:rsidRDefault="00195287" w:rsidP="00195287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sz w:val="32"/>
                <w:szCs w:val="32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bCs/>
                <w:color w:val="9BBB59" w:themeColor="accent3"/>
                <w:sz w:val="32"/>
                <w:szCs w:val="32"/>
                <w:lang w:val="hr-BA" w:eastAsia="ru-RU"/>
                <w14:textFill>
                  <w14:gradFill>
                    <w14:gsLst>
                      <w14:gs w14:pos="0">
                        <w14:schemeClr w14:val="accent3">
                          <w14:lumMod w14:val="50000"/>
                          <w14:shade w14:val="30000"/>
                          <w14:satMod w14:val="115000"/>
                        </w14:schemeClr>
                      </w14:gs>
                      <w14:gs w14:pos="50000">
                        <w14:schemeClr w14:val="accent3">
                          <w14:lumMod w14:val="50000"/>
                          <w14:shade w14:val="67500"/>
                          <w14:satMod w14:val="115000"/>
                        </w14:schemeClr>
                      </w14:gs>
                      <w14:gs w14:pos="100000">
                        <w14:schemeClr w14:val="accent3">
                          <w14:lumMod w14:val="50000"/>
                          <w14:shade w14:val="100000"/>
                          <w14:satMod w14:val="115000"/>
                        </w14:schemeClr>
                      </w14:gs>
                    </w14:gsLst>
                    <w14:lin w14:ang="2700000" w14:scaled="0"/>
                  </w14:gradFill>
                </w14:textFill>
              </w:rPr>
              <w:t>Ponuda #  193</w:t>
            </w:r>
          </w:p>
        </w:tc>
        <w:tc>
          <w:tcPr>
            <w:tcW w:w="5496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noProof/>
                <w:color w:val="A85914"/>
                <w:lang w:val="hr-BA"/>
              </w:rPr>
              <w:drawing>
                <wp:anchor distT="0" distB="0" distL="114300" distR="114300" simplePos="0" relativeHeight="251659264" behindDoc="1" locked="0" layoutInCell="1" allowOverlap="1" wp14:anchorId="472E38D9" wp14:editId="5347B998">
                  <wp:simplePos x="0" y="0"/>
                  <wp:positionH relativeFrom="column">
                    <wp:posOffset>1534102</wp:posOffset>
                  </wp:positionH>
                  <wp:positionV relativeFrom="page">
                    <wp:posOffset>82550</wp:posOffset>
                  </wp:positionV>
                  <wp:extent cx="1008000" cy="756000"/>
                  <wp:effectExtent l="0" t="0" r="1905" b="6350"/>
                  <wp:wrapSquare wrapText="bothSides"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0" cy="756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95287" w:rsidRPr="00956410" w:rsidTr="00D87AE3">
        <w:trPr>
          <w:trHeight w:val="816"/>
        </w:trPr>
        <w:tc>
          <w:tcPr>
            <w:tcW w:w="58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</w:p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</w:p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color w:val="A85914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hr-BA" w:eastAsia="ru-RU"/>
              </w:rPr>
              <w:t>[Naziv tvrtke]</w:t>
            </w:r>
          </w:p>
        </w:tc>
        <w:tc>
          <w:tcPr>
            <w:tcW w:w="5496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A85914"/>
                <w:lang w:val="hr-BA" w:eastAsia="ru-RU"/>
              </w:rPr>
            </w:pPr>
          </w:p>
        </w:tc>
      </w:tr>
      <w:tr w:rsidR="00195287" w:rsidRPr="00956410" w:rsidTr="00D87AE3">
        <w:trPr>
          <w:trHeight w:val="600"/>
        </w:trPr>
        <w:tc>
          <w:tcPr>
            <w:tcW w:w="5844" w:type="dxa"/>
            <w:gridSpan w:val="3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i/>
                <w:color w:val="615A22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t>[Adresa]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JIB: [JIB]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PDV-ID: [PDV-ID]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Telefon: [Telefon]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</w:r>
          </w:p>
        </w:tc>
        <w:tc>
          <w:tcPr>
            <w:tcW w:w="54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5287" w:rsidRPr="00956410" w:rsidRDefault="00195287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615A22"/>
                <w:lang w:val="hr-BA" w:eastAsia="ru-RU"/>
              </w:rPr>
            </w:pPr>
          </w:p>
        </w:tc>
      </w:tr>
      <w:tr w:rsidR="00195287" w:rsidRPr="00956410" w:rsidTr="00D87AE3">
        <w:trPr>
          <w:trHeight w:val="360"/>
        </w:trPr>
        <w:tc>
          <w:tcPr>
            <w:tcW w:w="5844" w:type="dxa"/>
            <w:gridSpan w:val="3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195287" w:rsidRPr="00956410" w:rsidRDefault="00195287" w:rsidP="0007300E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615A22"/>
                <w:lang w:val="hr-BA" w:eastAsia="ru-RU"/>
              </w:rPr>
            </w:pPr>
          </w:p>
        </w:tc>
        <w:tc>
          <w:tcPr>
            <w:tcW w:w="5496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195287" w:rsidRPr="00956410" w:rsidRDefault="00195287" w:rsidP="0007300E">
            <w:pPr>
              <w:spacing w:after="0" w:line="276" w:lineRule="auto"/>
              <w:ind w:left="736"/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  <w:t>Datum ponude: 16. 9. 2021. 17:49</w:t>
            </w:r>
          </w:p>
          <w:p w:rsidR="00195287" w:rsidRPr="00956410" w:rsidRDefault="00195287" w:rsidP="0007300E">
            <w:pPr>
              <w:spacing w:after="0" w:line="276" w:lineRule="auto"/>
              <w:ind w:left="736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hr-BA" w:eastAsia="ru-RU"/>
              </w:rPr>
              <w:t>Vrijedi do: 1. 1. 2022.</w:t>
            </w:r>
          </w:p>
          <w:p w:rsidR="00195287" w:rsidRPr="00956410" w:rsidRDefault="00195287" w:rsidP="00195287">
            <w:pPr>
              <w:spacing w:after="0" w:line="276" w:lineRule="auto"/>
              <w:ind w:left="736"/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  <w:t>Datum isporuke: 16. 9. 2021.</w:t>
            </w:r>
          </w:p>
          <w:p w:rsidR="00195287" w:rsidRPr="00956410" w:rsidRDefault="00195287" w:rsidP="0007300E">
            <w:pPr>
              <w:spacing w:after="0" w:line="276" w:lineRule="auto"/>
              <w:ind w:left="736"/>
              <w:rPr>
                <w:rFonts w:asciiTheme="majorHAnsi" w:eastAsia="Times New Roman" w:hAnsiTheme="majorHAnsi" w:cs="Arial"/>
                <w:color w:val="615A22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  <w:t>Model / Poziv na broj:  [Model / Poziv na broj]</w:t>
            </w:r>
            <w:r w:rsidRPr="00956410">
              <w:rPr>
                <w:rFonts w:asciiTheme="majorHAnsi" w:eastAsia="Times New Roman" w:hAnsiTheme="majorHAnsi" w:cs="Arial"/>
                <w:bCs/>
                <w:color w:val="000000" w:themeColor="text1"/>
                <w:lang w:val="hr-BA" w:eastAsia="ru-RU"/>
              </w:rPr>
              <w:br/>
            </w:r>
          </w:p>
        </w:tc>
      </w:tr>
      <w:tr w:rsidR="00195287" w:rsidRPr="00956410" w:rsidTr="00D87AE3">
        <w:trPr>
          <w:trHeight w:val="499"/>
        </w:trPr>
        <w:tc>
          <w:tcPr>
            <w:tcW w:w="5844" w:type="dxa"/>
            <w:gridSpan w:val="3"/>
            <w:tcBorders>
              <w:top w:val="nil"/>
              <w:left w:val="nil"/>
              <w:bottom w:val="single" w:sz="4" w:space="0" w:color="FBD4B4" w:themeColor="accent6" w:themeTint="66"/>
              <w:right w:val="nil"/>
            </w:tcBorders>
            <w:shd w:val="clear" w:color="auto" w:fill="auto"/>
            <w:noWrap/>
            <w:vAlign w:val="center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A85914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>KUPAC:</w:t>
            </w:r>
          </w:p>
        </w:tc>
        <w:tc>
          <w:tcPr>
            <w:tcW w:w="5496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lang w:val="hr-BA" w:eastAsia="ru-RU"/>
              </w:rPr>
            </w:pPr>
          </w:p>
        </w:tc>
      </w:tr>
      <w:tr w:rsidR="00195287" w:rsidRPr="00956410" w:rsidTr="00D87AE3">
        <w:trPr>
          <w:trHeight w:val="600"/>
        </w:trPr>
        <w:tc>
          <w:tcPr>
            <w:tcW w:w="5844" w:type="dxa"/>
            <w:gridSpan w:val="3"/>
            <w:tcBorders>
              <w:top w:val="single" w:sz="4" w:space="0" w:color="FBD4B4" w:themeColor="accent6" w:themeTint="66"/>
              <w:left w:val="nil"/>
              <w:right w:val="nil"/>
            </w:tcBorders>
            <w:shd w:val="clear" w:color="auto" w:fill="auto"/>
            <w:noWrap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bCs/>
                <w:color w:val="4F6228" w:themeColor="accent3" w:themeShade="80"/>
                <w:lang w:val="hr-BA" w:eastAsia="ru-RU"/>
              </w:rPr>
              <w:t>[Naziv tvrtke klijenta]</w:t>
            </w:r>
          </w:p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615A22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t>[Adresa tvrtke klijenta]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JIB: [JIB klijenta]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PDV-ID: [PDV-ID klijenta]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</w:r>
          </w:p>
        </w:tc>
        <w:tc>
          <w:tcPr>
            <w:tcW w:w="5496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A85914"/>
                <w:lang w:val="hr-BA" w:eastAsia="ru-RU"/>
              </w:rPr>
            </w:pPr>
          </w:p>
        </w:tc>
      </w:tr>
      <w:tr w:rsidR="00195287" w:rsidRPr="00956410" w:rsidTr="00D87AE3">
        <w:trPr>
          <w:trHeight w:val="140"/>
        </w:trPr>
        <w:tc>
          <w:tcPr>
            <w:tcW w:w="5844" w:type="dxa"/>
            <w:gridSpan w:val="3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/>
                <w:bCs/>
                <w:color w:val="615A22"/>
                <w:lang w:val="hr-BA" w:eastAsia="ru-RU"/>
              </w:rPr>
            </w:pPr>
          </w:p>
        </w:tc>
        <w:tc>
          <w:tcPr>
            <w:tcW w:w="5496" w:type="dxa"/>
            <w:gridSpan w:val="5"/>
            <w:tcBorders>
              <w:top w:val="nil"/>
              <w:left w:val="nil"/>
              <w:bottom w:val="single" w:sz="4" w:space="0" w:color="FABF8F" w:themeColor="accent6" w:themeTint="99"/>
            </w:tcBorders>
            <w:shd w:val="clear" w:color="auto" w:fill="auto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615A22"/>
                <w:lang w:val="hr-BA" w:eastAsia="ru-RU"/>
              </w:rPr>
            </w:pPr>
          </w:p>
        </w:tc>
      </w:tr>
      <w:tr w:rsidR="00195287" w:rsidRPr="00956410" w:rsidTr="00D87AE3">
        <w:trPr>
          <w:trHeight w:val="493"/>
        </w:trPr>
        <w:tc>
          <w:tcPr>
            <w:tcW w:w="396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195287" w:rsidRPr="00956410" w:rsidRDefault="00195287" w:rsidP="002E5250">
            <w:pPr>
              <w:spacing w:after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  <w:t>NAZIV</w:t>
            </w:r>
          </w:p>
        </w:tc>
        <w:tc>
          <w:tcPr>
            <w:tcW w:w="145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195287" w:rsidP="002E5250">
            <w:pPr>
              <w:spacing w:after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  <w:t>KOLIČINA</w:t>
            </w:r>
          </w:p>
        </w:tc>
        <w:tc>
          <w:tcPr>
            <w:tcW w:w="1422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195287" w:rsidP="002E5250">
            <w:pPr>
              <w:spacing w:after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  <w:t>CIJENA</w:t>
            </w:r>
          </w:p>
        </w:tc>
        <w:tc>
          <w:tcPr>
            <w:tcW w:w="171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noWrap/>
            <w:vAlign w:val="center"/>
          </w:tcPr>
          <w:p w:rsidR="00195287" w:rsidRPr="00956410" w:rsidRDefault="00195287" w:rsidP="002E5250">
            <w:pPr>
              <w:spacing w:after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  <w:t>UKUPNO</w:t>
            </w:r>
          </w:p>
        </w:tc>
        <w:tc>
          <w:tcPr>
            <w:tcW w:w="279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057F1A" w:rsidP="002E5250">
            <w:pPr>
              <w:spacing w:after="0"/>
              <w:jc w:val="center"/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b/>
                <w:color w:val="000000" w:themeColor="text1"/>
                <w:sz w:val="20"/>
                <w:szCs w:val="20"/>
                <w:lang w:val="hr-BA"/>
              </w:rPr>
              <w:t>PDV</w:t>
            </w:r>
          </w:p>
        </w:tc>
      </w:tr>
      <w:tr w:rsidR="00195287" w:rsidRPr="00956410" w:rsidTr="00D87AE3">
        <w:trPr>
          <w:trHeight w:val="600"/>
        </w:trPr>
        <w:tc>
          <w:tcPr>
            <w:tcW w:w="3960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195287" w:rsidP="00ED387F">
            <w:pPr>
              <w:spacing w:before="120" w:after="0"/>
              <w:ind w:right="-245"/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moj proizvod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moja usluga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moja usluga (Popust 10%)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458" w:type="dxa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195287" w:rsidP="00FC282A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3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1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1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422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auto" w:fill="auto"/>
            <w:vAlign w:val="center"/>
          </w:tcPr>
          <w:p w:rsidR="00195287" w:rsidRPr="00956410" w:rsidRDefault="00195287" w:rsidP="00FC282A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242,00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790,00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-79,00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171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noWrap/>
            <w:vAlign w:val="center"/>
          </w:tcPr>
          <w:p w:rsidR="00195287" w:rsidRPr="00956410" w:rsidRDefault="00195287" w:rsidP="00FC282A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726,00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790,00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-79,00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  <w:tc>
          <w:tcPr>
            <w:tcW w:w="2790" w:type="dxa"/>
            <w:gridSpan w:val="2"/>
            <w:tcBorders>
              <w:top w:val="single" w:sz="4" w:space="0" w:color="FABF8F" w:themeColor="accent6" w:themeTint="99"/>
              <w:left w:val="single" w:sz="4" w:space="0" w:color="FABF8F" w:themeColor="accent6" w:themeTint="99"/>
              <w:bottom w:val="single" w:sz="4" w:space="0" w:color="FABF8F" w:themeColor="accent6" w:themeTint="99"/>
              <w:right w:val="single" w:sz="4" w:space="0" w:color="FABF8F" w:themeColor="accent6" w:themeTint="99"/>
            </w:tcBorders>
            <w:shd w:val="clear" w:color="000000" w:fill="FBFCFB"/>
            <w:vAlign w:val="center"/>
          </w:tcPr>
          <w:p w:rsidR="00195287" w:rsidRPr="00956410" w:rsidRDefault="00195287" w:rsidP="00FC282A">
            <w:pPr>
              <w:spacing w:before="120" w:after="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</w:pP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t>181,50 (25%)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197,50 (25%)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  <w:t>-19,75 (25%)</w:t>
            </w:r>
            <w:r w:rsidRPr="00956410">
              <w:rPr>
                <w:rFonts w:asciiTheme="majorHAnsi" w:hAnsiTheme="majorHAnsi"/>
                <w:color w:val="000000" w:themeColor="text1"/>
                <w:sz w:val="20"/>
                <w:szCs w:val="20"/>
                <w:lang w:val="hr-BA"/>
              </w:rPr>
              <w:br/>
            </w:r>
          </w:p>
        </w:tc>
      </w:tr>
      <w:tr w:rsidR="00195287" w:rsidRPr="00956410" w:rsidTr="00D87AE3">
        <w:trPr>
          <w:trHeight w:val="425"/>
        </w:trPr>
        <w:tc>
          <w:tcPr>
            <w:tcW w:w="11340" w:type="dxa"/>
            <w:gridSpan w:val="8"/>
            <w:tcBorders>
              <w:top w:val="single" w:sz="4" w:space="0" w:color="FABF8F" w:themeColor="accent6" w:themeTint="99"/>
              <w:left w:val="nil"/>
              <w:right w:val="nil"/>
            </w:tcBorders>
            <w:shd w:val="clear" w:color="auto" w:fill="auto"/>
            <w:vAlign w:val="bottom"/>
          </w:tcPr>
          <w:p w:rsidR="00195287" w:rsidRPr="00956410" w:rsidRDefault="00195287" w:rsidP="00ED387F">
            <w:pPr>
              <w:spacing w:before="40" w:after="40" w:line="240" w:lineRule="auto"/>
              <w:rPr>
                <w:rFonts w:asciiTheme="majorHAnsi" w:eastAsia="Times New Roman" w:hAnsiTheme="majorHAnsi" w:cs="Arial"/>
                <w:i/>
                <w:color w:val="000000" w:themeColor="text1"/>
                <w:sz w:val="20"/>
                <w:szCs w:val="20"/>
                <w:lang w:val="hr-BA" w:eastAsia="ru-RU"/>
              </w:rPr>
            </w:pPr>
          </w:p>
        </w:tc>
      </w:tr>
      <w:tr w:rsidR="00195287" w:rsidRPr="00956410" w:rsidTr="00D87AE3">
        <w:trPr>
          <w:gridAfter w:val="1"/>
          <w:wAfter w:w="1102" w:type="dxa"/>
          <w:trHeight w:val="434"/>
        </w:trPr>
        <w:tc>
          <w:tcPr>
            <w:tcW w:w="7920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5287" w:rsidRPr="00956410" w:rsidRDefault="00195287" w:rsidP="00195287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>UKUPNO</w:t>
            </w:r>
          </w:p>
        </w:tc>
        <w:tc>
          <w:tcPr>
            <w:tcW w:w="2318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195287" w:rsidRPr="00956410" w:rsidRDefault="00195287" w:rsidP="00195287">
            <w:pPr>
              <w:spacing w:after="0" w:line="240" w:lineRule="auto"/>
              <w:ind w:left="317"/>
              <w:jc w:val="right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 xml:space="preserve">    1.437,00 KM </w:t>
            </w:r>
          </w:p>
        </w:tc>
      </w:tr>
      <w:tr w:rsidR="00195287" w:rsidRPr="00956410" w:rsidTr="00D87AE3">
        <w:trPr>
          <w:gridAfter w:val="1"/>
          <w:wAfter w:w="1102" w:type="dxa"/>
          <w:trHeight w:val="425"/>
        </w:trPr>
        <w:tc>
          <w:tcPr>
            <w:tcW w:w="7920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5287" w:rsidRPr="00956410" w:rsidRDefault="00195287" w:rsidP="00195287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>PDV</w:t>
            </w:r>
          </w:p>
        </w:tc>
        <w:tc>
          <w:tcPr>
            <w:tcW w:w="2318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195287" w:rsidRPr="00956410" w:rsidRDefault="00195287" w:rsidP="00195287">
            <w:pPr>
              <w:spacing w:after="0" w:line="240" w:lineRule="auto"/>
              <w:ind w:left="317"/>
              <w:jc w:val="right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 xml:space="preserve">     359,25 KM </w:t>
            </w:r>
          </w:p>
        </w:tc>
      </w:tr>
      <w:tr w:rsidR="00195287" w:rsidRPr="00956410" w:rsidTr="00D87AE3">
        <w:trPr>
          <w:gridAfter w:val="1"/>
          <w:wAfter w:w="1102" w:type="dxa"/>
          <w:trHeight w:val="417"/>
        </w:trPr>
        <w:tc>
          <w:tcPr>
            <w:tcW w:w="7920" w:type="dxa"/>
            <w:gridSpan w:val="5"/>
            <w:tcBorders>
              <w:left w:val="nil"/>
              <w:right w:val="nil"/>
            </w:tcBorders>
            <w:shd w:val="clear" w:color="auto" w:fill="auto"/>
            <w:vAlign w:val="center"/>
          </w:tcPr>
          <w:p w:rsidR="00195287" w:rsidRPr="00956410" w:rsidRDefault="00195287" w:rsidP="00195287">
            <w:pPr>
              <w:spacing w:after="0" w:line="240" w:lineRule="auto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hr-BA" w:eastAsia="ru-RU"/>
              </w:rPr>
              <w:t>Ukupno za platiti</w:t>
            </w:r>
          </w:p>
        </w:tc>
        <w:tc>
          <w:tcPr>
            <w:tcW w:w="2318" w:type="dxa"/>
            <w:gridSpan w:val="2"/>
            <w:tcBorders>
              <w:left w:val="nil"/>
              <w:right w:val="nil"/>
            </w:tcBorders>
            <w:shd w:val="clear" w:color="000000" w:fill="FBFCFB"/>
            <w:noWrap/>
            <w:vAlign w:val="center"/>
          </w:tcPr>
          <w:p w:rsidR="00195287" w:rsidRPr="00956410" w:rsidRDefault="00195287" w:rsidP="00195287">
            <w:pPr>
              <w:spacing w:after="0" w:line="240" w:lineRule="auto"/>
              <w:ind w:left="317"/>
              <w:jc w:val="right"/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/>
                <w:color w:val="4F6228" w:themeColor="accent3" w:themeShade="80"/>
                <w:lang w:val="hr-BA" w:eastAsia="ru-RU"/>
              </w:rPr>
              <w:t xml:space="preserve">     1.796,25 KM</w:t>
            </w:r>
          </w:p>
        </w:tc>
      </w:tr>
      <w:tr w:rsidR="00195287" w:rsidRPr="00956410" w:rsidTr="00D87AE3">
        <w:trPr>
          <w:gridAfter w:val="1"/>
          <w:wAfter w:w="1102" w:type="dxa"/>
          <w:trHeight w:val="284"/>
        </w:trPr>
        <w:tc>
          <w:tcPr>
            <w:tcW w:w="10238" w:type="dxa"/>
            <w:gridSpan w:val="7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</w:p>
        </w:tc>
      </w:tr>
      <w:tr w:rsidR="00195287" w:rsidRPr="00956410" w:rsidTr="00D87AE3">
        <w:trPr>
          <w:gridAfter w:val="1"/>
          <w:wAfter w:w="1102" w:type="dxa"/>
          <w:trHeight w:val="421"/>
        </w:trPr>
        <w:tc>
          <w:tcPr>
            <w:tcW w:w="10238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195287" w:rsidRPr="00956410" w:rsidRDefault="00195287" w:rsidP="006C26CD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hr-BA" w:eastAsia="ru-RU"/>
              </w:rPr>
            </w:pPr>
          </w:p>
          <w:p w:rsidR="006C26CD" w:rsidRPr="00956410" w:rsidRDefault="006C26CD" w:rsidP="006C26CD">
            <w:pPr>
              <w:spacing w:after="0" w:line="240" w:lineRule="auto"/>
              <w:jc w:val="center"/>
              <w:rPr>
                <w:rFonts w:asciiTheme="majorHAnsi" w:eastAsia="Times New Roman" w:hAnsiTheme="majorHAnsi" w:cs="Arial"/>
                <w:i/>
                <w:color w:val="000000" w:themeColor="text1"/>
                <w:lang w:val="hr-BA" w:eastAsia="ru-RU"/>
              </w:rPr>
            </w:pPr>
          </w:p>
        </w:tc>
      </w:tr>
      <w:tr w:rsidR="00195287" w:rsidRPr="00956410" w:rsidTr="00D87AE3">
        <w:trPr>
          <w:gridAfter w:val="1"/>
          <w:wAfter w:w="1102" w:type="dxa"/>
          <w:trHeight w:val="600"/>
        </w:trPr>
        <w:tc>
          <w:tcPr>
            <w:tcW w:w="10238" w:type="dxa"/>
            <w:gridSpan w:val="7"/>
            <w:tcBorders>
              <w:top w:val="nil"/>
              <w:left w:val="nil"/>
              <w:bottom w:val="single" w:sz="4" w:space="0" w:color="FABF8F" w:themeColor="accent6" w:themeTint="99"/>
              <w:right w:val="nil"/>
            </w:tcBorders>
            <w:shd w:val="clear" w:color="auto" w:fill="auto"/>
            <w:vAlign w:val="bottom"/>
          </w:tcPr>
          <w:p w:rsidR="00195287" w:rsidRPr="00956410" w:rsidRDefault="00195287" w:rsidP="0007300E">
            <w:pPr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t>Operater / Ponuda izdao: [Operater / Ponuda izdao] ______</w:t>
            </w: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br/>
              <w:t>Način plaćanja: transakcijski račun</w:t>
            </w: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br/>
              <w:t>JIR i ZKI: [JIR i ZKI]</w:t>
            </w:r>
            <w:r w:rsidRPr="00956410"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  <w:br/>
            </w:r>
          </w:p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color w:val="000000" w:themeColor="text1"/>
                <w:lang w:val="hr-BA" w:eastAsia="ru-RU"/>
              </w:rPr>
            </w:pPr>
          </w:p>
        </w:tc>
      </w:tr>
      <w:tr w:rsidR="00195287" w:rsidRPr="00956410" w:rsidTr="0009049E">
        <w:trPr>
          <w:gridAfter w:val="1"/>
          <w:wAfter w:w="1102" w:type="dxa"/>
          <w:trHeight w:val="288"/>
        </w:trPr>
        <w:tc>
          <w:tcPr>
            <w:tcW w:w="5844" w:type="dxa"/>
            <w:gridSpan w:val="3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</w:pP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t>[Naziv banke]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SWIFT/BIC: [SWIFT/BIC]</w:t>
            </w:r>
            <w:r w:rsidRPr="00956410"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  <w:br/>
              <w:t>Broj bankovnog računa: [Bankovni račun]</w:t>
            </w:r>
          </w:p>
        </w:tc>
        <w:tc>
          <w:tcPr>
            <w:tcW w:w="4394" w:type="dxa"/>
            <w:gridSpan w:val="4"/>
            <w:tcBorders>
              <w:top w:val="single" w:sz="4" w:space="0" w:color="FABF8F" w:themeColor="accent6" w:themeTint="99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95287" w:rsidRPr="00956410" w:rsidRDefault="00195287" w:rsidP="0007300E">
            <w:pPr>
              <w:spacing w:after="0" w:line="240" w:lineRule="auto"/>
              <w:rPr>
                <w:rFonts w:asciiTheme="majorHAnsi" w:eastAsia="Times New Roman" w:hAnsiTheme="majorHAnsi" w:cs="Arial"/>
                <w:bCs/>
                <w:i/>
                <w:color w:val="000000" w:themeColor="text1"/>
                <w:lang w:val="hr-BA" w:eastAsia="ru-RU"/>
              </w:rPr>
            </w:pPr>
          </w:p>
        </w:tc>
      </w:tr>
    </w:tbl>
    <w:p w:rsidR="004F1EA1" w:rsidRPr="00956410" w:rsidRDefault="004F1EA1">
      <w:pPr>
        <w:rPr>
          <w:lang w:val="hr-BA"/>
        </w:rPr>
      </w:pPr>
      <w:bookmarkStart w:id="0" w:name="_GoBack"/>
      <w:bookmarkEnd w:id="0"/>
    </w:p>
    <w:sectPr w:rsidR="004F1EA1" w:rsidRPr="009564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6410"/>
    <w:rsid w:val="00034253"/>
    <w:rsid w:val="00057F1A"/>
    <w:rsid w:val="0009049E"/>
    <w:rsid w:val="00120E0D"/>
    <w:rsid w:val="00195287"/>
    <w:rsid w:val="002E5250"/>
    <w:rsid w:val="004F1EA1"/>
    <w:rsid w:val="006C26CD"/>
    <w:rsid w:val="00956410"/>
    <w:rsid w:val="00D87AE3"/>
    <w:rsid w:val="00ED387F"/>
    <w:rsid w:val="00F47523"/>
    <w:rsid w:val="00FC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28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5287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ponuda_proizvoda_primjer_bih1.dotx</Template>
  <TotalTime>1</TotalTime>
  <Pages>1</Pages>
  <Words>120</Words>
  <Characters>688</Characters>
  <Application>Microsoft Office Word</Application>
  <DocSecurity>0</DocSecurity>
  <Lines>5</Lines>
  <Paragraphs>1</Paragraphs>
  <ScaleCrop>false</ScaleCrop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2021-11-01T09:40:00Z</dcterms:created>
  <dcterms:modified xsi:type="dcterms:W3CDTF">2021-11-01T09:41:00Z</dcterms:modified>
</cp:coreProperties>
</file>