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E130B3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E130B3" w:rsidRDefault="002C478C" w:rsidP="00E0781A">
            <w:pPr>
              <w:pStyle w:val="a3"/>
              <w:ind w:left="426"/>
              <w:rPr>
                <w:rFonts w:ascii="Arial" w:hAnsi="Arial" w:cs="Arial"/>
                <w:i/>
                <w:lang w:val="en-CA"/>
              </w:rPr>
            </w:pPr>
            <w:r w:rsidRPr="00E130B3">
              <w:rPr>
                <w:rFonts w:ascii="Arial" w:hAnsi="Arial" w:cs="Arial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17A92554" wp14:editId="4F09D5BD">
                      <wp:simplePos x="0" y="0"/>
                      <wp:positionH relativeFrom="leftMargin">
                        <wp:posOffset>-1094105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2C478C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C0504D" w:themeColor="accent2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shade w14:val="30000"/>
                                                <w14:satMod w14:val="115000"/>
                                              </w14:schemeClr>
                                            </w14:gs>
                                            <w14:gs w14:pos="50000">
                                              <w14:schemeClr w14:val="accent2">
                                                <w14:shade w14:val="67500"/>
                                                <w14:satMod w14:val="11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100000"/>
                                                <w14:satMod w14:val="115000"/>
                                              </w14:scheme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</w:pPr>
                                  <w:r w:rsidRPr="002C478C">
                                    <w:rPr>
                                      <w:color w:val="C0504D" w:themeColor="accent2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shade w14:val="30000"/>
                                                <w14:satMod w14:val="115000"/>
                                              </w14:schemeClr>
                                            </w14:gs>
                                            <w14:gs w14:pos="50000">
                                              <w14:schemeClr w14:val="accent2">
                                                <w14:shade w14:val="67500"/>
                                                <w14:satMod w14:val="11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100000"/>
                                                <w14:satMod w14:val="115000"/>
                                              </w14:scheme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  <w:t>Invoice #  1148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6.15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EYhczH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2C478C" w:rsidRDefault="00F42BC2" w:rsidP="00F42BC2">
                            <w:pPr>
                              <w:pStyle w:val="a4"/>
                              <w:jc w:val="center"/>
                              <w:rPr>
                                <w:color w:val="C0504D" w:themeColor="accent2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</w:pPr>
                            <w:r w:rsidRPr="002C478C">
                              <w:rPr>
                                <w:color w:val="C0504D" w:themeColor="accent2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  <w:t>Invoice #  1148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E130B3" w:rsidRDefault="00F42BC2" w:rsidP="00E0781A">
            <w:pPr>
              <w:pStyle w:val="a3"/>
              <w:jc w:val="center"/>
              <w:rPr>
                <w:rFonts w:ascii="Arial" w:hAnsi="Arial" w:cs="Arial"/>
                <w:lang w:val="en-CA"/>
              </w:rPr>
            </w:pPr>
            <w:r w:rsidRPr="00E130B3">
              <w:rPr>
                <w:rFonts w:ascii="Arial" w:hAnsi="Arial" w:cs="Arial"/>
                <w:noProof/>
                <w:lang w:val="en-CA"/>
              </w:rPr>
              <w:drawing>
                <wp:inline distT="0" distB="0" distL="0" distR="0" wp14:anchorId="4759A5C7" wp14:editId="55398F45">
                  <wp:extent cx="1008000" cy="756000"/>
                  <wp:effectExtent l="0" t="0" r="1905" b="635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E130B3" w:rsidRDefault="00F42BC2" w:rsidP="00F42BC2">
      <w:pPr>
        <w:pStyle w:val="TableSpace"/>
        <w:rPr>
          <w:rFonts w:ascii="Arial" w:hAnsi="Arial" w:cs="Arial"/>
          <w:lang w:val="en-CA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2C478C" w:rsidRPr="00E130B3" w:rsidTr="002C478C">
        <w:trPr>
          <w:trHeight w:val="177"/>
        </w:trPr>
        <w:tc>
          <w:tcPr>
            <w:tcW w:w="3995" w:type="dxa"/>
            <w:vAlign w:val="center"/>
          </w:tcPr>
          <w:p w:rsidR="002C478C" w:rsidRPr="00E130B3" w:rsidRDefault="002C478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en-CA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2C478C" w:rsidRPr="00E130B3" w:rsidRDefault="002C478C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en-CA"/>
              </w:rPr>
            </w:pPr>
            <w:r w:rsidRPr="00E130B3">
              <w:rPr>
                <w:rFonts w:cs="Arial"/>
                <w:b/>
                <w:color w:val="000000" w:themeColor="text1"/>
                <w:sz w:val="22"/>
                <w:szCs w:val="22"/>
                <w:lang w:val="en-CA"/>
              </w:rPr>
              <w:t>BILL TO</w:t>
            </w:r>
          </w:p>
          <w:p w:rsidR="002C478C" w:rsidRPr="00E130B3" w:rsidRDefault="002C478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color w:val="C0504D" w:themeColor="accent2"/>
                <w:sz w:val="22"/>
                <w:szCs w:val="22"/>
                <w:lang w:val="en-CA"/>
              </w:rPr>
            </w:pPr>
            <w:r w:rsidRPr="00E130B3">
              <w:rPr>
                <w:rFonts w:asciiTheme="majorHAnsi" w:hAnsiTheme="majorHAnsi" w:cs="Arial"/>
                <w:b/>
                <w:i/>
                <w:color w:val="C0504D" w:themeColor="accent2"/>
                <w:sz w:val="22"/>
                <w:szCs w:val="22"/>
                <w:lang w:val="en-CA"/>
              </w:rPr>
              <w:t>[Client's company name]</w:t>
            </w:r>
          </w:p>
          <w:p w:rsidR="002C478C" w:rsidRPr="00E130B3" w:rsidRDefault="002C478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color w:val="262626" w:themeColor="text1" w:themeTint="D9"/>
                <w:lang w:val="en-CA"/>
              </w:rPr>
            </w:pPr>
            <w:r w:rsidRPr="00E130B3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CA"/>
              </w:rPr>
              <w:t>[Client's company address]</w:t>
            </w:r>
            <w:r w:rsidRPr="00E130B3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CA"/>
              </w:rPr>
              <w:br/>
              <w:t>Business number: [Client's business number]</w:t>
            </w:r>
            <w:r w:rsidRPr="00E130B3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</w:tr>
      <w:tr w:rsidR="002C478C" w:rsidRPr="00E130B3" w:rsidTr="002C478C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2C478C" w:rsidRPr="00E130B3" w:rsidRDefault="002C478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color w:val="000000" w:themeColor="text1"/>
                <w:sz w:val="22"/>
                <w:szCs w:val="22"/>
                <w:lang w:val="en-CA"/>
              </w:rPr>
            </w:pPr>
            <w:r w:rsidRPr="00E130B3">
              <w:rPr>
                <w:rFonts w:cs="Arial"/>
                <w:i/>
                <w:color w:val="000000" w:themeColor="text1"/>
                <w:sz w:val="22"/>
                <w:szCs w:val="22"/>
                <w:lang w:val="en-CA"/>
              </w:rPr>
              <w:t>Invoice Date: 2021-06-15</w:t>
            </w:r>
          </w:p>
          <w:p w:rsidR="002C478C" w:rsidRPr="00E130B3" w:rsidRDefault="002C478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CA"/>
              </w:rPr>
            </w:pPr>
            <w:r w:rsidRPr="00E130B3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CA"/>
              </w:rPr>
              <w:t>Due Date: 2021-06-29</w:t>
            </w:r>
          </w:p>
          <w:p w:rsidR="002C478C" w:rsidRPr="00E130B3" w:rsidRDefault="002C478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u w:val="single"/>
                <w:lang w:val="en-CA"/>
              </w:rPr>
            </w:pPr>
          </w:p>
          <w:p w:rsidR="002C478C" w:rsidRPr="00E130B3" w:rsidRDefault="002C478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lang w:val="en-CA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2C478C" w:rsidRPr="00E130B3" w:rsidRDefault="002C478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lang w:val="en-CA"/>
              </w:rPr>
            </w:pPr>
          </w:p>
        </w:tc>
      </w:tr>
    </w:tbl>
    <w:p w:rsidR="00F42BC2" w:rsidRPr="00E130B3" w:rsidRDefault="00F42BC2" w:rsidP="00F42BC2">
      <w:pPr>
        <w:rPr>
          <w:rFonts w:asciiTheme="majorHAnsi" w:hAnsiTheme="majorHAnsi" w:cs="Arial"/>
          <w:lang w:val="en-CA"/>
        </w:rPr>
      </w:pPr>
    </w:p>
    <w:tbl>
      <w:tblPr>
        <w:tblStyle w:val="InvoiceTable"/>
        <w:tblW w:w="5847" w:type="pct"/>
        <w:tblInd w:w="-62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050"/>
        <w:gridCol w:w="695"/>
        <w:gridCol w:w="575"/>
        <w:gridCol w:w="169"/>
        <w:gridCol w:w="249"/>
        <w:gridCol w:w="1193"/>
        <w:gridCol w:w="1361"/>
        <w:gridCol w:w="80"/>
        <w:gridCol w:w="2164"/>
      </w:tblGrid>
      <w:tr w:rsidR="002C478C" w:rsidRPr="00E130B3" w:rsidTr="00640E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1922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E130B3" w:rsidRDefault="00F42BC2" w:rsidP="00E0781A">
            <w:pPr>
              <w:jc w:val="center"/>
              <w:rPr>
                <w:rFonts w:cs="Arial"/>
                <w:color w:val="FFFFFF" w:themeColor="background1"/>
                <w:lang w:val="en-CA"/>
              </w:rPr>
            </w:pPr>
            <w:r w:rsidRPr="00E130B3">
              <w:rPr>
                <w:rFonts w:cs="Arial"/>
                <w:color w:val="FFFFFF" w:themeColor="background1"/>
                <w:lang w:val="en-CA"/>
              </w:rPr>
              <w:t>DESCRIPTION</w:t>
            </w:r>
          </w:p>
        </w:tc>
        <w:tc>
          <w:tcPr>
            <w:tcW w:w="683" w:type="pct"/>
            <w:gridSpan w:val="3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E130B3" w:rsidRDefault="00F42BC2" w:rsidP="00E0781A">
            <w:pPr>
              <w:jc w:val="center"/>
              <w:rPr>
                <w:rFonts w:cs="Arial"/>
                <w:color w:val="FFFFFF" w:themeColor="background1"/>
                <w:lang w:val="en-CA"/>
              </w:rPr>
            </w:pPr>
            <w:r w:rsidRPr="00E130B3">
              <w:rPr>
                <w:rFonts w:cs="Arial"/>
                <w:color w:val="FFFFFF" w:themeColor="background1"/>
                <w:lang w:val="en-CA"/>
              </w:rPr>
              <w:t>QTY</w:t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E130B3" w:rsidRDefault="00F42BC2" w:rsidP="00E0781A">
            <w:pPr>
              <w:jc w:val="center"/>
              <w:rPr>
                <w:rFonts w:cs="Arial"/>
                <w:color w:val="FFFFFF" w:themeColor="background1"/>
                <w:lang w:val="en-CA"/>
              </w:rPr>
            </w:pPr>
            <w:r w:rsidRPr="00E130B3">
              <w:rPr>
                <w:rFonts w:cs="Arial"/>
                <w:color w:val="FFFFFF" w:themeColor="background1"/>
                <w:lang w:val="en-CA"/>
              </w:rPr>
              <w:t>UNIT PRICE</w:t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E130B3" w:rsidRDefault="00F42BC2" w:rsidP="00E0781A">
            <w:pPr>
              <w:jc w:val="center"/>
              <w:rPr>
                <w:rFonts w:cs="Arial"/>
                <w:color w:val="FFFFFF" w:themeColor="background1"/>
                <w:lang w:val="en-CA"/>
              </w:rPr>
            </w:pPr>
            <w:r w:rsidRPr="00E130B3">
              <w:rPr>
                <w:rFonts w:cs="Arial"/>
                <w:color w:val="FFFFFF" w:themeColor="background1"/>
                <w:lang w:val="en-CA"/>
              </w:rPr>
              <w:t>SUBTOTAL</w:t>
            </w:r>
          </w:p>
        </w:tc>
        <w:tc>
          <w:tcPr>
            <w:tcW w:w="1027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E130B3" w:rsidRDefault="00F42BC2" w:rsidP="00E0781A">
            <w:pPr>
              <w:jc w:val="center"/>
              <w:rPr>
                <w:rFonts w:cs="Arial"/>
                <w:color w:val="FFFFFF" w:themeColor="background1"/>
                <w:lang w:val="en-CA"/>
              </w:rPr>
            </w:pPr>
            <w:r w:rsidRPr="00E130B3">
              <w:rPr>
                <w:rFonts w:cs="Arial"/>
                <w:color w:val="FFFFFF" w:themeColor="background1"/>
                <w:lang w:val="en-CA"/>
              </w:rPr>
              <w:t>TAX</w:t>
            </w:r>
          </w:p>
        </w:tc>
      </w:tr>
      <w:tr w:rsidR="00A319B3" w:rsidRPr="00E130B3" w:rsidTr="00640ECB">
        <w:trPr>
          <w:trHeight w:val="360"/>
        </w:trPr>
        <w:tc>
          <w:tcPr>
            <w:tcW w:w="1922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E130B3" w:rsidRDefault="00F42BC2" w:rsidP="006D3E55">
            <w:pPr>
              <w:spacing w:before="120" w:after="0" w:line="276" w:lineRule="auto"/>
              <w:rPr>
                <w:rFonts w:asciiTheme="majorHAnsi" w:hAnsiTheme="majorHAnsi" w:cs="Arial"/>
                <w:color w:val="000000" w:themeColor="text1"/>
                <w:lang w:val="en-CA"/>
              </w:rPr>
            </w:pP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t>my product</w:t>
            </w: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br/>
              <w:t>my services</w:t>
            </w: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br/>
            </w:r>
          </w:p>
        </w:tc>
        <w:tc>
          <w:tcPr>
            <w:tcW w:w="683" w:type="pct"/>
            <w:gridSpan w:val="3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E130B3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CA"/>
              </w:rPr>
            </w:pP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t>20</w:t>
            </w: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br/>
              <w:t>1</w:t>
            </w: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br/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E130B3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CA"/>
              </w:rPr>
            </w:pP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t>282.00</w:t>
            </w: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br/>
              <w:t>1,057.00</w:t>
            </w: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br/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E130B3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CA"/>
              </w:rPr>
            </w:pP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t>5,640.00</w:t>
            </w: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br/>
              <w:t>1,057.00</w:t>
            </w: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br/>
            </w:r>
          </w:p>
        </w:tc>
        <w:tc>
          <w:tcPr>
            <w:tcW w:w="1027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E130B3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CA"/>
              </w:rPr>
            </w:pP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t>733.20 (13%)</w:t>
            </w: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br/>
              <w:t>137.41 (13%)</w:t>
            </w:r>
            <w:r w:rsidRPr="00E130B3">
              <w:rPr>
                <w:rFonts w:asciiTheme="majorHAnsi" w:hAnsiTheme="majorHAnsi" w:cs="Arial"/>
                <w:color w:val="000000" w:themeColor="text1"/>
                <w:lang w:val="en-CA"/>
              </w:rPr>
              <w:br/>
            </w:r>
          </w:p>
        </w:tc>
      </w:tr>
      <w:tr w:rsidR="00F42BC2" w:rsidRPr="00E130B3" w:rsidTr="00640ECB">
        <w:trPr>
          <w:trHeight w:val="80"/>
        </w:trPr>
        <w:tc>
          <w:tcPr>
            <w:tcW w:w="5000" w:type="pct"/>
            <w:gridSpan w:val="9"/>
            <w:tcBorders>
              <w:top w:val="single" w:sz="4" w:space="0" w:color="D99594" w:themeColor="accent2" w:themeTint="99"/>
              <w:left w:val="nil"/>
              <w:bottom w:val="nil"/>
              <w:right w:val="nil"/>
            </w:tcBorders>
            <w:shd w:val="clear" w:color="auto" w:fill="auto"/>
          </w:tcPr>
          <w:p w:rsidR="009432D1" w:rsidRPr="00E130B3" w:rsidRDefault="00F42BC2" w:rsidP="006D3E55">
            <w:pPr>
              <w:spacing w:before="40" w:after="40"/>
              <w:rPr>
                <w:rFonts w:asciiTheme="majorHAnsi" w:hAnsiTheme="majorHAnsi" w:cs="Arial"/>
                <w:i/>
                <w:color w:val="000000" w:themeColor="text1"/>
                <w:lang w:val="en-CA"/>
              </w:rPr>
            </w:pPr>
            <w:r w:rsidRPr="00E130B3">
              <w:rPr>
                <w:rFonts w:asciiTheme="majorHAnsi" w:hAnsiTheme="majorHAnsi" w:cs="Arial"/>
                <w:i/>
                <w:color w:val="000000" w:themeColor="text1"/>
                <w:lang w:val="en-CA"/>
              </w:rPr>
              <w:t>SEVEN THOUSAND  FIVE HUNDRED SIXTY SEVEN CAD AND 61 CENTS</w:t>
            </w:r>
          </w:p>
        </w:tc>
      </w:tr>
      <w:tr w:rsidR="00F42BC2" w:rsidRPr="00E130B3" w:rsidTr="00640ECB">
        <w:trPr>
          <w:trHeight w:val="360"/>
        </w:trPr>
        <w:tc>
          <w:tcPr>
            <w:tcW w:w="2723" w:type="pct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F42BC2" w:rsidRPr="00E130B3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CA"/>
              </w:rPr>
            </w:pPr>
          </w:p>
        </w:tc>
        <w:tc>
          <w:tcPr>
            <w:tcW w:w="121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E130B3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CA"/>
              </w:rPr>
            </w:pPr>
            <w:r w:rsidRPr="00E130B3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CA"/>
              </w:rPr>
              <w:t>SUBTOTAL</w:t>
            </w:r>
          </w:p>
        </w:tc>
        <w:tc>
          <w:tcPr>
            <w:tcW w:w="106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E130B3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CA"/>
              </w:rPr>
            </w:pPr>
            <w:r w:rsidRPr="00E130B3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CA"/>
              </w:rPr>
              <w:t>$6,697.00</w:t>
            </w:r>
          </w:p>
        </w:tc>
      </w:tr>
      <w:tr w:rsidR="00F42BC2" w:rsidRPr="00E130B3" w:rsidTr="00640ECB">
        <w:trPr>
          <w:trHeight w:val="360"/>
        </w:trPr>
        <w:tc>
          <w:tcPr>
            <w:tcW w:w="2723" w:type="pct"/>
            <w:gridSpan w:val="5"/>
            <w:vMerge/>
            <w:tcBorders>
              <w:left w:val="nil"/>
              <w:bottom w:val="nil"/>
              <w:right w:val="nil"/>
            </w:tcBorders>
          </w:tcPr>
          <w:p w:rsidR="00F42BC2" w:rsidRPr="00E130B3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CA"/>
              </w:rPr>
            </w:pPr>
          </w:p>
        </w:tc>
        <w:tc>
          <w:tcPr>
            <w:tcW w:w="121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E130B3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CA"/>
              </w:rPr>
            </w:pPr>
            <w:r w:rsidRPr="00E130B3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CA"/>
              </w:rPr>
              <w:t>TAX</w:t>
            </w:r>
          </w:p>
        </w:tc>
        <w:tc>
          <w:tcPr>
            <w:tcW w:w="106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E130B3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CA"/>
              </w:rPr>
            </w:pPr>
            <w:r w:rsidRPr="00E130B3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CA"/>
              </w:rPr>
              <w:t>$870.61</w:t>
            </w:r>
          </w:p>
        </w:tc>
      </w:tr>
      <w:tr w:rsidR="00F42BC2" w:rsidRPr="00E130B3" w:rsidTr="00640ECB">
        <w:trPr>
          <w:trHeight w:val="360"/>
        </w:trPr>
        <w:tc>
          <w:tcPr>
            <w:tcW w:w="225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E130B3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CA"/>
              </w:rPr>
            </w:pPr>
          </w:p>
        </w:tc>
        <w:tc>
          <w:tcPr>
            <w:tcW w:w="471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2BC2" w:rsidRPr="00E130B3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CA"/>
              </w:rPr>
            </w:pPr>
          </w:p>
        </w:tc>
        <w:tc>
          <w:tcPr>
            <w:tcW w:w="12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E130B3" w:rsidRDefault="00F42BC2" w:rsidP="00E0781A">
            <w:pPr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CA"/>
              </w:rPr>
            </w:pPr>
            <w:r w:rsidRPr="00E130B3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CA"/>
              </w:rPr>
              <w:t>Total</w:t>
            </w:r>
          </w:p>
        </w:tc>
        <w:tc>
          <w:tcPr>
            <w:tcW w:w="10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E130B3" w:rsidRDefault="00F42BC2" w:rsidP="00E0781A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CA"/>
              </w:rPr>
            </w:pPr>
            <w:r w:rsidRPr="00E130B3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CA"/>
              </w:rPr>
              <w:t>$7,567.61</w:t>
            </w:r>
          </w:p>
        </w:tc>
      </w:tr>
      <w:tr w:rsidR="00F42BC2" w:rsidRPr="00E130B3" w:rsidTr="00640ECB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E130B3" w:rsidRDefault="00F42BC2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F42BC2" w:rsidRPr="00E130B3" w:rsidTr="00640ECB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D99594" w:themeColor="accent2" w:themeTint="99"/>
              <w:right w:val="nil"/>
            </w:tcBorders>
          </w:tcPr>
          <w:p w:rsidR="00F42BC2" w:rsidRPr="00E130B3" w:rsidRDefault="00F42BC2" w:rsidP="00E0781A">
            <w:pPr>
              <w:pStyle w:val="a3"/>
              <w:rPr>
                <w:rStyle w:val="ContactHeading"/>
                <w:rFonts w:ascii="Arial" w:hAnsi="Arial" w:cs="Arial"/>
                <w:lang w:val="en-CA"/>
              </w:rPr>
            </w:pPr>
          </w:p>
        </w:tc>
      </w:tr>
      <w:tr w:rsidR="00F42BC2" w:rsidRPr="00E130B3" w:rsidTr="00640EC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25" w:type="pct"/>
            <w:gridSpan w:val="3"/>
            <w:tcBorders>
              <w:top w:val="single" w:sz="6" w:space="0" w:color="D99594" w:themeColor="accent2" w:themeTint="99"/>
              <w:left w:val="nil"/>
              <w:bottom w:val="nil"/>
              <w:right w:val="nil"/>
            </w:tcBorders>
          </w:tcPr>
          <w:p w:rsidR="00F42BC2" w:rsidRPr="00E130B3" w:rsidRDefault="00F42BC2" w:rsidP="00F42BC2">
            <w:pPr>
              <w:pStyle w:val="Name"/>
              <w:jc w:val="left"/>
              <w:rPr>
                <w:rFonts w:cs="Arial"/>
                <w:i/>
                <w:color w:val="0099CC"/>
                <w:sz w:val="22"/>
                <w:szCs w:val="22"/>
                <w:lang w:val="en-CA"/>
              </w:rPr>
            </w:pPr>
            <w:r w:rsidRPr="00E130B3">
              <w:rPr>
                <w:rFonts w:cs="Arial"/>
                <w:i/>
                <w:color w:val="0099CC"/>
                <w:sz w:val="22"/>
                <w:szCs w:val="22"/>
                <w:lang w:val="en-CA"/>
              </w:rPr>
              <w:t xml:space="preserve">      </w:t>
            </w:r>
            <w:r w:rsidRPr="00E130B3">
              <w:rPr>
                <w:rFonts w:cs="Arial"/>
                <w:i/>
                <w:color w:val="C0504D" w:themeColor="accent2"/>
                <w:sz w:val="22"/>
                <w:szCs w:val="22"/>
                <w:lang w:val="en-CA"/>
              </w:rPr>
              <w:t>[Company Name]</w:t>
            </w:r>
          </w:p>
          <w:p w:rsidR="00F42BC2" w:rsidRPr="00E130B3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sz w:val="22"/>
                <w:szCs w:val="22"/>
                <w:lang w:val="en-CA"/>
              </w:rPr>
            </w:pPr>
            <w:r w:rsidRPr="00E130B3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CA"/>
              </w:rPr>
              <w:t>[Address]</w:t>
            </w:r>
            <w:r w:rsidRPr="00E130B3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CA"/>
              </w:rPr>
              <w:br/>
              <w:t>Business number: [Business number]</w:t>
            </w:r>
            <w:r w:rsidRPr="00E130B3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CA"/>
              </w:rPr>
              <w:br/>
              <w:t>Phone: [Phone number]</w:t>
            </w:r>
            <w:r w:rsidRPr="00E130B3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2475" w:type="pct"/>
            <w:gridSpan w:val="6"/>
            <w:tcBorders>
              <w:top w:val="single" w:sz="6" w:space="0" w:color="D99594" w:themeColor="accent2" w:themeTint="99"/>
              <w:left w:val="nil"/>
              <w:bottom w:val="nil"/>
              <w:right w:val="nil"/>
            </w:tcBorders>
          </w:tcPr>
          <w:p w:rsidR="00F42BC2" w:rsidRPr="00E130B3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CA"/>
              </w:rPr>
            </w:pPr>
            <w:r w:rsidRPr="00E130B3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CA"/>
              </w:rPr>
              <w:t>[payment details]</w:t>
            </w:r>
            <w:r w:rsidRPr="00E130B3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CA"/>
              </w:rPr>
              <w:br/>
            </w:r>
          </w:p>
          <w:p w:rsidR="00F42BC2" w:rsidRPr="00E130B3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sz w:val="22"/>
                <w:szCs w:val="22"/>
                <w:lang w:val="en-CA"/>
              </w:rPr>
            </w:pPr>
          </w:p>
        </w:tc>
      </w:tr>
    </w:tbl>
    <w:p w:rsidR="00F42BC2" w:rsidRPr="00E130B3" w:rsidRDefault="00F42BC2" w:rsidP="00F42BC2">
      <w:pPr>
        <w:pStyle w:val="a6"/>
        <w:rPr>
          <w:lang w:val="en-CA"/>
        </w:rPr>
      </w:pPr>
      <w:bookmarkStart w:id="0" w:name="_GoBack"/>
      <w:bookmarkEnd w:id="0"/>
    </w:p>
    <w:p w:rsidR="00C911EF" w:rsidRPr="00E130B3" w:rsidRDefault="00C911EF">
      <w:pPr>
        <w:rPr>
          <w:lang w:val="en-CA"/>
        </w:rPr>
      </w:pPr>
    </w:p>
    <w:sectPr w:rsidR="00C911EF" w:rsidRPr="00E130B3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E8D" w:rsidRDefault="00397E8D">
      <w:pPr>
        <w:spacing w:before="0" w:after="0"/>
      </w:pPr>
      <w:r>
        <w:separator/>
      </w:r>
    </w:p>
  </w:endnote>
  <w:endnote w:type="continuationSeparator" w:id="0">
    <w:p w:rsidR="00397E8D" w:rsidRDefault="00397E8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E130B3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E8D" w:rsidRDefault="00397E8D">
      <w:pPr>
        <w:spacing w:before="0" w:after="0"/>
      </w:pPr>
      <w:r>
        <w:separator/>
      </w:r>
    </w:p>
  </w:footnote>
  <w:footnote w:type="continuationSeparator" w:id="0">
    <w:p w:rsidR="00397E8D" w:rsidRDefault="00397E8D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0B3"/>
    <w:rsid w:val="00293DE1"/>
    <w:rsid w:val="002C478C"/>
    <w:rsid w:val="003043D5"/>
    <w:rsid w:val="00397E8D"/>
    <w:rsid w:val="003A1B13"/>
    <w:rsid w:val="003C6FB7"/>
    <w:rsid w:val="003E45D3"/>
    <w:rsid w:val="00411AEB"/>
    <w:rsid w:val="00527BD1"/>
    <w:rsid w:val="00640ECB"/>
    <w:rsid w:val="00647B0F"/>
    <w:rsid w:val="006B7262"/>
    <w:rsid w:val="006D3E55"/>
    <w:rsid w:val="007240A8"/>
    <w:rsid w:val="007C3A1F"/>
    <w:rsid w:val="009203B2"/>
    <w:rsid w:val="009432D1"/>
    <w:rsid w:val="00A00200"/>
    <w:rsid w:val="00A319B3"/>
    <w:rsid w:val="00B562C5"/>
    <w:rsid w:val="00C911EF"/>
    <w:rsid w:val="00D0012B"/>
    <w:rsid w:val="00E130B3"/>
    <w:rsid w:val="00F01FDA"/>
    <w:rsid w:val="00F42BC2"/>
    <w:rsid w:val="00FC27D1"/>
    <w:rsid w:val="00FC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blank_invoice_template_canada1.dotx</Template>
  <TotalTime>1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2021-10-31T14:08:00Z</dcterms:created>
  <dcterms:modified xsi:type="dcterms:W3CDTF">2021-10-31T14:09:00Z</dcterms:modified>
</cp:coreProperties>
</file>