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037"/>
        <w:gridCol w:w="250"/>
        <w:gridCol w:w="101"/>
        <w:gridCol w:w="23"/>
      </w:tblGrid>
      <w:tr w:rsidR="00DA2783" w:rsidRPr="00CC2712" w:rsidTr="003D274B">
        <w:trPr>
          <w:gridAfter w:val="2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CC2712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en-CA" w:eastAsia="ru-RU"/>
              </w:rPr>
            </w:pPr>
            <w:r w:rsidRPr="00CC2712">
              <w:rPr>
                <w:noProof/>
                <w:sz w:val="16"/>
                <w:lang w:val="en-CA"/>
              </w:rPr>
              <w:drawing>
                <wp:anchor distT="0" distB="0" distL="114300" distR="114300" simplePos="0" relativeHeight="251659264" behindDoc="0" locked="0" layoutInCell="1" allowOverlap="1" wp14:anchorId="321A0CD9" wp14:editId="2C6BAFE2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CC2712" w:rsidTr="003D274B">
        <w:trPr>
          <w:gridAfter w:val="2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Invoice Date: 2021-06-09</w:t>
            </w:r>
          </w:p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  <w:t>Due Date: 2021-06-23</w:t>
            </w:r>
          </w:p>
          <w:p w:rsidR="00DA2783" w:rsidRPr="00CC2712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en-CA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CC2712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en-CA"/>
              </w:rPr>
            </w:pPr>
            <w:r w:rsidRPr="00CC2712">
              <w:rPr>
                <w:rFonts w:asciiTheme="majorHAnsi" w:hAnsiTheme="majorHAnsi" w:cs="Arial"/>
                <w:b/>
                <w:bCs/>
                <w:caps/>
                <w:noProof/>
                <w:color w:val="595959" w:themeColor="text1" w:themeTint="A6"/>
                <w:spacing w:val="0"/>
                <w:kern w:val="44"/>
                <w:sz w:val="32"/>
                <w:szCs w:val="32"/>
                <w:lang w:val="en-CA" w:eastAsia="ru-RU"/>
              </w:rPr>
              <w:t>Invoice #  1095</w:t>
            </w:r>
          </w:p>
        </w:tc>
      </w:tr>
      <w:tr w:rsidR="00DA2783" w:rsidRPr="00CC2712" w:rsidTr="00535610">
        <w:trPr>
          <w:gridAfter w:val="2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CC2712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ab/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DA2783" w:rsidRPr="00CC2712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262BE6" w:rsidRPr="00CC2712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  <w:p w:rsidR="00DA2783" w:rsidRPr="00CC2712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BILL TO:</w:t>
            </w:r>
          </w:p>
        </w:tc>
      </w:tr>
      <w:tr w:rsidR="00DA2783" w:rsidRPr="00CC2712" w:rsidTr="00535610">
        <w:trPr>
          <w:gridAfter w:val="2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</w:tcPr>
          <w:p w:rsidR="00DA2783" w:rsidRPr="00CC2712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CA"/>
              </w:rPr>
            </w:pPr>
          </w:p>
          <w:p w:rsidR="00DA2783" w:rsidRPr="00CC2712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CA"/>
              </w:rPr>
              <w:t>[Company Name]</w:t>
            </w: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ab/>
            </w:r>
          </w:p>
          <w:p w:rsidR="00DA2783" w:rsidRPr="00CC2712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[Address]</w:t>
            </w: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  <w:t>Business number: [Business number]</w:t>
            </w: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  <w:t>Phone: [Phone number]</w:t>
            </w: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</w:p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[payment details]</w:t>
            </w: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</w:r>
          </w:p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CC2712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ab/>
            </w:r>
          </w:p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CA"/>
              </w:rPr>
              <w:t>[Client's company name]</w:t>
            </w:r>
          </w:p>
          <w:p w:rsidR="00DA2783" w:rsidRPr="00CC271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[Client's company address]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Business number: [Client's business number]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</w:tr>
      <w:tr w:rsidR="00830583" w:rsidRPr="00CC2712" w:rsidTr="003D274B">
        <w:trPr>
          <w:gridAfter w:val="2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CC2712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CC2712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CC2712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CC2712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DA2783" w:rsidRPr="00CC2712" w:rsidTr="00535610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tcMar>
              <w:top w:w="0" w:type="dxa"/>
            </w:tcMar>
            <w:vAlign w:val="center"/>
          </w:tcPr>
          <w:p w:rsidR="00DA2783" w:rsidRPr="00CC271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CC271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QTY</w:t>
            </w:r>
          </w:p>
        </w:tc>
        <w:tc>
          <w:tcPr>
            <w:tcW w:w="127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CC271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UNIT PRICE</w:t>
            </w:r>
          </w:p>
        </w:tc>
        <w:tc>
          <w:tcPr>
            <w:tcW w:w="170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CC271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CC271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TAX</w:t>
            </w:r>
          </w:p>
        </w:tc>
      </w:tr>
      <w:tr w:rsidR="00DA2783" w:rsidRPr="00CC2712" w:rsidTr="00535610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CC2712" w:rsidRDefault="00DA2783" w:rsidP="0027780B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my product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my service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CC2712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15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1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127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CC2712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239.00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1,007.00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170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CC2712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3,585.00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1,007.00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CC2712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466.05 (13%</w:t>
            </w:r>
            <w:proofErr w:type="gramStart"/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)</w:t>
            </w:r>
            <w:proofErr w:type="gramEnd"/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130.91 (13%)</w:t>
            </w:r>
            <w:r w:rsidRPr="00CC2712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</w:tr>
      <w:tr w:rsidR="00DA2783" w:rsidRPr="00CC2712" w:rsidTr="0027780B">
        <w:trPr>
          <w:gridAfter w:val="1"/>
          <w:wAfter w:w="23" w:type="dxa"/>
          <w:trHeight w:val="472"/>
        </w:trPr>
        <w:tc>
          <w:tcPr>
            <w:tcW w:w="10631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CC2712" w:rsidRDefault="00DA2783" w:rsidP="0027780B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CC271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FIVE THOUSAND  ONE HUNDRED EIGHTY EIGHT CAD AND 96 CENTS</w:t>
            </w:r>
          </w:p>
        </w:tc>
        <w:tc>
          <w:tcPr>
            <w:tcW w:w="351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CC2712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DA2783" w:rsidRPr="00CC2712" w:rsidTr="006F2E3B">
        <w:trPr>
          <w:gridBefore w:val="7"/>
          <w:gridAfter w:val="2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CC2712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CC2712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$4,592.00</w:t>
            </w:r>
          </w:p>
        </w:tc>
      </w:tr>
      <w:tr w:rsidR="00DA2783" w:rsidRPr="00CC2712" w:rsidTr="003D274B">
        <w:trPr>
          <w:gridBefore w:val="1"/>
          <w:gridAfter w:val="2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CC2712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CC2712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  <w:t>TAX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CC2712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$596.96</w:t>
            </w:r>
          </w:p>
        </w:tc>
      </w:tr>
      <w:tr w:rsidR="00DA2783" w:rsidRPr="00CC2712" w:rsidTr="006F2E3B">
        <w:trPr>
          <w:gridBefore w:val="1"/>
          <w:gridAfter w:val="2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CC2712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CC2712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CC2712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CC2712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$5,188.96</w:t>
            </w:r>
          </w:p>
        </w:tc>
      </w:tr>
      <w:tr w:rsidR="002F232B" w:rsidRPr="00CC2712" w:rsidTr="000759B7">
        <w:trPr>
          <w:gridBefore w:val="1"/>
          <w:gridAfter w:val="2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6F2E3B" w:rsidRPr="00CC2712" w:rsidRDefault="006F2E3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  <w:p w:rsidR="002F232B" w:rsidRPr="00CC2712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bookmarkStart w:id="0" w:name="_GoBack"/>
            <w:bookmarkEnd w:id="0"/>
          </w:p>
        </w:tc>
      </w:tr>
    </w:tbl>
    <w:p w:rsidR="00E55140" w:rsidRPr="00CC2712" w:rsidRDefault="00E55140">
      <w:pPr>
        <w:rPr>
          <w:lang w:val="en-CA"/>
        </w:rPr>
      </w:pPr>
    </w:p>
    <w:sectPr w:rsidR="00E55140" w:rsidRPr="00CC27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712"/>
    <w:rsid w:val="000759B7"/>
    <w:rsid w:val="001D26CD"/>
    <w:rsid w:val="00262BE6"/>
    <w:rsid w:val="0027780B"/>
    <w:rsid w:val="00296D0A"/>
    <w:rsid w:val="002F232B"/>
    <w:rsid w:val="0034684C"/>
    <w:rsid w:val="003D274B"/>
    <w:rsid w:val="00535610"/>
    <w:rsid w:val="006F2E3B"/>
    <w:rsid w:val="006F66B9"/>
    <w:rsid w:val="00830583"/>
    <w:rsid w:val="00883E4D"/>
    <w:rsid w:val="00901F71"/>
    <w:rsid w:val="009324EF"/>
    <w:rsid w:val="00C12158"/>
    <w:rsid w:val="00CC2712"/>
    <w:rsid w:val="00DA2783"/>
    <w:rsid w:val="00E55140"/>
    <w:rsid w:val="00E6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business_invoice_template_canada1.dotx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2021-10-31T14:07:00Z</dcterms:created>
  <dcterms:modified xsi:type="dcterms:W3CDTF">2021-10-31T14:07:00Z</dcterms:modified>
</cp:coreProperties>
</file>