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7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3873"/>
        <w:gridCol w:w="1559"/>
        <w:gridCol w:w="533"/>
        <w:gridCol w:w="425"/>
        <w:gridCol w:w="360"/>
        <w:gridCol w:w="1375"/>
        <w:gridCol w:w="155"/>
        <w:gridCol w:w="270"/>
        <w:gridCol w:w="2520"/>
      </w:tblGrid>
      <w:tr w:rsidR="005C088D" w:rsidRPr="006237F0" w:rsidTr="00665F6C">
        <w:trPr>
          <w:trHeight w:val="600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6237F0" w:rsidRDefault="005C088D" w:rsidP="005C088D">
            <w:pPr>
              <w:spacing w:after="0" w:line="240" w:lineRule="auto"/>
              <w:ind w:right="-562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en-CA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Price Quote #  211</w:t>
            </w:r>
          </w:p>
        </w:tc>
        <w:tc>
          <w:tcPr>
            <w:tcW w:w="294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24"/>
                <w:szCs w:val="24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noProof/>
                <w:color w:val="A85914"/>
                <w:sz w:val="58"/>
                <w:szCs w:val="58"/>
                <w:lang w:val="en-CA"/>
              </w:rPr>
              <w:drawing>
                <wp:anchor distT="0" distB="0" distL="114300" distR="114300" simplePos="0" relativeHeight="251659264" behindDoc="1" locked="0" layoutInCell="1" allowOverlap="1" wp14:anchorId="03A7EE89" wp14:editId="5C76B657">
                  <wp:simplePos x="0" y="0"/>
                  <wp:positionH relativeFrom="column">
                    <wp:posOffset>-8255</wp:posOffset>
                  </wp:positionH>
                  <wp:positionV relativeFrom="page">
                    <wp:posOffset>0</wp:posOffset>
                  </wp:positionV>
                  <wp:extent cx="1007745" cy="75565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C088D" w:rsidRPr="006237F0" w:rsidTr="00665F6C">
        <w:trPr>
          <w:trHeight w:val="816"/>
        </w:trPr>
        <w:tc>
          <w:tcPr>
            <w:tcW w:w="8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000000" w:themeColor="text1"/>
                <w:lang w:val="en-CA" w:eastAsia="ru-RU"/>
              </w:rPr>
            </w:pPr>
          </w:p>
        </w:tc>
        <w:tc>
          <w:tcPr>
            <w:tcW w:w="294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665F6C">
        <w:trPr>
          <w:trHeight w:val="600"/>
        </w:trPr>
        <w:tc>
          <w:tcPr>
            <w:tcW w:w="5965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CA" w:eastAsia="ru-RU"/>
              </w:rPr>
              <w:t>[Contractor Company Name]</w:t>
            </w:r>
          </w:p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t>[Address]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  <w:t>Business number: [Business number]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  <w:t>Phone: [Phone number]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C088D" w:rsidRPr="006237F0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665F6C">
        <w:trPr>
          <w:trHeight w:val="360"/>
        </w:trPr>
        <w:tc>
          <w:tcPr>
            <w:tcW w:w="5965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C088D" w:rsidRPr="006237F0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  <w:tc>
          <w:tcPr>
            <w:tcW w:w="5105" w:type="dxa"/>
            <w:gridSpan w:val="6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5C088D" w:rsidRPr="006237F0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Cs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Cs/>
                <w:color w:val="000000" w:themeColor="text1"/>
                <w:lang w:val="en-CA" w:eastAsia="ru-RU"/>
              </w:rPr>
              <w:t>Issue Date: 2021-06-06</w:t>
            </w:r>
          </w:p>
          <w:p w:rsidR="005C088D" w:rsidRPr="006237F0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CA" w:eastAsia="ru-RU"/>
              </w:rPr>
              <w:t>Valid Through: 2021-09-01</w:t>
            </w:r>
          </w:p>
          <w:p w:rsidR="005C088D" w:rsidRPr="006237F0" w:rsidRDefault="005C088D" w:rsidP="0007300E">
            <w:pPr>
              <w:spacing w:after="0" w:line="276" w:lineRule="auto"/>
              <w:ind w:left="494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411464" w:rsidRPr="006237F0" w:rsidTr="00BE1123">
        <w:trPr>
          <w:trHeight w:val="1099"/>
        </w:trPr>
        <w:tc>
          <w:tcPr>
            <w:tcW w:w="596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:rsidR="00411464" w:rsidRPr="006237F0" w:rsidRDefault="00411464" w:rsidP="00411464">
            <w:pPr>
              <w:pBdr>
                <w:bottom w:val="single" w:sz="4" w:space="1" w:color="FABF8F" w:themeColor="accent6" w:themeTint="99"/>
              </w:pBd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CUSTOMER:</w:t>
            </w:r>
          </w:p>
          <w:p w:rsidR="00411464" w:rsidRPr="006237F0" w:rsidRDefault="00411464" w:rsidP="00411464">
            <w:pPr>
              <w:spacing w:before="120"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en-CA" w:eastAsia="ru-RU"/>
              </w:rPr>
              <w:t>[Client's company name]</w:t>
            </w:r>
          </w:p>
          <w:p w:rsidR="00411464" w:rsidRPr="006237F0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t>[Client's company address]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  <w:t>Business number: [Client's business number]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</w:r>
          </w:p>
        </w:tc>
        <w:tc>
          <w:tcPr>
            <w:tcW w:w="5105" w:type="dxa"/>
            <w:gridSpan w:val="6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411464" w:rsidRPr="006237F0" w:rsidRDefault="00411464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665F6C">
        <w:trPr>
          <w:trHeight w:val="140"/>
        </w:trPr>
        <w:tc>
          <w:tcPr>
            <w:tcW w:w="5965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000000" w:themeColor="text1"/>
                <w:lang w:val="en-CA" w:eastAsia="ru-RU"/>
              </w:rPr>
            </w:pPr>
          </w:p>
        </w:tc>
        <w:tc>
          <w:tcPr>
            <w:tcW w:w="5105" w:type="dxa"/>
            <w:gridSpan w:val="6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697101">
        <w:trPr>
          <w:trHeight w:val="493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6237F0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b/>
                <w:color w:val="000000" w:themeColor="text1"/>
                <w:lang w:val="en-CA"/>
              </w:rPr>
              <w:t>DESCRIPTION</w:t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b/>
                <w:color w:val="000000" w:themeColor="text1"/>
                <w:lang w:val="en-CA"/>
              </w:rPr>
              <w:t>QTY</w:t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b/>
                <w:color w:val="000000" w:themeColor="text1"/>
                <w:lang w:val="en-CA"/>
              </w:rPr>
              <w:t>UNIT PRICE</w:t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5C088D" w:rsidRPr="006237F0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b/>
                <w:color w:val="000000" w:themeColor="text1"/>
                <w:lang w:val="en-CA"/>
              </w:rPr>
              <w:t>SUBTOTAL</w:t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697101">
            <w:pPr>
              <w:pStyle w:val="a3"/>
              <w:jc w:val="center"/>
              <w:rPr>
                <w:rFonts w:asciiTheme="majorHAnsi" w:hAnsiTheme="majorHAnsi"/>
                <w:b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b/>
                <w:color w:val="000000" w:themeColor="text1"/>
                <w:lang w:val="en-CA"/>
              </w:rPr>
              <w:t>TAX</w:t>
            </w:r>
          </w:p>
        </w:tc>
      </w:tr>
      <w:tr w:rsidR="005C088D" w:rsidRPr="006237F0" w:rsidTr="00665F6C">
        <w:trPr>
          <w:trHeight w:val="600"/>
        </w:trPr>
        <w:tc>
          <w:tcPr>
            <w:tcW w:w="3873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401B13">
            <w:pPr>
              <w:spacing w:before="120" w:after="0"/>
              <w:rPr>
                <w:rFonts w:asciiTheme="majorHAnsi" w:hAnsiTheme="majorHAnsi"/>
                <w:color w:val="000000" w:themeColor="text1"/>
                <w:lang w:val="en-CA"/>
              </w:rPr>
            </w:pPr>
            <w:proofErr w:type="gramStart"/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my</w:t>
            </w:r>
            <w:proofErr w:type="gramEnd"/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 xml:space="preserve"> products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my services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my services (Discount 30%)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559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5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1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1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318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5C088D" w:rsidRPr="006237F0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303.00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1,500.00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-450.00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1800" w:type="dxa"/>
            <w:gridSpan w:val="3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5C088D" w:rsidRPr="006237F0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1,515.00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1,500.00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-450.00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  <w:tc>
          <w:tcPr>
            <w:tcW w:w="252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5C088D" w:rsidRPr="006237F0" w:rsidRDefault="005C088D" w:rsidP="00401B13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lang w:val="en-CA"/>
              </w:rPr>
            </w:pP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196.95 (13%</w:t>
            </w:r>
            <w:proofErr w:type="gramStart"/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t>)</w:t>
            </w:r>
            <w:proofErr w:type="gramEnd"/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195.00 (13%)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  <w:t>-58.50 (13%)</w:t>
            </w:r>
            <w:r w:rsidRPr="006237F0">
              <w:rPr>
                <w:rFonts w:asciiTheme="majorHAnsi" w:hAnsiTheme="majorHAnsi"/>
                <w:color w:val="000000" w:themeColor="text1"/>
                <w:lang w:val="en-CA"/>
              </w:rPr>
              <w:br/>
            </w:r>
          </w:p>
        </w:tc>
      </w:tr>
      <w:tr w:rsidR="005C088D" w:rsidRPr="006237F0" w:rsidTr="008425EF">
        <w:trPr>
          <w:gridAfter w:val="5"/>
          <w:wAfter w:w="4680" w:type="dxa"/>
          <w:trHeight w:val="425"/>
        </w:trPr>
        <w:tc>
          <w:tcPr>
            <w:tcW w:w="6390" w:type="dxa"/>
            <w:gridSpan w:val="4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center"/>
          </w:tcPr>
          <w:p w:rsidR="005C088D" w:rsidRPr="006237F0" w:rsidRDefault="005C088D" w:rsidP="00401B13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en-CA" w:eastAsia="ru-RU"/>
              </w:rPr>
              <w:t>TWO THOUSAND  EIGHT HUNDRED NINETY EIGHT CAD AND 45 CENTS</w:t>
            </w:r>
          </w:p>
        </w:tc>
      </w:tr>
      <w:tr w:rsidR="00BE7BDD" w:rsidRPr="006237F0" w:rsidTr="00D512B6">
        <w:trPr>
          <w:trHeight w:val="434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6237F0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SUBTOTAL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6237F0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 xml:space="preserve">    $2,565.00 </w:t>
            </w:r>
          </w:p>
        </w:tc>
      </w:tr>
      <w:tr w:rsidR="00BE7BDD" w:rsidRPr="006237F0" w:rsidTr="00D512B6">
        <w:trPr>
          <w:trHeight w:val="425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6237F0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>TAX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6237F0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  <w:t xml:space="preserve">     $333.45 </w:t>
            </w:r>
          </w:p>
        </w:tc>
      </w:tr>
      <w:tr w:rsidR="00BE7BDD" w:rsidRPr="006237F0" w:rsidTr="00D512B6">
        <w:trPr>
          <w:trHeight w:val="417"/>
        </w:trPr>
        <w:tc>
          <w:tcPr>
            <w:tcW w:w="8280" w:type="dxa"/>
            <w:gridSpan w:val="7"/>
            <w:tcBorders>
              <w:left w:val="nil"/>
              <w:right w:val="nil"/>
            </w:tcBorders>
            <w:shd w:val="clear" w:color="auto" w:fill="auto"/>
            <w:vAlign w:val="center"/>
          </w:tcPr>
          <w:p w:rsidR="005C088D" w:rsidRPr="006237F0" w:rsidRDefault="005C088D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CA" w:eastAsia="ru-RU"/>
              </w:rPr>
              <w:t>Total</w:t>
            </w:r>
          </w:p>
        </w:tc>
        <w:tc>
          <w:tcPr>
            <w:tcW w:w="2790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5C088D" w:rsidRPr="006237F0" w:rsidRDefault="005C088D" w:rsidP="00B052BB">
            <w:pPr>
              <w:spacing w:after="0" w:line="240" w:lineRule="auto"/>
              <w:ind w:left="77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en-CA" w:eastAsia="ru-RU"/>
              </w:rPr>
              <w:t xml:space="preserve">     $2,898.45</w:t>
            </w:r>
          </w:p>
        </w:tc>
      </w:tr>
      <w:tr w:rsidR="005C088D" w:rsidRPr="006237F0" w:rsidTr="00665F6C">
        <w:trPr>
          <w:trHeight w:val="284"/>
        </w:trPr>
        <w:tc>
          <w:tcPr>
            <w:tcW w:w="11070" w:type="dxa"/>
            <w:gridSpan w:val="9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665F6C">
        <w:trPr>
          <w:trHeight w:val="421"/>
        </w:trPr>
        <w:tc>
          <w:tcPr>
            <w:tcW w:w="110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76FFB" w:rsidRPr="006237F0" w:rsidRDefault="00F76FFB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CA" w:eastAsia="ru-RU"/>
              </w:rPr>
            </w:pPr>
          </w:p>
          <w:p w:rsidR="005C088D" w:rsidRPr="006237F0" w:rsidRDefault="005C088D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CA" w:eastAsia="ru-RU"/>
              </w:rPr>
            </w:pPr>
          </w:p>
          <w:p w:rsidR="00772F65" w:rsidRPr="006237F0" w:rsidRDefault="00772F65" w:rsidP="00B052BB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en-CA" w:eastAsia="ru-RU"/>
              </w:rPr>
            </w:pPr>
          </w:p>
        </w:tc>
      </w:tr>
      <w:tr w:rsidR="005C088D" w:rsidRPr="006237F0" w:rsidTr="00C90A0E">
        <w:trPr>
          <w:trHeight w:val="288"/>
        </w:trPr>
        <w:tc>
          <w:tcPr>
            <w:tcW w:w="5965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</w:pP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t>[payment details]</w:t>
            </w:r>
            <w:r w:rsidRPr="006237F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  <w:br/>
            </w:r>
          </w:p>
        </w:tc>
        <w:tc>
          <w:tcPr>
            <w:tcW w:w="5105" w:type="dxa"/>
            <w:gridSpan w:val="6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5C088D" w:rsidRPr="006237F0" w:rsidRDefault="005C088D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en-CA" w:eastAsia="ru-RU"/>
              </w:rPr>
            </w:pPr>
          </w:p>
        </w:tc>
      </w:tr>
    </w:tbl>
    <w:p w:rsidR="004F1EA1" w:rsidRPr="006237F0" w:rsidRDefault="004F1EA1">
      <w:pPr>
        <w:rPr>
          <w:lang w:val="en-CA"/>
        </w:rPr>
      </w:pPr>
      <w:bookmarkStart w:id="0" w:name="_GoBack"/>
      <w:bookmarkEnd w:id="0"/>
    </w:p>
    <w:sectPr w:rsidR="004F1EA1" w:rsidRPr="00623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7F0"/>
    <w:rsid w:val="001A0D70"/>
    <w:rsid w:val="002D3AF1"/>
    <w:rsid w:val="002F5F89"/>
    <w:rsid w:val="00401B13"/>
    <w:rsid w:val="00411464"/>
    <w:rsid w:val="004F1EA1"/>
    <w:rsid w:val="005805DC"/>
    <w:rsid w:val="005C088D"/>
    <w:rsid w:val="006237F0"/>
    <w:rsid w:val="00665F6C"/>
    <w:rsid w:val="00697101"/>
    <w:rsid w:val="00772F65"/>
    <w:rsid w:val="008425EF"/>
    <w:rsid w:val="0091651C"/>
    <w:rsid w:val="00B052BB"/>
    <w:rsid w:val="00B61743"/>
    <w:rsid w:val="00BE7BDD"/>
    <w:rsid w:val="00C90A0E"/>
    <w:rsid w:val="00D512B6"/>
    <w:rsid w:val="00F76FFB"/>
    <w:rsid w:val="00FD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88D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088D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contractor_quote_template_canada1.dotx</Template>
  <TotalTime>0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2021-10-31T14:06:00Z</dcterms:created>
  <dcterms:modified xsi:type="dcterms:W3CDTF">2021-10-31T14:06:00Z</dcterms:modified>
</cp:coreProperties>
</file>