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942C3A">
        <w:trPr>
          <w:trHeight w:val="1088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303C07" w:rsidRPr="000C6248" w:rsidRDefault="003A46A0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59477B" w:rsidRDefault="00470206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47020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Business Number: [Client's Business Number]</w:t>
            </w:r>
          </w:p>
          <w:p w:rsidR="00470206" w:rsidRPr="00DA3379" w:rsidRDefault="00470206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Cs w:val="18"/>
                <w:lang w:val="en-US"/>
              </w:rPr>
            </w:pP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TAX</w:t>
            </w:r>
          </w:p>
        </w:tc>
      </w:tr>
      <w:tr w:rsidR="00303C07" w:rsidRPr="00470206" w:rsidTr="00CE4FA4">
        <w:trPr>
          <w:cantSplit/>
          <w:trHeight w:val="288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E4FA4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470206" w:rsidP="0047020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8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470206" w:rsidP="0047020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303C07" w:rsidP="00470206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3,</w:t>
            </w:r>
            <w:r w:rsidR="0047020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47020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000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 w:rsidR="0047020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470206" w:rsidP="00195EBC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416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13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780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13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-260.00 (13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.00%)</w:t>
            </w:r>
          </w:p>
        </w:tc>
      </w:tr>
      <w:tr w:rsidR="00303C07" w:rsidRPr="00470206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7B1FE4" w:rsidP="00470206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EIGHT THOUSAND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470206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ONE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HUNDRED </w:t>
            </w:r>
            <w:r w:rsidR="00470206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THIRTY SIX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470206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CAD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CENTS</w:t>
            </w:r>
          </w:p>
        </w:tc>
      </w:tr>
      <w:tr w:rsidR="00303C07" w:rsidRPr="00470206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470206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7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470206">
              <w:rPr>
                <w:rFonts w:ascii="Tahoma" w:hAnsi="Tahoma" w:cs="Tahoma"/>
                <w:noProof/>
                <w:color w:val="000000" w:themeColor="text1"/>
                <w:lang w:val="en-US"/>
              </w:rPr>
              <w:t>2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470206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TAX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470206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470206">
              <w:rPr>
                <w:rFonts w:ascii="Tahoma" w:hAnsi="Tahoma" w:cs="Tahoma"/>
                <w:noProof/>
                <w:color w:val="000000" w:themeColor="text1"/>
                <w:lang w:val="en-US"/>
              </w:rPr>
              <w:t>936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470206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470206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$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8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 w:rsidR="00470206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136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62621D" w:rsidRDefault="00470206" w:rsidP="00F874B7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470206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Business Number: [Business Number]</w:t>
            </w:r>
          </w:p>
          <w:p w:rsidR="00DB4A31" w:rsidRPr="000C6248" w:rsidRDefault="00DB4A31" w:rsidP="0078192E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C859D1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  <w:bookmarkStart w:id="0" w:name="_GoBack"/>
      <w:bookmarkEnd w:id="0"/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206"/>
    <w:rsid w:val="000122A6"/>
    <w:rsid w:val="00014F7B"/>
    <w:rsid w:val="000375F5"/>
    <w:rsid w:val="000C6248"/>
    <w:rsid w:val="000D0863"/>
    <w:rsid w:val="000D7693"/>
    <w:rsid w:val="001138C4"/>
    <w:rsid w:val="00150CED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470206"/>
    <w:rsid w:val="0059477B"/>
    <w:rsid w:val="005D68AB"/>
    <w:rsid w:val="005F17D6"/>
    <w:rsid w:val="0062621D"/>
    <w:rsid w:val="006D08E2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96DAB"/>
    <w:rsid w:val="00AA7A5C"/>
    <w:rsid w:val="00AB7D19"/>
    <w:rsid w:val="00B54F23"/>
    <w:rsid w:val="00B71703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35A1A"/>
    <w:rsid w:val="00E61E40"/>
    <w:rsid w:val="00ED59B1"/>
    <w:rsid w:val="00F31B45"/>
    <w:rsid w:val="00F874B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price_estimate_template_ca.dotx</Template>
  <TotalTime>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2024-10-19T13:36:00Z</dcterms:created>
  <dcterms:modified xsi:type="dcterms:W3CDTF">2024-10-19T13:40:00Z</dcterms:modified>
</cp:coreProperties>
</file>