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  <w:r w:rsidRPr="00617C36">
        <w:rPr>
          <w:rFonts w:ascii="Tahoma" w:hAnsi="Tahoma" w:cs="Tahoma"/>
          <w:noProof/>
          <w:color w:val="632423" w:themeColor="accent2" w:themeShade="80"/>
          <w:lang w:val="en-US" w:eastAsia="ja-JP"/>
        </w:rPr>
        <w:drawing>
          <wp:anchor distT="0" distB="0" distL="114300" distR="114300" simplePos="0" relativeHeight="251659264" behindDoc="0" locked="0" layoutInCell="1" allowOverlap="1" wp14:anchorId="0F6170C7" wp14:editId="283045BB">
            <wp:simplePos x="0" y="0"/>
            <wp:positionH relativeFrom="column">
              <wp:posOffset>-483235</wp:posOffset>
            </wp:positionH>
            <wp:positionV relativeFrom="paragraph">
              <wp:posOffset>-269240</wp:posOffset>
            </wp:positionV>
            <wp:extent cx="1812324" cy="670559"/>
            <wp:effectExtent l="0" t="0" r="0" b="0"/>
            <wp:wrapNone/>
            <wp:docPr id="1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324" cy="670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</w:p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</w:p>
    <w:tbl>
      <w:tblPr>
        <w:tblStyle w:val="1"/>
        <w:tblW w:w="5379" w:type="pct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  <w:tblCaption w:val="Layout table"/>
      </w:tblPr>
      <w:tblGrid>
        <w:gridCol w:w="6379"/>
        <w:gridCol w:w="3685"/>
      </w:tblGrid>
      <w:tr w:rsidR="00617C36" w:rsidRPr="00617C36" w:rsidTr="00617C36">
        <w:trPr>
          <w:trHeight w:val="713"/>
          <w:tblHeader/>
        </w:trPr>
        <w:tc>
          <w:tcPr>
            <w:tcW w:w="10064" w:type="dxa"/>
            <w:gridSpan w:val="2"/>
            <w:shd w:val="clear" w:color="auto" w:fill="FBD4B4" w:themeFill="accent6" w:themeFillTint="66"/>
          </w:tcPr>
          <w:p w:rsidR="00FE5B13" w:rsidRPr="00617C36" w:rsidRDefault="00AA3160" w:rsidP="0089662A">
            <w:pPr>
              <w:spacing w:after="40" w:line="276" w:lineRule="auto"/>
              <w:jc w:val="center"/>
              <w:rPr>
                <w:rFonts w:ascii="Tahoma" w:hAnsi="Tahoma" w:cs="Tahoma"/>
                <w:b/>
                <w:color w:val="632423" w:themeColor="accent2" w:themeShade="80"/>
                <w:sz w:val="40"/>
                <w:szCs w:val="40"/>
                <w:lang w:val="en-US"/>
              </w:rPr>
            </w:pPr>
            <w:r>
              <w:rPr>
                <w:rFonts w:ascii="Tahoma" w:hAnsi="Tahoma" w:cs="Tahoma"/>
                <w:b/>
                <w:color w:val="632423" w:themeColor="accent2" w:themeShade="80"/>
                <w:sz w:val="40"/>
                <w:szCs w:val="40"/>
                <w:lang w:val="en-US"/>
              </w:rPr>
              <w:t>Estimate</w:t>
            </w:r>
          </w:p>
        </w:tc>
      </w:tr>
      <w:tr w:rsidR="00617C36" w:rsidRPr="00A22B40" w:rsidTr="00AC2E78">
        <w:tc>
          <w:tcPr>
            <w:tcW w:w="6379" w:type="dxa"/>
            <w:vAlign w:val="top"/>
          </w:tcPr>
          <w:p w:rsidR="00BF4127" w:rsidRPr="00573AC3" w:rsidRDefault="00BF4127" w:rsidP="00AC2E78">
            <w:pPr>
              <w:spacing w:after="0"/>
              <w:rPr>
                <w:rFonts w:ascii="Tahoma" w:hAnsi="Tahoma" w:cs="Tahoma"/>
                <w:b/>
                <w:i/>
                <w:color w:val="632423" w:themeColor="accent2" w:themeShade="80"/>
                <w:sz w:val="22"/>
                <w:szCs w:val="22"/>
                <w:lang w:eastAsia="ja-JP"/>
              </w:rPr>
            </w:pPr>
          </w:p>
          <w:p w:rsidR="00FE5B13" w:rsidRPr="00617C36" w:rsidRDefault="00AA3160" w:rsidP="005422F9">
            <w:pPr>
              <w:spacing w:before="20" w:after="0"/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  <w:t>RECEIVER</w:t>
            </w:r>
            <w:r w:rsidR="00211F43" w:rsidRPr="00617C36"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  <w:t>:</w:t>
            </w:r>
          </w:p>
          <w:p w:rsidR="00FE5B13" w:rsidRPr="00617C36" w:rsidRDefault="00FE5B13" w:rsidP="00AA3160">
            <w:pPr>
              <w:spacing w:before="20"/>
              <w:rPr>
                <w:rFonts w:ascii="Tahoma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[Client's 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Business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 Name]</w:t>
            </w:r>
            <w:r w:rsidRPr="00617C36">
              <w:rPr>
                <w:rFonts w:ascii="Tahoma" w:hAnsi="Tahoma" w:cs="Tahoma"/>
                <w:color w:val="632423" w:themeColor="accent2" w:themeShade="80"/>
                <w:lang w:val="en-US" w:eastAsia="ja-JP"/>
              </w:rPr>
              <w:br/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[Client's Address]</w:t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br/>
              <w:t>[Client's Address]</w:t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br/>
            </w:r>
            <w:r w:rsidR="00573AC3" w:rsidRPr="00573AC3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Business Number: [Client's Business Number]</w:t>
            </w:r>
            <w:r w:rsidRPr="00617C36">
              <w:rPr>
                <w:rFonts w:ascii="Tahoma" w:hAnsi="Tahoma" w:cs="Tahoma"/>
                <w:color w:val="632423" w:themeColor="accent2" w:themeShade="80"/>
                <w:lang w:val="en-US" w:eastAsia="ja-JP"/>
              </w:rPr>
              <w:br/>
            </w:r>
          </w:p>
        </w:tc>
        <w:tc>
          <w:tcPr>
            <w:tcW w:w="3685" w:type="dxa"/>
          </w:tcPr>
          <w:p w:rsidR="00AA3160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Estimate #: 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[Estimate Number]</w:t>
            </w:r>
          </w:p>
          <w:p w:rsidR="00FE5B13" w:rsidRPr="00617C36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Issue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 Date: 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[D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ate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]</w:t>
            </w:r>
          </w:p>
          <w:p w:rsidR="00FE5B13" w:rsidRPr="00AA3160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 w:rsidRP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Valid Through</w:t>
            </w:r>
            <w:r w:rsidR="00FE5B13" w:rsidRP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: 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[D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ate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]</w:t>
            </w:r>
          </w:p>
          <w:p w:rsidR="00FE5B13" w:rsidRPr="00617C36" w:rsidRDefault="00FE5B13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</w:tr>
    </w:tbl>
    <w:p w:rsidR="00FE5B13" w:rsidRPr="00617C36" w:rsidRDefault="00FE5B13" w:rsidP="00FE5B13">
      <w:pPr>
        <w:spacing w:after="0" w:line="240" w:lineRule="auto"/>
        <w:rPr>
          <w:rFonts w:ascii="Tahoma" w:eastAsia="MS PGothic" w:hAnsi="Tahoma" w:cs="Tahoma"/>
          <w:color w:val="632423" w:themeColor="accent2" w:themeShade="80"/>
          <w:sz w:val="20"/>
          <w:szCs w:val="20"/>
          <w:lang w:val="en-US" w:eastAsia="ja-JP"/>
        </w:rPr>
      </w:pPr>
    </w:p>
    <w:tbl>
      <w:tblPr>
        <w:tblStyle w:val="1"/>
        <w:tblW w:w="10529" w:type="dxa"/>
        <w:tblInd w:w="-895" w:type="dxa"/>
        <w:tblLayout w:type="fixed"/>
        <w:tblLook w:val="04E0" w:firstRow="1" w:lastRow="1" w:firstColumn="1" w:lastColumn="0" w:noHBand="0" w:noVBand="1"/>
        <w:tblCaption w:val="Invoice table"/>
      </w:tblPr>
      <w:tblGrid>
        <w:gridCol w:w="4050"/>
        <w:gridCol w:w="1440"/>
        <w:gridCol w:w="503"/>
        <w:gridCol w:w="426"/>
        <w:gridCol w:w="691"/>
        <w:gridCol w:w="1435"/>
        <w:gridCol w:w="1843"/>
        <w:gridCol w:w="141"/>
      </w:tblGrid>
      <w:tr w:rsidR="00617C36" w:rsidRPr="00617C36" w:rsidTr="00617C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DESCRIPTION</w:t>
            </w: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6D4287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QUANTITY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UNIT PRICE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SUBTOTAL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TAX</w:t>
            </w:r>
          </w:p>
        </w:tc>
      </w:tr>
      <w:tr w:rsidR="00617C36" w:rsidRPr="00573AC3" w:rsidTr="001656A7">
        <w:trPr>
          <w:trHeight w:val="4850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6C638A" w:rsidRPr="00617C36" w:rsidRDefault="00AA3160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Products / Materials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Services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206FB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Discount</w:t>
            </w: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ind w:left="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573AC3" w:rsidP="00573AC3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4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items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  <w:t>1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7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hours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FE5B13" w:rsidP="00573AC3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</w:t>
            </w:r>
            <w:r w:rsidR="00573AC3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573AC3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95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.00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</w:t>
            </w:r>
            <w:r w:rsidR="00573AC3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65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573AC3" w:rsidP="00573AC3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1,0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1,615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65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573AC3" w:rsidP="00573AC3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130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 (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3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</w:t>
            </w:r>
            <w:proofErr w:type="gramStart"/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)</w:t>
            </w:r>
            <w:proofErr w:type="gramEnd"/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209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95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(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3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%)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-84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0 </w:t>
            </w:r>
            <w:r w:rsidR="00AA3160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(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3</w:t>
            </w:r>
            <w:r w:rsidR="00AA3160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AA3160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%)</w:t>
            </w:r>
          </w:p>
        </w:tc>
      </w:tr>
      <w:tr w:rsidR="00617C36" w:rsidRPr="00573AC3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FE5B13" w:rsidRPr="00321145" w:rsidRDefault="00573AC3" w:rsidP="00573AC3">
            <w:pPr>
              <w:pStyle w:val="a4"/>
              <w:spacing w:before="40" w:after="40"/>
              <w:rPr>
                <w:rFonts w:ascii="Tahoma" w:hAnsi="Tahoma" w:cs="Tahoma"/>
                <w:i/>
                <w:color w:val="632423" w:themeColor="accent2" w:themeShade="80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TWO</w:t>
            </w:r>
            <w:r w:rsidR="00321145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THOUSAND </w:t>
            </w: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TWO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HUNDRED </w:t>
            </w: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TWENTY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CAD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AND </w:t>
            </w:r>
            <w:r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45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CENTS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39C0" w:rsidRPr="00617C36" w:rsidRDefault="003D39C0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FE5B13" w:rsidRPr="00617C36" w:rsidRDefault="00FE5B13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SUBTOTAL</w:t>
            </w:r>
            <w:r w:rsidR="0035234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D39C0" w:rsidRPr="00617C36" w:rsidRDefault="003D39C0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FE5B13" w:rsidRPr="00617C36" w:rsidRDefault="00FE5B13" w:rsidP="00573AC3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$</w:t>
            </w:r>
            <w:r w:rsidR="00321145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1,</w:t>
            </w:r>
            <w:r w:rsidR="00573AC3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965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.00</w:t>
            </w:r>
          </w:p>
        </w:tc>
      </w:tr>
      <w:tr w:rsidR="00617C36" w:rsidRPr="00573AC3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B40901">
            <w:pPr>
              <w:pStyle w:val="a4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TAX</w:t>
            </w:r>
            <w:r w:rsidR="0035234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573AC3" w:rsidP="00321145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$255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45</w:t>
            </w:r>
          </w:p>
        </w:tc>
      </w:tr>
      <w:tr w:rsidR="00617C36" w:rsidRPr="00573AC3" w:rsidTr="00A15029">
        <w:trPr>
          <w:gridAfter w:val="1"/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wAfter w:w="141" w:type="dxa"/>
          <w:trHeight w:val="360"/>
        </w:trPr>
        <w:tc>
          <w:tcPr>
            <w:tcW w:w="59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B40901">
            <w:pPr>
              <w:pStyle w:val="a4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35234B" w:rsidP="0035234B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TOTAL: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573AC3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$</w:t>
            </w:r>
            <w:r w:rsidR="00573AC3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2</w:t>
            </w:r>
            <w:r w:rsidR="00321145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,</w:t>
            </w:r>
            <w:r w:rsidR="00573AC3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220</w:t>
            </w: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.</w:t>
            </w:r>
            <w:r w:rsidR="00573AC3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45</w:t>
            </w:r>
          </w:p>
        </w:tc>
      </w:tr>
    </w:tbl>
    <w:tbl>
      <w:tblPr>
        <w:tblpPr w:leftFromText="180" w:rightFromText="180" w:vertAnchor="text" w:horzAnchor="margin" w:tblpX="-709" w:tblpY="284"/>
        <w:tblOverlap w:val="never"/>
        <w:tblW w:w="5595" w:type="pct"/>
        <w:tblLayout w:type="fixed"/>
        <w:tblCellMar>
          <w:left w:w="0" w:type="dxa"/>
          <w:right w:w="115" w:type="dxa"/>
        </w:tblCellMar>
        <w:tblLook w:val="04A0" w:firstRow="1" w:lastRow="0" w:firstColumn="1" w:lastColumn="0" w:noHBand="0" w:noVBand="1"/>
        <w:tblCaption w:val="Invoice table"/>
      </w:tblPr>
      <w:tblGrid>
        <w:gridCol w:w="5298"/>
        <w:gridCol w:w="5299"/>
      </w:tblGrid>
      <w:tr w:rsidR="00617C36" w:rsidRPr="00617C36" w:rsidTr="000C4E0C">
        <w:trPr>
          <w:trHeight w:val="80"/>
        </w:trPr>
        <w:tc>
          <w:tcPr>
            <w:tcW w:w="5298" w:type="dxa"/>
            <w:tcMar>
              <w:bottom w:w="144" w:type="dxa"/>
            </w:tcMar>
            <w:vAlign w:val="center"/>
          </w:tcPr>
          <w:p w:rsidR="00F165C1" w:rsidRDefault="00F165C1" w:rsidP="00B40901">
            <w:pPr>
              <w:pStyle w:val="a4"/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</w:pPr>
          </w:p>
          <w:p w:rsidR="00730904" w:rsidRDefault="00730904" w:rsidP="00B40901">
            <w:pPr>
              <w:pStyle w:val="a4"/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</w:pPr>
            <w:r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  <w:t>SENDER:</w:t>
            </w:r>
          </w:p>
          <w:p w:rsidR="00AA3160" w:rsidRPr="00730904" w:rsidRDefault="00AA3160" w:rsidP="00B40901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730904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[Business Name]</w:t>
            </w:r>
          </w:p>
          <w:p w:rsidR="00F165C1" w:rsidRPr="00617C36" w:rsidRDefault="00F165C1" w:rsidP="00573AC3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</w:t>
            </w:r>
            <w:r w:rsidR="00AA316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Business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Address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  <w:t>[</w:t>
            </w:r>
            <w:r w:rsidR="00AA316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Business</w:t>
            </w:r>
            <w:r w:rsidR="00AA3160"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Address</w:t>
            </w:r>
            <w:r w:rsidR="00573AC3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="00573AC3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  <w:r w:rsidR="00573AC3" w:rsidRPr="00573AC3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Business Number: [Business Number]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Phone: [</w:t>
            </w:r>
            <w:r w:rsidR="004D4E68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Phone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Number</w:t>
            </w:r>
            <w:r w:rsidR="004D4E68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</w:p>
        </w:tc>
        <w:tc>
          <w:tcPr>
            <w:tcW w:w="5299" w:type="dxa"/>
            <w:vAlign w:val="center"/>
          </w:tcPr>
          <w:p w:rsidR="00F165C1" w:rsidRPr="00617C36" w:rsidRDefault="00F165C1" w:rsidP="00DE2470">
            <w:pPr>
              <w:pStyle w:val="a4"/>
              <w:jc w:val="right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Payment Conditions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</w:p>
          <w:p w:rsidR="00F165C1" w:rsidRPr="00617C36" w:rsidRDefault="00F165C1" w:rsidP="00166E2A">
            <w:pPr>
              <w:jc w:val="right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</w:tr>
    </w:tbl>
    <w:p w:rsidR="00457FFD" w:rsidRPr="00617C36" w:rsidRDefault="00C55C66" w:rsidP="00A22B40">
      <w:pPr>
        <w:jc w:val="center"/>
        <w:rPr>
          <w:rFonts w:ascii="Tahoma" w:hAnsi="Tahoma" w:cs="Tahoma"/>
          <w:noProof/>
          <w:color w:val="632423" w:themeColor="accent2" w:themeShade="80"/>
          <w:lang w:val="en-US"/>
        </w:rPr>
      </w:pPr>
      <w:r>
        <w:rPr>
          <w:rFonts w:ascii="Tahoma" w:eastAsia="MS PGothic" w:hAnsi="Tahoma" w:cs="Tahoma"/>
          <w:i/>
          <w:noProof/>
          <w:color w:val="632423" w:themeColor="accent2" w:themeShade="80"/>
          <w:lang w:val="en-US"/>
        </w:rPr>
        <w:t>[</w:t>
      </w:r>
      <w:r w:rsidR="00A22B40" w:rsidRPr="00A22B40">
        <w:rPr>
          <w:rFonts w:ascii="Tahoma" w:eastAsia="MS PGothic" w:hAnsi="Tahoma" w:cs="Tahoma"/>
          <w:i/>
          <w:noProof/>
          <w:color w:val="632423" w:themeColor="accent2" w:themeShade="80"/>
          <w:lang w:val="en-US"/>
        </w:rPr>
        <w:t>Terms and Conditions / Disclaimer]</w:t>
      </w:r>
      <w:bookmarkStart w:id="0" w:name="_GoBack"/>
      <w:bookmarkEnd w:id="0"/>
    </w:p>
    <w:sectPr w:rsidR="00457FFD" w:rsidRPr="00617C36" w:rsidSect="001E3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AC3"/>
    <w:rsid w:val="000B7461"/>
    <w:rsid w:val="000D65B2"/>
    <w:rsid w:val="001656A7"/>
    <w:rsid w:val="00166E2A"/>
    <w:rsid w:val="001950A3"/>
    <w:rsid w:val="001E35B7"/>
    <w:rsid w:val="00206FBB"/>
    <w:rsid w:val="00211F43"/>
    <w:rsid w:val="00231B0A"/>
    <w:rsid w:val="0024314E"/>
    <w:rsid w:val="002B759B"/>
    <w:rsid w:val="00301989"/>
    <w:rsid w:val="00303E84"/>
    <w:rsid w:val="00321145"/>
    <w:rsid w:val="0035234B"/>
    <w:rsid w:val="00352ADD"/>
    <w:rsid w:val="00353DAF"/>
    <w:rsid w:val="0038355D"/>
    <w:rsid w:val="003D39C0"/>
    <w:rsid w:val="003D3C8F"/>
    <w:rsid w:val="004031A4"/>
    <w:rsid w:val="00416EE6"/>
    <w:rsid w:val="00441C15"/>
    <w:rsid w:val="00450709"/>
    <w:rsid w:val="00457FFD"/>
    <w:rsid w:val="00496218"/>
    <w:rsid w:val="004A0B39"/>
    <w:rsid w:val="004A2CAD"/>
    <w:rsid w:val="004D4E68"/>
    <w:rsid w:val="0052313D"/>
    <w:rsid w:val="005422F9"/>
    <w:rsid w:val="005523AD"/>
    <w:rsid w:val="00573AC3"/>
    <w:rsid w:val="0060681F"/>
    <w:rsid w:val="0061345E"/>
    <w:rsid w:val="00617C36"/>
    <w:rsid w:val="00675CBF"/>
    <w:rsid w:val="00686A6C"/>
    <w:rsid w:val="006A7FF9"/>
    <w:rsid w:val="006C638A"/>
    <w:rsid w:val="006D4287"/>
    <w:rsid w:val="00730904"/>
    <w:rsid w:val="00737108"/>
    <w:rsid w:val="00737498"/>
    <w:rsid w:val="007429F7"/>
    <w:rsid w:val="007B0206"/>
    <w:rsid w:val="007B6EEE"/>
    <w:rsid w:val="00867306"/>
    <w:rsid w:val="0089662A"/>
    <w:rsid w:val="00960543"/>
    <w:rsid w:val="00A14A58"/>
    <w:rsid w:val="00A15029"/>
    <w:rsid w:val="00A20354"/>
    <w:rsid w:val="00A22B40"/>
    <w:rsid w:val="00A2793C"/>
    <w:rsid w:val="00A72AFB"/>
    <w:rsid w:val="00A83537"/>
    <w:rsid w:val="00A84AFE"/>
    <w:rsid w:val="00AA3160"/>
    <w:rsid w:val="00AC2E78"/>
    <w:rsid w:val="00B22DDB"/>
    <w:rsid w:val="00B23A11"/>
    <w:rsid w:val="00B26D0E"/>
    <w:rsid w:val="00B549A6"/>
    <w:rsid w:val="00BF04D8"/>
    <w:rsid w:val="00BF4127"/>
    <w:rsid w:val="00C4001E"/>
    <w:rsid w:val="00C55C66"/>
    <w:rsid w:val="00C84754"/>
    <w:rsid w:val="00C906A8"/>
    <w:rsid w:val="00CF38C6"/>
    <w:rsid w:val="00D24AE0"/>
    <w:rsid w:val="00DD55E1"/>
    <w:rsid w:val="00DE2470"/>
    <w:rsid w:val="00E071AB"/>
    <w:rsid w:val="00E34B14"/>
    <w:rsid w:val="00ED439A"/>
    <w:rsid w:val="00F165C1"/>
    <w:rsid w:val="00F24771"/>
    <w:rsid w:val="00F560A3"/>
    <w:rsid w:val="00F56FD3"/>
    <w:rsid w:val="00F638AE"/>
    <w:rsid w:val="00FB126E"/>
    <w:rsid w:val="00FE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professional_estimate_template_ca.dotx</Template>
  <TotalTime>4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2024-10-19T13:41:00Z</dcterms:created>
  <dcterms:modified xsi:type="dcterms:W3CDTF">2024-10-19T13:45:00Z</dcterms:modified>
</cp:coreProperties>
</file>