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55"/>
        <w:tblW w:w="11034" w:type="dxa"/>
        <w:tblLayout w:type="fixed"/>
        <w:tblLook w:val="04A0" w:firstRow="1" w:lastRow="0" w:firstColumn="1" w:lastColumn="0" w:noHBand="0" w:noVBand="1"/>
      </w:tblPr>
      <w:tblGrid>
        <w:gridCol w:w="3636"/>
        <w:gridCol w:w="1539"/>
        <w:gridCol w:w="75"/>
        <w:gridCol w:w="24"/>
        <w:gridCol w:w="399"/>
        <w:gridCol w:w="1311"/>
        <w:gridCol w:w="250"/>
        <w:gridCol w:w="1190"/>
        <w:gridCol w:w="2610"/>
      </w:tblGrid>
      <w:tr w:rsidR="007C5674" w:rsidRPr="00C14203" w:rsidTr="00FA1E74">
        <w:trPr>
          <w:trHeight w:val="1134"/>
        </w:trPr>
        <w:tc>
          <w:tcPr>
            <w:tcW w:w="11034" w:type="dxa"/>
            <w:gridSpan w:val="9"/>
            <w:shd w:val="clear" w:color="auto" w:fill="F2F2F2" w:themeFill="background1" w:themeFillShade="F2"/>
            <w:noWrap/>
            <w:vAlign w:val="bottom"/>
            <w:hideMark/>
          </w:tcPr>
          <w:p w:rsidR="008841AC" w:rsidRPr="00C14203" w:rsidRDefault="008841AC" w:rsidP="00720BB6">
            <w:pPr>
              <w:pStyle w:val="a3"/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FA5102" w:rsidRDefault="001C6CCF" w:rsidP="00FA5102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 w:eastAsia="ja-JP"/>
              </w:rPr>
              <w:drawing>
                <wp:inline distT="0" distB="0" distL="0" distR="0" wp14:anchorId="3D97D792" wp14:editId="0535C65F">
                  <wp:extent cx="1971332" cy="7293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332" cy="72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1AC" w:rsidRPr="00C14203" w:rsidRDefault="008841AC" w:rsidP="002961F5">
            <w:pPr>
              <w:pStyle w:val="a3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D82E1D" w:rsidRDefault="00942460" w:rsidP="00573295">
            <w:pPr>
              <w:pStyle w:val="1"/>
              <w:spacing w:before="0"/>
              <w:jc w:val="center"/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</w:pPr>
            <w:r w:rsidRPr="00D82E1D"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  <w:t>ESTIMATE</w:t>
            </w:r>
          </w:p>
          <w:p w:rsidR="008841AC" w:rsidRPr="00C14203" w:rsidRDefault="008841AC" w:rsidP="00F27586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</w:tc>
      </w:tr>
      <w:tr w:rsidR="007C5674" w:rsidRPr="00C14203" w:rsidTr="00FA1E74">
        <w:trPr>
          <w:trHeight w:val="412"/>
        </w:trPr>
        <w:tc>
          <w:tcPr>
            <w:tcW w:w="5673" w:type="dxa"/>
            <w:gridSpan w:val="5"/>
            <w:shd w:val="clear" w:color="auto" w:fill="auto"/>
            <w:noWrap/>
            <w:vAlign w:val="bottom"/>
            <w:hideMark/>
          </w:tcPr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BA0D67" w:rsidRPr="00C14203" w:rsidRDefault="009527FB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SENDER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  <w:tc>
          <w:tcPr>
            <w:tcW w:w="5361" w:type="dxa"/>
            <w:gridSpan w:val="4"/>
            <w:shd w:val="clear" w:color="auto" w:fill="auto"/>
            <w:noWrap/>
            <w:vAlign w:val="bottom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RECEIVER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</w:tr>
      <w:tr w:rsidR="007C5674" w:rsidRPr="00984BDD" w:rsidTr="00FA1E74">
        <w:trPr>
          <w:trHeight w:val="360"/>
        </w:trPr>
        <w:tc>
          <w:tcPr>
            <w:tcW w:w="5673" w:type="dxa"/>
            <w:gridSpan w:val="5"/>
            <w:vMerge w:val="restart"/>
            <w:shd w:val="clear" w:color="auto" w:fill="auto"/>
            <w:hideMark/>
          </w:tcPr>
          <w:p w:rsidR="00BA0D67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Default="00984BDD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984BDD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Business Number: [Business Number]</w:t>
            </w:r>
          </w:p>
          <w:p w:rsidR="00000671" w:rsidRDefault="00000671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Phone: [Phone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Number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Pr="00C14203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Pr="00C14203" w:rsidRDefault="00984BDD" w:rsidP="00984BDD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984BDD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Business Number: [Client's Business Number]</w:t>
            </w:r>
          </w:p>
        </w:tc>
      </w:tr>
      <w:tr w:rsidR="007C5674" w:rsidRPr="00984BDD" w:rsidTr="00FA1E74">
        <w:trPr>
          <w:trHeight w:val="360"/>
        </w:trPr>
        <w:tc>
          <w:tcPr>
            <w:tcW w:w="5673" w:type="dxa"/>
            <w:gridSpan w:val="5"/>
            <w:vMerge/>
            <w:shd w:val="clear" w:color="auto" w:fill="auto"/>
            <w:vAlign w:val="center"/>
            <w:hideMark/>
          </w:tcPr>
          <w:p w:rsidR="00BA0D67" w:rsidRPr="00C14203" w:rsidRDefault="00BA0D67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10E4D" w:rsidRPr="00C14203" w:rsidRDefault="00B10E4D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  <w:tr w:rsidR="00BE55B4" w:rsidRPr="0086351A" w:rsidTr="00FA1E74">
        <w:trPr>
          <w:trHeight w:val="296"/>
        </w:trPr>
        <w:tc>
          <w:tcPr>
            <w:tcW w:w="5175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BE55B4" w:rsidRPr="00C14203" w:rsidRDefault="0086351A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[Payment Conditions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Default="00BE55B4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86351A" w:rsidRDefault="0086351A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BE55B4" w:rsidRPr="00C14203" w:rsidRDefault="00BE55B4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859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:rsidR="009527FB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 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Estimate #: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[Estimate Number]</w:t>
            </w:r>
          </w:p>
          <w:p w:rsidR="00BE55B4" w:rsidRDefault="009527FB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</w:t>
            </w:r>
            <w:r w:rsidR="00BE55B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Issue</w:t>
            </w:r>
            <w:r w:rsidR="00BE55B4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Date: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Pr="00FA5102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 xml:space="preserve">     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Valid T</w:t>
            </w:r>
            <w:r w:rsidR="00FA5102"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hrough</w:t>
            </w:r>
            <w:r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</w:tc>
      </w:tr>
      <w:tr w:rsidR="007C5674" w:rsidRPr="00C14203" w:rsidTr="00FA1E74">
        <w:trPr>
          <w:trHeight w:val="449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TAX</w:t>
            </w:r>
          </w:p>
        </w:tc>
      </w:tr>
      <w:tr w:rsidR="007C5674" w:rsidRPr="00984BDD" w:rsidTr="003F55A1">
        <w:trPr>
          <w:trHeight w:val="2578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CD70F4" w:rsidRPr="00C14203" w:rsidRDefault="000C7C75" w:rsidP="009527FB">
            <w:pPr>
              <w:pStyle w:val="a4"/>
              <w:spacing w:before="120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P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roduct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 / Materials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ervice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Discount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984BDD" w:rsidP="00984BDD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4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items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  <w:t>1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hours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1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F27586" w:rsidRPr="00C14203" w:rsidRDefault="00984BDD" w:rsidP="00984BDD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120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00.00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984BDD" w:rsidP="00984BDD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2,000.00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  <w:t>1,80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00.00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hideMark/>
          </w:tcPr>
          <w:p w:rsidR="00F27586" w:rsidRPr="00C14203" w:rsidRDefault="00984BDD" w:rsidP="00984BDD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260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1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234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13.00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-39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.00 (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13.00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</w:p>
        </w:tc>
      </w:tr>
      <w:tr w:rsidR="007C5674" w:rsidRPr="00984BDD" w:rsidTr="00FA1E74">
        <w:trPr>
          <w:trHeight w:val="432"/>
        </w:trPr>
        <w:tc>
          <w:tcPr>
            <w:tcW w:w="11034" w:type="dxa"/>
            <w:gridSpan w:val="9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27586" w:rsidRPr="006633DD" w:rsidRDefault="00984BDD" w:rsidP="00984BDD">
            <w:pPr>
              <w:spacing w:before="40" w:after="4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THREE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="001D6A3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THOUSAND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NINE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HUNDRED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FIFTY FIVE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Pr="00984BDD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CAD 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AND </w:t>
            </w:r>
            <w:r w:rsidR="008C351C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00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CENTS</w:t>
            </w:r>
          </w:p>
        </w:tc>
      </w:tr>
      <w:tr w:rsidR="007C5674" w:rsidRPr="00984BDD" w:rsidTr="00FA1E74">
        <w:trPr>
          <w:trHeight w:val="360"/>
        </w:trPr>
        <w:tc>
          <w:tcPr>
            <w:tcW w:w="5250" w:type="dxa"/>
            <w:gridSpan w:val="3"/>
            <w:vMerge w:val="restart"/>
            <w:shd w:val="clear" w:color="auto" w:fill="auto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8C351C" w:rsidRDefault="008C351C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984BDD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984BDD"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 w:rsidR="00F945E9">
              <w:rPr>
                <w:rFonts w:ascii="Tahoma" w:hAnsi="Tahoma" w:cs="Tahoma"/>
                <w:noProof/>
                <w:color w:val="000000" w:themeColor="text1"/>
                <w:lang w:val="en-US"/>
              </w:rPr>
              <w:t>5</w:t>
            </w:r>
            <w:r w:rsidR="00984BDD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</w:p>
        </w:tc>
      </w:tr>
      <w:tr w:rsidR="007C5674" w:rsidRPr="00984BDD" w:rsidTr="00FA1E74">
        <w:trPr>
          <w:trHeight w:val="360"/>
        </w:trPr>
        <w:tc>
          <w:tcPr>
            <w:tcW w:w="5250" w:type="dxa"/>
            <w:gridSpan w:val="3"/>
            <w:vMerge/>
            <w:shd w:val="clear" w:color="auto" w:fill="auto"/>
            <w:vAlign w:val="bottom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8C351C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TAX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="00984BDD">
              <w:rPr>
                <w:rFonts w:ascii="Tahoma" w:hAnsi="Tahoma" w:cs="Tahoma"/>
                <w:noProof/>
                <w:color w:val="000000" w:themeColor="text1"/>
                <w:lang w:val="en-US"/>
              </w:rPr>
              <w:t>$455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8C351C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</w:p>
        </w:tc>
      </w:tr>
      <w:tr w:rsidR="007C5674" w:rsidRPr="00984BDD" w:rsidTr="00FA1E74">
        <w:trPr>
          <w:trHeight w:val="360"/>
        </w:trPr>
        <w:tc>
          <w:tcPr>
            <w:tcW w:w="5274" w:type="dxa"/>
            <w:gridSpan w:val="4"/>
            <w:shd w:val="clear" w:color="auto" w:fill="auto"/>
            <w:vAlign w:val="bottom"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60" w:type="dxa"/>
            <w:gridSpan w:val="3"/>
            <w:shd w:val="clear" w:color="auto" w:fill="auto"/>
            <w:vAlign w:val="center"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984BDD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 xml:space="preserve">TOTAL: 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$</w:t>
            </w:r>
            <w:r w:rsidR="00984BDD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3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,</w:t>
            </w:r>
            <w:r w:rsidR="00984BDD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955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.</w:t>
            </w:r>
            <w:r w:rsidR="008C351C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00</w:t>
            </w:r>
          </w:p>
        </w:tc>
      </w:tr>
      <w:tr w:rsidR="007C5674" w:rsidRPr="00984BDD" w:rsidTr="00FA1E74">
        <w:trPr>
          <w:trHeight w:val="439"/>
        </w:trPr>
        <w:tc>
          <w:tcPr>
            <w:tcW w:w="11034" w:type="dxa"/>
            <w:gridSpan w:val="9"/>
            <w:shd w:val="clear" w:color="auto" w:fill="auto"/>
            <w:vAlign w:val="center"/>
            <w:hideMark/>
          </w:tcPr>
          <w:p w:rsidR="00F27586" w:rsidRPr="00C14203" w:rsidRDefault="00F27586" w:rsidP="00FA5102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</w:tbl>
    <w:p w:rsidR="0086351A" w:rsidRPr="0086351A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</w:p>
    <w:p w:rsidR="00C83084" w:rsidRPr="00AC32E5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  <w:r w:rsidRPr="0086351A">
        <w:rPr>
          <w:rFonts w:ascii="Tahoma" w:hAnsi="Tahoma" w:cs="Tahoma"/>
          <w:i/>
          <w:noProof/>
          <w:color w:val="000000" w:themeColor="text1"/>
          <w:lang w:val="en-US"/>
        </w:rPr>
        <w:t>[Terms and Conditions / Disclaimer]</w:t>
      </w:r>
      <w:bookmarkStart w:id="0" w:name="_GoBack"/>
      <w:bookmarkEnd w:id="0"/>
    </w:p>
    <w:sectPr w:rsidR="00C83084" w:rsidRPr="00AC32E5" w:rsidSect="00CB0B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74E50"/>
    <w:multiLevelType w:val="hybridMultilevel"/>
    <w:tmpl w:val="328E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BDD"/>
    <w:rsid w:val="00000671"/>
    <w:rsid w:val="000165D2"/>
    <w:rsid w:val="00045E88"/>
    <w:rsid w:val="000C2CF2"/>
    <w:rsid w:val="000C7C75"/>
    <w:rsid w:val="000D4BAB"/>
    <w:rsid w:val="0019072A"/>
    <w:rsid w:val="001B47EB"/>
    <w:rsid w:val="001C6CCF"/>
    <w:rsid w:val="001C7A37"/>
    <w:rsid w:val="001D6A37"/>
    <w:rsid w:val="001E5028"/>
    <w:rsid w:val="002309D9"/>
    <w:rsid w:val="00262E8E"/>
    <w:rsid w:val="002958D1"/>
    <w:rsid w:val="002961F5"/>
    <w:rsid w:val="003D23D7"/>
    <w:rsid w:val="003F55A1"/>
    <w:rsid w:val="00525D89"/>
    <w:rsid w:val="00530C2C"/>
    <w:rsid w:val="00550FB1"/>
    <w:rsid w:val="00573295"/>
    <w:rsid w:val="005803F6"/>
    <w:rsid w:val="005D0F6B"/>
    <w:rsid w:val="00663118"/>
    <w:rsid w:val="006633DD"/>
    <w:rsid w:val="00690CA4"/>
    <w:rsid w:val="006D09D7"/>
    <w:rsid w:val="006D6BCC"/>
    <w:rsid w:val="006E5593"/>
    <w:rsid w:val="006E6F6C"/>
    <w:rsid w:val="00720BB6"/>
    <w:rsid w:val="00750267"/>
    <w:rsid w:val="0075728B"/>
    <w:rsid w:val="00773C9E"/>
    <w:rsid w:val="007A4372"/>
    <w:rsid w:val="007A68A1"/>
    <w:rsid w:val="007C5674"/>
    <w:rsid w:val="007C625B"/>
    <w:rsid w:val="008238C5"/>
    <w:rsid w:val="00841F54"/>
    <w:rsid w:val="0086351A"/>
    <w:rsid w:val="008841AC"/>
    <w:rsid w:val="008C351C"/>
    <w:rsid w:val="008C3A8F"/>
    <w:rsid w:val="008D5F86"/>
    <w:rsid w:val="008F0DD1"/>
    <w:rsid w:val="00914305"/>
    <w:rsid w:val="00942460"/>
    <w:rsid w:val="009527FB"/>
    <w:rsid w:val="00984BDD"/>
    <w:rsid w:val="009C001B"/>
    <w:rsid w:val="009E1BD4"/>
    <w:rsid w:val="00A74C79"/>
    <w:rsid w:val="00A831D9"/>
    <w:rsid w:val="00AA1C7E"/>
    <w:rsid w:val="00AA4684"/>
    <w:rsid w:val="00AB2FC3"/>
    <w:rsid w:val="00AC32E5"/>
    <w:rsid w:val="00AD4BB7"/>
    <w:rsid w:val="00B037D3"/>
    <w:rsid w:val="00B10E4D"/>
    <w:rsid w:val="00B7419B"/>
    <w:rsid w:val="00BA0D67"/>
    <w:rsid w:val="00BE2793"/>
    <w:rsid w:val="00BE55B4"/>
    <w:rsid w:val="00C06980"/>
    <w:rsid w:val="00C14157"/>
    <w:rsid w:val="00C14203"/>
    <w:rsid w:val="00C51452"/>
    <w:rsid w:val="00C62FF0"/>
    <w:rsid w:val="00C67A02"/>
    <w:rsid w:val="00C83084"/>
    <w:rsid w:val="00C919E1"/>
    <w:rsid w:val="00CB0BF3"/>
    <w:rsid w:val="00CD70F4"/>
    <w:rsid w:val="00D12095"/>
    <w:rsid w:val="00D254B8"/>
    <w:rsid w:val="00D67C92"/>
    <w:rsid w:val="00D71AC0"/>
    <w:rsid w:val="00D82E1D"/>
    <w:rsid w:val="00D83A1C"/>
    <w:rsid w:val="00DF23B4"/>
    <w:rsid w:val="00E535FB"/>
    <w:rsid w:val="00E87895"/>
    <w:rsid w:val="00EA2429"/>
    <w:rsid w:val="00EE4DED"/>
    <w:rsid w:val="00EF2A13"/>
    <w:rsid w:val="00F04EBA"/>
    <w:rsid w:val="00F27586"/>
    <w:rsid w:val="00F945E9"/>
    <w:rsid w:val="00FA1E74"/>
    <w:rsid w:val="00FA5102"/>
    <w:rsid w:val="00FC4B35"/>
    <w:rsid w:val="00FD0331"/>
    <w:rsid w:val="00FD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work_estimate_template_ca.dotx</Template>
  <TotalTime>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2024-10-19T13:50:00Z</dcterms:created>
  <dcterms:modified xsi:type="dcterms:W3CDTF">2024-10-19T13:53:00Z</dcterms:modified>
</cp:coreProperties>
</file>