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3873"/>
        <w:gridCol w:w="1559"/>
        <w:gridCol w:w="533"/>
        <w:gridCol w:w="425"/>
        <w:gridCol w:w="360"/>
        <w:gridCol w:w="1375"/>
        <w:gridCol w:w="155"/>
        <w:gridCol w:w="270"/>
        <w:gridCol w:w="2520"/>
      </w:tblGrid>
      <w:tr w:rsidR="005C088D" w:rsidRPr="0027452F" w:rsidTr="00665F6C">
        <w:trPr>
          <w:trHeight w:val="600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27452F" w:rsidRDefault="005C088D" w:rsidP="005C088D">
            <w:pPr>
              <w:spacing w:after="0" w:line="240" w:lineRule="auto"/>
              <w:ind w:right="-562"/>
              <w:rPr>
                <w:rFonts w:asciiTheme="majorHAnsi" w:eastAsia="Times New Roman" w:hAnsiTheme="majorHAnsi" w:cs="Arial"/>
                <w:b/>
                <w:bCs/>
                <w:color w:val="615A22"/>
                <w:sz w:val="32"/>
                <w:szCs w:val="32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/>
                <w:bCs/>
                <w:color w:val="9BBB59" w:themeColor="accent3"/>
                <w:sz w:val="32"/>
                <w:szCs w:val="32"/>
                <w:lang w:val="de-DE" w:eastAsia="ru-RU"/>
                <w14:textFill>
                  <w14:gradFill>
                    <w14:gsLst>
                      <w14:gs w14:pos="0">
                        <w14:schemeClr w14:val="accent3">
                          <w14:lumMod w14:val="50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3">
                          <w14:lumMod w14:val="50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3">
                          <w14:lumMod w14:val="50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Angebot #  1070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sz w:val="24"/>
                <w:szCs w:val="24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noProof/>
                <w:color w:val="A85914"/>
                <w:sz w:val="58"/>
                <w:szCs w:val="58"/>
                <w:lang w:val="de-DE"/>
              </w:rPr>
              <w:drawing>
                <wp:anchor distT="0" distB="0" distL="114300" distR="114300" simplePos="0" relativeHeight="251659264" behindDoc="1" locked="0" layoutInCell="1" allowOverlap="1" wp14:anchorId="1A256466" wp14:editId="27896CC8">
                  <wp:simplePos x="0" y="0"/>
                  <wp:positionH relativeFrom="column">
                    <wp:posOffset>-8255</wp:posOffset>
                  </wp:positionH>
                  <wp:positionV relativeFrom="page">
                    <wp:posOffset>0</wp:posOffset>
                  </wp:positionV>
                  <wp:extent cx="1007745" cy="755650"/>
                  <wp:effectExtent l="0" t="0" r="1905" b="6350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C088D" w:rsidRPr="0027452F" w:rsidTr="00665F6C">
        <w:trPr>
          <w:trHeight w:val="816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de-DE" w:eastAsia="ru-RU"/>
              </w:rPr>
            </w:pPr>
          </w:p>
        </w:tc>
        <w:tc>
          <w:tcPr>
            <w:tcW w:w="294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</w:p>
        </w:tc>
      </w:tr>
      <w:tr w:rsidR="005C088D" w:rsidRPr="0027452F" w:rsidTr="00665F6C">
        <w:trPr>
          <w:trHeight w:val="600"/>
        </w:trPr>
        <w:tc>
          <w:tcPr>
            <w:tcW w:w="596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de-DE" w:eastAsia="ru-RU"/>
              </w:rPr>
              <w:t>[Unternehmensname]</w:t>
            </w:r>
          </w:p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t>[Adresse]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[Adresse]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StNr.: [Steuernummer]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USt-IdNr.: [Umsatzteuer ID]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Telefon: [Telefon]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</w:r>
          </w:p>
        </w:tc>
        <w:tc>
          <w:tcPr>
            <w:tcW w:w="51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088D" w:rsidRPr="0027452F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</w:p>
        </w:tc>
      </w:tr>
      <w:tr w:rsidR="005C088D" w:rsidRPr="0027452F" w:rsidTr="00665F6C">
        <w:trPr>
          <w:trHeight w:val="360"/>
        </w:trPr>
        <w:tc>
          <w:tcPr>
            <w:tcW w:w="596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C088D" w:rsidRPr="0027452F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</w:p>
        </w:tc>
        <w:tc>
          <w:tcPr>
            <w:tcW w:w="510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C088D" w:rsidRPr="0027452F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Cs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Cs/>
                <w:color w:val="000000" w:themeColor="text1"/>
                <w:lang w:val="de-DE" w:eastAsia="ru-RU"/>
              </w:rPr>
              <w:t>Datum: 11.06.2021</w:t>
            </w:r>
          </w:p>
          <w:p w:rsidR="005C088D" w:rsidRPr="0027452F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de-DE" w:eastAsia="ru-RU"/>
              </w:rPr>
              <w:t>Gültig bis: 31.08.2021</w:t>
            </w:r>
          </w:p>
          <w:p w:rsidR="005C088D" w:rsidRPr="0027452F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</w:p>
        </w:tc>
      </w:tr>
      <w:tr w:rsidR="00411464" w:rsidRPr="0027452F" w:rsidTr="00BE1123">
        <w:trPr>
          <w:trHeight w:val="1099"/>
        </w:trPr>
        <w:tc>
          <w:tcPr>
            <w:tcW w:w="59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11464" w:rsidRPr="0027452F" w:rsidRDefault="00411464" w:rsidP="00411464">
            <w:pPr>
              <w:pBdr>
                <w:bottom w:val="single" w:sz="4" w:space="1" w:color="FABF8F" w:themeColor="accent6" w:themeTint="99"/>
              </w:pBd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  <w:t>EMPFÄNGER:</w:t>
            </w:r>
          </w:p>
          <w:p w:rsidR="00411464" w:rsidRPr="0027452F" w:rsidRDefault="00411464" w:rsidP="00411464">
            <w:pPr>
              <w:spacing w:before="120" w:after="0" w:line="240" w:lineRule="auto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de-DE" w:eastAsia="ru-RU"/>
              </w:rPr>
              <w:t>[Name des Kundenunternehmens]</w:t>
            </w:r>
          </w:p>
          <w:p w:rsidR="00411464" w:rsidRPr="0027452F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t>[Adresse]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[Adresse]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StNr.: [Steuernummer]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USt-IdNr.: [Umsatzteuer ID]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</w:r>
          </w:p>
        </w:tc>
        <w:tc>
          <w:tcPr>
            <w:tcW w:w="5105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11464" w:rsidRPr="0027452F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de-DE" w:eastAsia="ru-RU"/>
              </w:rPr>
            </w:pPr>
          </w:p>
        </w:tc>
      </w:tr>
      <w:tr w:rsidR="005C088D" w:rsidRPr="0027452F" w:rsidTr="00665F6C">
        <w:trPr>
          <w:trHeight w:val="140"/>
        </w:trPr>
        <w:tc>
          <w:tcPr>
            <w:tcW w:w="5965" w:type="dxa"/>
            <w:gridSpan w:val="3"/>
            <w:tcBorders>
              <w:top w:val="nil"/>
              <w:left w:val="nil"/>
              <w:bottom w:val="single" w:sz="4" w:space="0" w:color="FABF8F" w:themeColor="accent6" w:themeTint="99"/>
              <w:right w:val="nil"/>
            </w:tcBorders>
            <w:shd w:val="clear" w:color="auto" w:fill="auto"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de-DE" w:eastAsia="ru-RU"/>
              </w:rPr>
            </w:pPr>
          </w:p>
        </w:tc>
        <w:tc>
          <w:tcPr>
            <w:tcW w:w="5105" w:type="dxa"/>
            <w:gridSpan w:val="6"/>
            <w:tcBorders>
              <w:top w:val="nil"/>
              <w:left w:val="nil"/>
              <w:bottom w:val="single" w:sz="4" w:space="0" w:color="FABF8F" w:themeColor="accent6" w:themeTint="99"/>
            </w:tcBorders>
            <w:shd w:val="clear" w:color="auto" w:fill="auto"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</w:p>
        </w:tc>
      </w:tr>
      <w:tr w:rsidR="005C088D" w:rsidRPr="0027452F" w:rsidTr="00697101">
        <w:trPr>
          <w:trHeight w:val="493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27452F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b/>
                <w:color w:val="000000" w:themeColor="text1"/>
                <w:lang w:val="de-DE"/>
              </w:rPr>
              <w:t>BESCHREIBUNG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27452F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b/>
                <w:color w:val="000000" w:themeColor="text1"/>
                <w:lang w:val="de-DE"/>
              </w:rPr>
              <w:t>MENGE</w:t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27452F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b/>
                <w:color w:val="000000" w:themeColor="text1"/>
                <w:lang w:val="de-DE"/>
              </w:rPr>
              <w:t>PREIS</w:t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27452F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b/>
                <w:color w:val="000000" w:themeColor="text1"/>
                <w:lang w:val="de-DE"/>
              </w:rPr>
              <w:t>GESAMT</w:t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27452F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b/>
                <w:color w:val="000000" w:themeColor="text1"/>
                <w:lang w:val="de-DE"/>
              </w:rPr>
              <w:t>UST.</w:t>
            </w:r>
          </w:p>
        </w:tc>
      </w:tr>
      <w:tr w:rsidR="005C088D" w:rsidRPr="0027452F" w:rsidTr="00665F6C">
        <w:trPr>
          <w:trHeight w:val="600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27452F" w:rsidRDefault="005C088D" w:rsidP="00401B13">
            <w:pPr>
              <w:spacing w:before="120" w:after="0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t>Mein Produkt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  <w:t>Meine Dienstleistung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27452F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t>6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  <w:t>1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27452F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t>583,00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  <w:t>931,00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noWrap/>
            <w:vAlign w:val="center"/>
          </w:tcPr>
          <w:p w:rsidR="005C088D" w:rsidRPr="0027452F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t>3.498,00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  <w:t>931,00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vAlign w:val="center"/>
          </w:tcPr>
          <w:p w:rsidR="005C088D" w:rsidRPr="0027452F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t>664,62 (19%)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  <w:t>176,89 (19%)</w:t>
            </w:r>
            <w:r w:rsidRPr="0027452F">
              <w:rPr>
                <w:rFonts w:asciiTheme="majorHAnsi" w:hAnsiTheme="majorHAnsi"/>
                <w:color w:val="000000" w:themeColor="text1"/>
                <w:lang w:val="de-DE"/>
              </w:rPr>
              <w:br/>
            </w:r>
          </w:p>
        </w:tc>
      </w:tr>
      <w:tr w:rsidR="005C088D" w:rsidRPr="0027452F" w:rsidTr="008425EF">
        <w:trPr>
          <w:gridAfter w:val="5"/>
          <w:wAfter w:w="4680" w:type="dxa"/>
          <w:trHeight w:val="425"/>
        </w:trPr>
        <w:tc>
          <w:tcPr>
            <w:tcW w:w="6390" w:type="dxa"/>
            <w:gridSpan w:val="4"/>
            <w:tcBorders>
              <w:top w:val="single" w:sz="4" w:space="0" w:color="FABF8F" w:themeColor="accent6" w:themeTint="99"/>
              <w:left w:val="nil"/>
              <w:right w:val="nil"/>
            </w:tcBorders>
            <w:shd w:val="clear" w:color="auto" w:fill="auto"/>
            <w:vAlign w:val="center"/>
          </w:tcPr>
          <w:p w:rsidR="005C088D" w:rsidRPr="0027452F" w:rsidRDefault="005C088D" w:rsidP="00401B13">
            <w:pPr>
              <w:spacing w:before="40" w:after="4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de-DE" w:eastAsia="ru-RU"/>
              </w:rPr>
            </w:pPr>
          </w:p>
        </w:tc>
      </w:tr>
      <w:tr w:rsidR="00BE7BDD" w:rsidRPr="0027452F" w:rsidTr="00D512B6">
        <w:trPr>
          <w:trHeight w:val="434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27452F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  <w:t>GESAMT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27452F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  <w:t xml:space="preserve">    4.429,00 € </w:t>
            </w:r>
          </w:p>
        </w:tc>
      </w:tr>
      <w:tr w:rsidR="00BE7BDD" w:rsidRPr="0027452F" w:rsidTr="00D512B6">
        <w:trPr>
          <w:trHeight w:val="425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27452F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  <w:t>UST.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27452F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  <w:t xml:space="preserve">     841,51 € </w:t>
            </w:r>
          </w:p>
        </w:tc>
      </w:tr>
      <w:tr w:rsidR="00BE7BDD" w:rsidRPr="0027452F" w:rsidTr="00D512B6">
        <w:trPr>
          <w:trHeight w:val="417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27452F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de-DE" w:eastAsia="ru-RU"/>
              </w:rPr>
              <w:t>Gesamtpreis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27452F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de-DE" w:eastAsia="ru-RU"/>
              </w:rPr>
              <w:t xml:space="preserve">     5.270,51 €</w:t>
            </w:r>
          </w:p>
        </w:tc>
      </w:tr>
      <w:tr w:rsidR="005C088D" w:rsidRPr="0027452F" w:rsidTr="00665F6C">
        <w:trPr>
          <w:trHeight w:val="284"/>
        </w:trPr>
        <w:tc>
          <w:tcPr>
            <w:tcW w:w="1107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de-DE" w:eastAsia="ru-RU"/>
              </w:rPr>
            </w:pPr>
          </w:p>
        </w:tc>
      </w:tr>
      <w:tr w:rsidR="005C088D" w:rsidRPr="0027452F" w:rsidTr="00665F6C">
        <w:trPr>
          <w:trHeight w:val="421"/>
        </w:trPr>
        <w:tc>
          <w:tcPr>
            <w:tcW w:w="110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6FFB" w:rsidRPr="0027452F" w:rsidRDefault="00F76FFB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de-DE" w:eastAsia="ru-RU"/>
              </w:rPr>
            </w:pPr>
          </w:p>
          <w:p w:rsidR="005C088D" w:rsidRPr="0027452F" w:rsidRDefault="005C088D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de-DE" w:eastAsia="ru-RU"/>
              </w:rPr>
            </w:pPr>
          </w:p>
          <w:p w:rsidR="00772F65" w:rsidRPr="0027452F" w:rsidRDefault="00772F65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de-DE" w:eastAsia="ru-RU"/>
              </w:rPr>
            </w:pPr>
          </w:p>
        </w:tc>
      </w:tr>
      <w:tr w:rsidR="005C088D" w:rsidRPr="0027452F" w:rsidTr="00C90A0E">
        <w:trPr>
          <w:trHeight w:val="288"/>
        </w:trPr>
        <w:tc>
          <w:tcPr>
            <w:tcW w:w="5965" w:type="dxa"/>
            <w:gridSpan w:val="3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t>[Bankname]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SWIFT/BIC: [SWIFT/BIC]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  <w:t>Kontonummer: [Bankkonto (IBAN)]</w:t>
            </w:r>
          </w:p>
        </w:tc>
        <w:tc>
          <w:tcPr>
            <w:tcW w:w="5105" w:type="dxa"/>
            <w:gridSpan w:val="6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C088D" w:rsidRPr="0027452F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</w:pP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t>[Alternative Zahlungsmethode]</w:t>
            </w:r>
            <w:r w:rsidRPr="0027452F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de-DE" w:eastAsia="ru-RU"/>
              </w:rPr>
              <w:br/>
            </w:r>
          </w:p>
        </w:tc>
      </w:tr>
    </w:tbl>
    <w:p w:rsidR="004F1EA1" w:rsidRPr="0027452F" w:rsidRDefault="004F1EA1">
      <w:pPr>
        <w:rPr>
          <w:lang w:val="de-DE"/>
        </w:rPr>
      </w:pPr>
      <w:bookmarkStart w:id="0" w:name="_GoBack"/>
      <w:bookmarkEnd w:id="0"/>
    </w:p>
    <w:sectPr w:rsidR="004F1EA1" w:rsidRPr="002745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52F"/>
    <w:rsid w:val="001A0D70"/>
    <w:rsid w:val="0027452F"/>
    <w:rsid w:val="002D3AF1"/>
    <w:rsid w:val="002F5F89"/>
    <w:rsid w:val="00401B13"/>
    <w:rsid w:val="00411464"/>
    <w:rsid w:val="004F1EA1"/>
    <w:rsid w:val="005805DC"/>
    <w:rsid w:val="005C088D"/>
    <w:rsid w:val="00665F6C"/>
    <w:rsid w:val="00697101"/>
    <w:rsid w:val="00772F65"/>
    <w:rsid w:val="008425EF"/>
    <w:rsid w:val="0091651C"/>
    <w:rsid w:val="00B052BB"/>
    <w:rsid w:val="00B61743"/>
    <w:rsid w:val="00BE7BDD"/>
    <w:rsid w:val="00C90A0E"/>
    <w:rsid w:val="00D512B6"/>
    <w:rsid w:val="00F76FFB"/>
    <w:rsid w:val="00FD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angebot_beispiele1.dotx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2021-10-31T15:06:00Z</dcterms:created>
  <dcterms:modified xsi:type="dcterms:W3CDTF">2021-10-31T15:06:00Z</dcterms:modified>
</cp:coreProperties>
</file>