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211595" w:rsidRDefault="00FE5B13">
      <w:pPr>
        <w:rPr>
          <w:rFonts w:ascii="Tahoma" w:hAnsi="Tahoma" w:cs="Tahoma"/>
          <w:noProof/>
          <w:color w:val="632423" w:themeColor="accent2" w:themeShade="80"/>
          <w:lang w:val="de-DE"/>
        </w:rPr>
      </w:pPr>
      <w:r w:rsidRPr="00211595">
        <w:rPr>
          <w:rFonts w:ascii="Tahoma" w:hAnsi="Tahoma" w:cs="Tahoma"/>
          <w:noProof/>
          <w:color w:val="632423" w:themeColor="accent2" w:themeShade="80"/>
          <w:lang w:val="de-DE" w:eastAsia="ja-JP"/>
        </w:rPr>
        <w:drawing>
          <wp:anchor distT="0" distB="0" distL="114300" distR="114300" simplePos="0" relativeHeight="251659264" behindDoc="0" locked="0" layoutInCell="1" allowOverlap="1" wp14:anchorId="24051610" wp14:editId="722C2A04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211595" w:rsidRDefault="00FE5B13">
      <w:pPr>
        <w:rPr>
          <w:rFonts w:ascii="Tahoma" w:hAnsi="Tahoma" w:cs="Tahoma"/>
          <w:noProof/>
          <w:color w:val="632423" w:themeColor="accent2" w:themeShade="80"/>
          <w:lang w:val="de-DE"/>
        </w:rPr>
      </w:pPr>
    </w:p>
    <w:p w:rsidR="00FE5B13" w:rsidRPr="00211595" w:rsidRDefault="00FE5B13">
      <w:pPr>
        <w:rPr>
          <w:rFonts w:ascii="Tahoma" w:hAnsi="Tahoma" w:cs="Tahoma"/>
          <w:noProof/>
          <w:color w:val="632423" w:themeColor="accent2" w:themeShade="80"/>
          <w:lang w:val="de-DE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211595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211595" w:rsidRDefault="00211595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noProof/>
                <w:color w:val="632423" w:themeColor="accent2" w:themeShade="80"/>
                <w:sz w:val="40"/>
                <w:szCs w:val="40"/>
                <w:lang w:val="de-DE"/>
              </w:rPr>
            </w:pPr>
            <w:r w:rsidRPr="00211595">
              <w:rPr>
                <w:rFonts w:ascii="Tahoma" w:hAnsi="Tahoma" w:cs="Tahoma"/>
                <w:b/>
                <w:noProof/>
                <w:color w:val="632423" w:themeColor="accent2" w:themeShade="80"/>
                <w:sz w:val="40"/>
                <w:szCs w:val="40"/>
                <w:lang w:val="de-DE"/>
              </w:rPr>
              <w:t>Kostenvoranschlag</w:t>
            </w:r>
          </w:p>
        </w:tc>
      </w:tr>
      <w:tr w:rsidR="00617C36" w:rsidRPr="00211595" w:rsidTr="00AC2E78">
        <w:tc>
          <w:tcPr>
            <w:tcW w:w="6379" w:type="dxa"/>
            <w:vAlign w:val="top"/>
          </w:tcPr>
          <w:p w:rsidR="00BF4127" w:rsidRPr="00211595" w:rsidRDefault="00BF4127" w:rsidP="00AC2E78">
            <w:pPr>
              <w:spacing w:after="0"/>
              <w:rPr>
                <w:rFonts w:ascii="Tahoma" w:hAnsi="Tahoma" w:cs="Tahoma"/>
                <w:b/>
                <w:i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</w:p>
          <w:p w:rsidR="00FE5B13" w:rsidRPr="00211595" w:rsidRDefault="00211595" w:rsidP="005422F9">
            <w:pPr>
              <w:spacing w:before="20" w:after="0"/>
              <w:rPr>
                <w:rFonts w:ascii="Tahoma" w:hAnsi="Tahoma" w:cs="Tahoma"/>
                <w:b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b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Empfänger</w:t>
            </w:r>
            <w:r w:rsidR="00211F43" w:rsidRPr="00211595">
              <w:rPr>
                <w:rFonts w:ascii="Tahoma" w:hAnsi="Tahoma" w:cs="Tahoma"/>
                <w:b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:</w:t>
            </w:r>
          </w:p>
          <w:p w:rsidR="00FE5B13" w:rsidRPr="00211595" w:rsidRDefault="00211595" w:rsidP="00211595">
            <w:pPr>
              <w:spacing w:before="20"/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t>[Name des Kundenunternehmens]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[Adresse des Kundenunternehmens]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br/>
              <w:t>StNr.: [Steuernummer]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t>USt-IdNr.: [USt-IdNr des Kunden]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</w:p>
        </w:tc>
        <w:tc>
          <w:tcPr>
            <w:tcW w:w="3685" w:type="dxa"/>
          </w:tcPr>
          <w:p w:rsidR="00AA3160" w:rsidRPr="00211595" w:rsidRDefault="00211595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Kostenvoranschlag #: [Nummer]</w:t>
            </w:r>
          </w:p>
          <w:p w:rsidR="00FE5B13" w:rsidRPr="00211595" w:rsidRDefault="00211595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Datum: [Datum]</w:t>
            </w:r>
          </w:p>
          <w:p w:rsidR="00FE5B13" w:rsidRPr="00211595" w:rsidRDefault="00211595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Gültig bis: [Datum]</w:t>
            </w:r>
          </w:p>
          <w:p w:rsidR="00FE5B13" w:rsidRPr="00211595" w:rsidRDefault="00FE5B13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</w:tr>
    </w:tbl>
    <w:p w:rsidR="00FE5B13" w:rsidRPr="00211595" w:rsidRDefault="00FE5B13" w:rsidP="00FE5B13">
      <w:pPr>
        <w:spacing w:after="0" w:line="240" w:lineRule="auto"/>
        <w:rPr>
          <w:rFonts w:ascii="Tahoma" w:eastAsia="MS PGothic" w:hAnsi="Tahoma" w:cs="Tahoma"/>
          <w:noProof/>
          <w:color w:val="632423" w:themeColor="accent2" w:themeShade="80"/>
          <w:sz w:val="20"/>
          <w:szCs w:val="20"/>
          <w:lang w:val="de-DE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211595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Beschreibung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Menge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211595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Preis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Gesamt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USt.</w:t>
            </w:r>
          </w:p>
        </w:tc>
      </w:tr>
      <w:tr w:rsidR="00617C36" w:rsidRPr="00211595" w:rsidTr="001656A7">
        <w:trPr>
          <w:trHeight w:val="485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211595" w:rsidRDefault="00211595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Mein Produkt / Materialien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Meine Dienstleistung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Rabatt</w:t>
            </w: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ind w:left="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211595" w:rsidP="00211595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5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Stück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  <w:t>1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4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Stunden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211595" w:rsidP="00211595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3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10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211595" w:rsidP="00211595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1.5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1.40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211595" w:rsidP="00211595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285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0 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(19,00%)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266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(19,00%)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38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00 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(19,00%)</w:t>
            </w:r>
          </w:p>
        </w:tc>
      </w:tr>
      <w:tr w:rsidR="00617C36" w:rsidRPr="00211595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211595" w:rsidRDefault="00FE5B13" w:rsidP="00211595">
            <w:pPr>
              <w:pStyle w:val="a4"/>
              <w:spacing w:before="40" w:after="40"/>
              <w:rPr>
                <w:rFonts w:ascii="Tahoma" w:hAnsi="Tahoma" w:cs="Tahoma"/>
                <w:i/>
                <w:noProof/>
                <w:color w:val="632423" w:themeColor="accent2" w:themeShade="80"/>
                <w:sz w:val="18"/>
                <w:szCs w:val="18"/>
                <w:lang w:val="de-DE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211595" w:rsidRDefault="003D39C0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FE5B13" w:rsidRPr="00211595" w:rsidRDefault="00211595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Gesamt</w:t>
            </w:r>
            <w:r w:rsidR="0035234B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211595" w:rsidRDefault="003D39C0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FE5B13" w:rsidRPr="00211595" w:rsidRDefault="00211595" w:rsidP="00211595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70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€</w:t>
            </w:r>
          </w:p>
        </w:tc>
      </w:tr>
      <w:tr w:rsidR="00617C36" w:rsidRPr="00211595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FE5B13" w:rsidP="00B40901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211595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USt.</w:t>
            </w:r>
            <w:r w:rsidR="0035234B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211595" w:rsidP="00211595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513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32114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€</w:t>
            </w:r>
          </w:p>
        </w:tc>
      </w:tr>
      <w:tr w:rsidR="00617C36" w:rsidRPr="00211595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FE5B13" w:rsidP="00B40901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211595" w:rsidP="0035234B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Gesamtpreis</w:t>
            </w:r>
            <w:r w:rsidR="0035234B"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211595" w:rsidP="00211595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3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213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,</w:t>
            </w:r>
            <w:r w:rsidR="00321145"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00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 xml:space="preserve"> €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211595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Pr="00211595" w:rsidRDefault="00F165C1" w:rsidP="00B40901">
            <w:pPr>
              <w:pStyle w:val="a4"/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</w:pPr>
          </w:p>
          <w:p w:rsidR="00730904" w:rsidRPr="00211595" w:rsidRDefault="00211595" w:rsidP="00B40901">
            <w:pPr>
              <w:pStyle w:val="a4"/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  <w:t>Sender</w:t>
            </w:r>
            <w:r w:rsidR="00730904" w:rsidRPr="00211595"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  <w:t>:</w:t>
            </w:r>
          </w:p>
          <w:p w:rsidR="00AA3160" w:rsidRPr="00211595" w:rsidRDefault="00211595" w:rsidP="00B40901">
            <w:pPr>
              <w:pStyle w:val="a4"/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[Unternehmensname]</w:t>
            </w:r>
          </w:p>
          <w:p w:rsidR="00F165C1" w:rsidRPr="00211595" w:rsidRDefault="00211595" w:rsidP="00211595">
            <w:pPr>
              <w:pStyle w:val="a4"/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[Adresse]</w:t>
            </w: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  <w:t>StNr.: [Steuernummer]</w:t>
            </w: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  <w:t>USt-IdNr.: [USt-IdNr.]</w:t>
            </w:r>
            <w:r w:rsidR="00F165C1"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Telefon: [Telefon]</w:t>
            </w:r>
            <w:r w:rsidR="00F165C1"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211595" w:rsidRDefault="00211595" w:rsidP="00DE2470">
            <w:pPr>
              <w:pStyle w:val="a4"/>
              <w:jc w:val="right"/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[Zahlungsdetails]</w:t>
            </w:r>
            <w:r w:rsidR="00F165C1"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</w:p>
          <w:p w:rsidR="00F165C1" w:rsidRPr="00211595" w:rsidRDefault="00F165C1" w:rsidP="00166E2A">
            <w:pPr>
              <w:jc w:val="right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</w:tr>
    </w:tbl>
    <w:p w:rsidR="00457FFD" w:rsidRPr="00211595" w:rsidRDefault="00211595" w:rsidP="00A22B40">
      <w:pPr>
        <w:jc w:val="center"/>
        <w:rPr>
          <w:rFonts w:ascii="Tahoma" w:hAnsi="Tahoma" w:cs="Tahoma"/>
          <w:noProof/>
          <w:color w:val="632423" w:themeColor="accent2" w:themeShade="80"/>
          <w:lang w:val="de-DE"/>
        </w:rPr>
      </w:pPr>
      <w:r w:rsidRPr="00211595">
        <w:rPr>
          <w:rFonts w:ascii="Tahoma" w:hAnsi="Tahoma" w:cs="Tahoma"/>
          <w:noProof/>
          <w:color w:val="632423" w:themeColor="accent2" w:themeShade="80"/>
          <w:lang w:val="de-DE"/>
        </w:rPr>
        <w:t>[Haftungsklausel]</w:t>
      </w:r>
      <w:bookmarkStart w:id="0" w:name="_GoBack"/>
      <w:bookmarkEnd w:id="0"/>
    </w:p>
    <w:sectPr w:rsidR="00457FFD" w:rsidRPr="00211595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595"/>
    <w:rsid w:val="000B7461"/>
    <w:rsid w:val="000D65B2"/>
    <w:rsid w:val="001656A7"/>
    <w:rsid w:val="00166E2A"/>
    <w:rsid w:val="001950A3"/>
    <w:rsid w:val="001E35B7"/>
    <w:rsid w:val="00206FBB"/>
    <w:rsid w:val="00211595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professional_estimate_template_de.dotx</Template>
  <TotalTime>10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2024-10-27T12:26:00Z</dcterms:created>
  <dcterms:modified xsi:type="dcterms:W3CDTF">2024-10-27T12:36:00Z</dcterms:modified>
</cp:coreProperties>
</file>