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0968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0"/>
        <w:gridCol w:w="3191"/>
        <w:gridCol w:w="169"/>
        <w:gridCol w:w="256"/>
        <w:gridCol w:w="425"/>
        <w:gridCol w:w="1136"/>
        <w:gridCol w:w="282"/>
        <w:gridCol w:w="707"/>
        <w:gridCol w:w="389"/>
        <w:gridCol w:w="321"/>
        <w:gridCol w:w="14"/>
        <w:gridCol w:w="270"/>
        <w:gridCol w:w="142"/>
        <w:gridCol w:w="1137"/>
        <w:gridCol w:w="504"/>
        <w:gridCol w:w="1634"/>
        <w:gridCol w:w="149"/>
        <w:gridCol w:w="124"/>
        <w:gridCol w:w="78"/>
      </w:tblGrid>
      <w:tr w:rsidR="00DA2783" w:rsidRPr="00030163" w:rsidTr="00A16AC7">
        <w:trPr>
          <w:gridAfter w:val="2"/>
          <w:wAfter w:w="202" w:type="dxa"/>
          <w:trHeight w:val="1440"/>
        </w:trPr>
        <w:tc>
          <w:tcPr>
            <w:tcW w:w="10766" w:type="dxa"/>
            <w:gridSpan w:val="17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DA2783" w:rsidRPr="00030163" w:rsidRDefault="00DA2783" w:rsidP="0034684C">
            <w:pPr>
              <w:pStyle w:val="a4"/>
              <w:jc w:val="center"/>
              <w:rPr>
                <w:rFonts w:ascii="Tahoma" w:hAnsi="Tahoma" w:cs="Tahoma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val="de-DE" w:eastAsia="ru-RU"/>
              </w:rPr>
            </w:pPr>
            <w:r w:rsidRPr="00030163">
              <w:rPr>
                <w:rFonts w:ascii="Tahoma" w:hAnsi="Tahoma" w:cs="Tahoma"/>
                <w:noProof/>
                <w:sz w:val="16"/>
                <w:lang w:val="de-DE" w:eastAsia="ja-JP"/>
              </w:rPr>
              <w:drawing>
                <wp:anchor distT="0" distB="0" distL="114300" distR="114300" simplePos="0" relativeHeight="251659264" behindDoc="0" locked="0" layoutInCell="1" allowOverlap="1" wp14:anchorId="39F527B8" wp14:editId="0D019DAE">
                  <wp:simplePos x="0" y="0"/>
                  <wp:positionH relativeFrom="column">
                    <wp:posOffset>5224145</wp:posOffset>
                  </wp:positionH>
                  <wp:positionV relativeFrom="paragraph">
                    <wp:posOffset>209550</wp:posOffset>
                  </wp:positionV>
                  <wp:extent cx="1394460" cy="515620"/>
                  <wp:effectExtent l="0" t="0" r="0" b="0"/>
                  <wp:wrapTight wrapText="bothSides">
                    <wp:wrapPolygon edited="0">
                      <wp:start x="2361" y="0"/>
                      <wp:lineTo x="0" y="4788"/>
                      <wp:lineTo x="0" y="18355"/>
                      <wp:lineTo x="2951" y="19951"/>
                      <wp:lineTo x="12393" y="20749"/>
                      <wp:lineTo x="17115" y="20749"/>
                      <wp:lineTo x="20951" y="19153"/>
                      <wp:lineTo x="20656" y="4788"/>
                      <wp:lineTo x="3836" y="0"/>
                      <wp:lineTo x="2361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515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030163" w:rsidTr="00A16AC7">
        <w:trPr>
          <w:gridAfter w:val="2"/>
          <w:wAfter w:w="202" w:type="dxa"/>
          <w:trHeight w:val="1440"/>
        </w:trPr>
        <w:tc>
          <w:tcPr>
            <w:tcW w:w="3656" w:type="dxa"/>
            <w:gridSpan w:val="4"/>
            <w:tcBorders>
              <w:top w:val="single" w:sz="4" w:space="0" w:color="8DB3E2" w:themeColor="text2" w:themeTint="66"/>
            </w:tcBorders>
            <w:shd w:val="clear" w:color="auto" w:fill="FFFFFF"/>
            <w:vAlign w:val="center"/>
          </w:tcPr>
          <w:p w:rsidR="00F43EC1" w:rsidRPr="00030163" w:rsidRDefault="00030163" w:rsidP="00ED6CA4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Kostenvoranschlag #: [Nummer]</w:t>
            </w:r>
          </w:p>
          <w:p w:rsidR="00DA2783" w:rsidRPr="00030163" w:rsidRDefault="0003016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Datum: [Datum]</w:t>
            </w:r>
          </w:p>
          <w:p w:rsidR="00DA2783" w:rsidRPr="00030163" w:rsidRDefault="0003016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Gültig bis: [Datum]</w:t>
            </w:r>
          </w:p>
          <w:p w:rsidR="00DA2783" w:rsidRPr="00030163" w:rsidRDefault="00DA2783" w:rsidP="0034684C">
            <w:pPr>
              <w:autoSpaceDE w:val="0"/>
              <w:autoSpaceDN w:val="0"/>
              <w:adjustRightInd w:val="0"/>
              <w:rPr>
                <w:rFonts w:ascii="Tahoma" w:hAnsi="Tahoma" w:cs="Tahoma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val="de-DE" w:eastAsia="ru-RU"/>
              </w:rPr>
            </w:pPr>
          </w:p>
        </w:tc>
        <w:tc>
          <w:tcPr>
            <w:tcW w:w="7110" w:type="dxa"/>
            <w:gridSpan w:val="13"/>
            <w:tcBorders>
              <w:top w:val="single" w:sz="4" w:space="0" w:color="8DB3E2" w:themeColor="text2" w:themeTint="66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030163" w:rsidRDefault="00030163" w:rsidP="00ED6CA4">
            <w:pPr>
              <w:pStyle w:val="a4"/>
              <w:spacing w:before="240"/>
              <w:jc w:val="center"/>
              <w:rPr>
                <w:rFonts w:ascii="Tahoma" w:hAnsi="Tahoma" w:cs="Tahoma"/>
                <w:noProof/>
                <w:color w:val="000000" w:themeColor="text1"/>
                <w:sz w:val="44"/>
                <w:szCs w:val="44"/>
                <w:lang w:val="de-DE"/>
              </w:rPr>
            </w:pPr>
            <w:r w:rsidRPr="00030163">
              <w:rPr>
                <w:rFonts w:ascii="Tahoma" w:hAnsi="Tahoma" w:cs="Tahoma"/>
                <w:b/>
                <w:bCs/>
                <w:caps/>
                <w:noProof/>
                <w:color w:val="365F91" w:themeColor="accent1" w:themeShade="BF"/>
                <w:spacing w:val="0"/>
                <w:kern w:val="44"/>
                <w:sz w:val="44"/>
                <w:szCs w:val="44"/>
                <w:lang w:val="de-DE" w:eastAsia="ru-RU"/>
              </w:rPr>
              <w:t>Kostenvoranschlag</w:t>
            </w:r>
          </w:p>
        </w:tc>
      </w:tr>
      <w:tr w:rsidR="00CF7EC0" w:rsidRPr="00030163" w:rsidTr="00A16AC7">
        <w:trPr>
          <w:gridAfter w:val="2"/>
          <w:wAfter w:w="202" w:type="dxa"/>
          <w:trHeight w:val="403"/>
        </w:trPr>
        <w:tc>
          <w:tcPr>
            <w:tcW w:w="3400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CF7EC0" w:rsidRPr="0003016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516" w:type="dxa"/>
            <w:gridSpan w:val="7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03016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03016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1783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03016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1783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03016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DA2783" w:rsidRPr="00030163" w:rsidTr="00A16AC7">
        <w:trPr>
          <w:gridAfter w:val="2"/>
          <w:wAfter w:w="202" w:type="dxa"/>
          <w:trHeight w:val="1103"/>
        </w:trPr>
        <w:tc>
          <w:tcPr>
            <w:tcW w:w="3231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</w:tcPr>
          <w:p w:rsidR="00DA2783" w:rsidRPr="00030163" w:rsidRDefault="00030163" w:rsidP="00DF3959">
            <w:pPr>
              <w:pStyle w:val="a5"/>
              <w:spacing w:before="240" w:line="276" w:lineRule="auto"/>
              <w:rPr>
                <w:rFonts w:ascii="Tahoma" w:hAnsi="Tahoma" w:cs="Tahoma"/>
                <w:b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b/>
                <w:noProof/>
                <w:color w:val="000000" w:themeColor="text1"/>
                <w:sz w:val="20"/>
                <w:szCs w:val="20"/>
                <w:lang w:val="de-DE"/>
              </w:rPr>
              <w:t>Sender:</w:t>
            </w:r>
          </w:p>
          <w:p w:rsidR="00DA2783" w:rsidRPr="00030163" w:rsidRDefault="00030163" w:rsidP="0034684C">
            <w:pPr>
              <w:pStyle w:val="a5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[Unternehmensname]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ab/>
            </w:r>
          </w:p>
          <w:p w:rsidR="00030163" w:rsidRPr="00030163" w:rsidRDefault="00030163" w:rsidP="00030163">
            <w:pPr>
              <w:pStyle w:val="a5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[Adresse]</w:t>
            </w:r>
          </w:p>
          <w:p w:rsidR="00030163" w:rsidRPr="00030163" w:rsidRDefault="00030163" w:rsidP="00030163">
            <w:pPr>
              <w:pStyle w:val="a5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StNr.: [Steuernummer]</w:t>
            </w:r>
          </w:p>
          <w:p w:rsidR="00030163" w:rsidRPr="00030163" w:rsidRDefault="00030163" w:rsidP="00030163">
            <w:pPr>
              <w:pStyle w:val="a5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USt-IdNr.: [USt-IdNr.]</w:t>
            </w:r>
          </w:p>
          <w:p w:rsidR="00030163" w:rsidRPr="00030163" w:rsidRDefault="00030163" w:rsidP="00030163">
            <w:pPr>
              <w:pStyle w:val="a5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Telefon: [Telefon]</w:t>
            </w:r>
          </w:p>
          <w:p w:rsidR="00DA2783" w:rsidRPr="00030163" w:rsidRDefault="00DA2783" w:rsidP="00004BD3">
            <w:pPr>
              <w:pStyle w:val="a5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3685" w:type="dxa"/>
            <w:gridSpan w:val="8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4F20BF" w:rsidRPr="00030163" w:rsidRDefault="004F20BF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  <w:p w:rsidR="00DA2783" w:rsidRPr="00030163" w:rsidRDefault="00030163" w:rsidP="005835F4">
            <w:pPr>
              <w:pStyle w:val="a8"/>
              <w:spacing w:line="276" w:lineRule="auto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[Zahlungsdetails]</w:t>
            </w:r>
          </w:p>
          <w:p w:rsidR="00DA2783" w:rsidRPr="00030163" w:rsidRDefault="00DA2783" w:rsidP="00004BD3">
            <w:pPr>
              <w:pStyle w:val="a8"/>
              <w:spacing w:line="276" w:lineRule="auto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030163" w:rsidRDefault="00DA2783" w:rsidP="0034684C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3566" w:type="dxa"/>
            <w:gridSpan w:val="5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030163" w:rsidRDefault="00030163" w:rsidP="00D13267">
            <w:pPr>
              <w:pStyle w:val="a8"/>
              <w:spacing w:before="240" w:line="276" w:lineRule="auto"/>
              <w:rPr>
                <w:rFonts w:ascii="Tahoma" w:hAnsi="Tahoma" w:cs="Tahoma"/>
                <w:b/>
                <w:noProof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 xml:space="preserve">  </w:t>
            </w:r>
            <w:r w:rsidRPr="00030163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Empfänger</w:t>
            </w:r>
            <w:r w:rsidR="008C0D7E" w:rsidRPr="00030163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:</w:t>
            </w:r>
            <w:r w:rsidR="00DA2783" w:rsidRPr="00030163">
              <w:rPr>
                <w:rFonts w:ascii="Tahoma" w:hAnsi="Tahoma" w:cs="Tahoma"/>
                <w:b/>
                <w:noProof/>
                <w:color w:val="000000" w:themeColor="text1"/>
                <w:sz w:val="20"/>
                <w:szCs w:val="20"/>
                <w:lang w:val="de-DE"/>
              </w:rPr>
              <w:tab/>
            </w:r>
          </w:p>
          <w:p w:rsidR="00DA2783" w:rsidRPr="00030163" w:rsidRDefault="00030163" w:rsidP="00D13267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[Name des Kundenunternehmens]</w:t>
            </w:r>
          </w:p>
          <w:p w:rsidR="00030163" w:rsidRPr="00030163" w:rsidRDefault="00030163" w:rsidP="00030163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[Adresse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]</w:t>
            </w:r>
          </w:p>
          <w:p w:rsidR="00030163" w:rsidRPr="00030163" w:rsidRDefault="00030163" w:rsidP="00030163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StNr.: [Steuernummer]</w:t>
            </w:r>
          </w:p>
          <w:p w:rsidR="00030163" w:rsidRPr="00030163" w:rsidRDefault="00030163" w:rsidP="00030163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USt-IdNr.: [USt-IdNr des Kunden]</w:t>
            </w:r>
          </w:p>
          <w:p w:rsidR="00DA2783" w:rsidRPr="00030163" w:rsidRDefault="00DA2783" w:rsidP="00004BD3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  <w:tr w:rsidR="00830583" w:rsidRPr="00030163" w:rsidTr="00A16AC7">
        <w:trPr>
          <w:gridAfter w:val="2"/>
          <w:wAfter w:w="202" w:type="dxa"/>
          <w:trHeight w:val="144"/>
        </w:trPr>
        <w:tc>
          <w:tcPr>
            <w:tcW w:w="3231" w:type="dxa"/>
            <w:gridSpan w:val="2"/>
            <w:shd w:val="clear" w:color="auto" w:fill="FFFFFF"/>
            <w:tcMar>
              <w:top w:w="0" w:type="dxa"/>
            </w:tcMar>
          </w:tcPr>
          <w:p w:rsidR="00830583" w:rsidRPr="00030163" w:rsidRDefault="00830583" w:rsidP="0034684C">
            <w:pPr>
              <w:pStyle w:val="a5"/>
              <w:spacing w:line="276" w:lineRule="auto"/>
              <w:rPr>
                <w:rFonts w:ascii="Tahoma" w:hAnsi="Tahoma" w:cs="Tahoma"/>
                <w:b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685" w:type="dxa"/>
            <w:gridSpan w:val="8"/>
            <w:shd w:val="clear" w:color="auto" w:fill="FFFFFF"/>
          </w:tcPr>
          <w:p w:rsidR="00830583" w:rsidRPr="0003016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426" w:type="dxa"/>
            <w:gridSpan w:val="3"/>
            <w:shd w:val="clear" w:color="auto" w:fill="FFFFFF"/>
          </w:tcPr>
          <w:p w:rsidR="00830583" w:rsidRPr="00030163" w:rsidRDefault="00830583" w:rsidP="0034684C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424" w:type="dxa"/>
            <w:gridSpan w:val="4"/>
            <w:shd w:val="clear" w:color="auto" w:fill="FFFFFF"/>
          </w:tcPr>
          <w:p w:rsidR="00830583" w:rsidRPr="0003016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DA2783" w:rsidRPr="00030163" w:rsidTr="00A16AC7">
        <w:trPr>
          <w:gridAfter w:val="1"/>
          <w:wAfter w:w="78" w:type="dxa"/>
          <w:trHeight w:val="503"/>
        </w:trPr>
        <w:tc>
          <w:tcPr>
            <w:tcW w:w="4081" w:type="dxa"/>
            <w:gridSpan w:val="5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tcMar>
              <w:top w:w="0" w:type="dxa"/>
            </w:tcMar>
            <w:vAlign w:val="center"/>
          </w:tcPr>
          <w:p w:rsidR="00DA2783" w:rsidRPr="00030163" w:rsidRDefault="00030163" w:rsidP="0034684C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Beschreibung</w:t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030163" w:rsidRDefault="00030163" w:rsidP="0034684C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Menge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030163" w:rsidRDefault="00030163" w:rsidP="00030163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Preis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030163" w:rsidRDefault="00030163" w:rsidP="0034684C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Gesamt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030163" w:rsidRDefault="00030163" w:rsidP="0034684C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USt.</w:t>
            </w:r>
          </w:p>
        </w:tc>
      </w:tr>
      <w:tr w:rsidR="00DA2783" w:rsidRPr="00030163" w:rsidTr="00A16AC7">
        <w:trPr>
          <w:gridAfter w:val="1"/>
          <w:wAfter w:w="78" w:type="dxa"/>
          <w:trHeight w:val="288"/>
        </w:trPr>
        <w:tc>
          <w:tcPr>
            <w:tcW w:w="4081" w:type="dxa"/>
            <w:gridSpan w:val="5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top w:w="0" w:type="dxa"/>
            </w:tcMar>
          </w:tcPr>
          <w:p w:rsidR="00CC583A" w:rsidRPr="00030163" w:rsidRDefault="00030163" w:rsidP="002A66BE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Mein Produkt / Materialien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Meine Dienstleistung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Rabatt</w:t>
            </w:r>
          </w:p>
          <w:p w:rsidR="00CC583A" w:rsidRPr="00030163" w:rsidRDefault="00CC583A" w:rsidP="002A66BE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  <w:p w:rsidR="00CC583A" w:rsidRPr="00030163" w:rsidRDefault="00CC583A" w:rsidP="002A66BE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  <w:p w:rsidR="00CC583A" w:rsidRPr="00030163" w:rsidRDefault="00CC583A" w:rsidP="002A66BE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  <w:p w:rsidR="00CC583A" w:rsidRPr="00030163" w:rsidRDefault="00CC583A" w:rsidP="002A66BE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  <w:p w:rsidR="00DA2783" w:rsidRPr="00030163" w:rsidRDefault="00DA2783" w:rsidP="002A66BE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030163" w:rsidRDefault="00030163" w:rsidP="00030163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7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 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Stück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3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2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 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Stunden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1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030163" w:rsidRDefault="00030163" w:rsidP="00030163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4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100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="007D553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55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030163" w:rsidRDefault="002A66BE" w:rsidP="00030163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2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.</w:t>
            </w:r>
            <w:r w:rsid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8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3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.</w:t>
            </w:r>
            <w:r w:rsid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2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="007D553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-</w:t>
            </w:r>
            <w:r w:rsid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55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030163" w:rsidRDefault="00030163" w:rsidP="00030163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532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0 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(19,00%)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608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 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(19,00%)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104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5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0 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(19,00%)</w:t>
            </w:r>
          </w:p>
        </w:tc>
      </w:tr>
      <w:tr w:rsidR="00DA2783" w:rsidRPr="00030163" w:rsidTr="00A16AC7">
        <w:trPr>
          <w:trHeight w:val="472"/>
        </w:trPr>
        <w:tc>
          <w:tcPr>
            <w:tcW w:w="10617" w:type="dxa"/>
            <w:gridSpan w:val="16"/>
            <w:shd w:val="clear" w:color="auto" w:fill="auto"/>
            <w:tcMar>
              <w:top w:w="0" w:type="dxa"/>
            </w:tcMar>
            <w:vAlign w:val="center"/>
          </w:tcPr>
          <w:p w:rsidR="00DA2783" w:rsidRPr="00030163" w:rsidRDefault="00DA2783" w:rsidP="00B44E50">
            <w:pPr>
              <w:spacing w:before="40" w:after="40"/>
              <w:rPr>
                <w:rFonts w:ascii="Tahoma" w:hAnsi="Tahoma" w:cs="Tahoma"/>
                <w:i/>
                <w:noProof/>
                <w:color w:val="7F7F7F" w:themeColor="text1" w:themeTint="80"/>
                <w:sz w:val="20"/>
                <w:szCs w:val="20"/>
                <w:lang w:val="de-DE"/>
              </w:rPr>
            </w:pPr>
          </w:p>
        </w:tc>
        <w:tc>
          <w:tcPr>
            <w:tcW w:w="351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030163" w:rsidRDefault="00DA2783" w:rsidP="0034684C">
            <w:pPr>
              <w:pStyle w:val="a3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876430" w:rsidRPr="00030163" w:rsidTr="00876430">
        <w:trPr>
          <w:gridBefore w:val="8"/>
          <w:gridAfter w:val="2"/>
          <w:wBefore w:w="6206" w:type="dxa"/>
          <w:wAfter w:w="202" w:type="dxa"/>
          <w:trHeight w:val="360"/>
        </w:trPr>
        <w:tc>
          <w:tcPr>
            <w:tcW w:w="389" w:type="dxa"/>
            <w:tcBorders>
              <w:left w:val="nil"/>
            </w:tcBorders>
            <w:shd w:val="clear" w:color="auto" w:fill="auto"/>
            <w:vAlign w:val="center"/>
          </w:tcPr>
          <w:p w:rsidR="00876430" w:rsidRPr="00030163" w:rsidRDefault="00876430" w:rsidP="0034684C">
            <w:pPr>
              <w:pStyle w:val="a9"/>
              <w:rPr>
                <w:rStyle w:val="aa"/>
                <w:rFonts w:ascii="Tahoma" w:hAnsi="Tahoma" w:cs="Tahoma"/>
                <w:b w:val="0"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1884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876430" w:rsidRPr="00030163" w:rsidRDefault="00030163" w:rsidP="0034684C">
            <w:pPr>
              <w:pStyle w:val="a9"/>
              <w:rPr>
                <w:rStyle w:val="aa"/>
                <w:rFonts w:ascii="Tahoma" w:hAnsi="Tahoma" w:cs="Tahoma"/>
                <w:b w:val="0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Style w:val="aa"/>
                <w:rFonts w:ascii="Tahoma" w:hAnsi="Tahoma" w:cs="Tahoma"/>
                <w:b w:val="0"/>
                <w:noProof/>
                <w:color w:val="000000" w:themeColor="text1"/>
                <w:sz w:val="22"/>
                <w:szCs w:val="22"/>
                <w:lang w:val="de-DE"/>
              </w:rPr>
              <w:t>Gesamt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876430" w:rsidRPr="00030163" w:rsidRDefault="00030163" w:rsidP="00030163">
            <w:pPr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5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.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45</w:t>
            </w:r>
            <w:r w:rsidR="00876430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876430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 €</w:t>
            </w:r>
          </w:p>
        </w:tc>
      </w:tr>
      <w:tr w:rsidR="00DA2783" w:rsidRPr="00030163" w:rsidTr="00A16AC7">
        <w:trPr>
          <w:gridBefore w:val="1"/>
          <w:gridAfter w:val="2"/>
          <w:wBefore w:w="40" w:type="dxa"/>
          <w:wAfter w:w="202" w:type="dxa"/>
          <w:trHeight w:val="364"/>
        </w:trPr>
        <w:tc>
          <w:tcPr>
            <w:tcW w:w="6166" w:type="dxa"/>
            <w:gridSpan w:val="7"/>
            <w:shd w:val="clear" w:color="auto" w:fill="auto"/>
          </w:tcPr>
          <w:p w:rsidR="00DA2783" w:rsidRPr="00030163" w:rsidRDefault="00DA2783" w:rsidP="0034684C">
            <w:pP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 w:eastAsia="zh-CN"/>
              </w:rPr>
            </w:pPr>
          </w:p>
        </w:tc>
        <w:tc>
          <w:tcPr>
            <w:tcW w:w="2273" w:type="dxa"/>
            <w:gridSpan w:val="6"/>
            <w:shd w:val="clear" w:color="auto" w:fill="auto"/>
            <w:vAlign w:val="center"/>
          </w:tcPr>
          <w:p w:rsidR="00DA2783" w:rsidRPr="00030163" w:rsidRDefault="00030163" w:rsidP="0034684C">
            <w:pPr>
              <w:pStyle w:val="a9"/>
              <w:rPr>
                <w:rStyle w:val="aa"/>
                <w:rFonts w:ascii="Tahoma" w:hAnsi="Tahoma" w:cs="Tahoma"/>
                <w:b w:val="0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Style w:val="aa"/>
                <w:rFonts w:ascii="Tahoma" w:hAnsi="Tahoma" w:cs="Tahoma"/>
                <w:b w:val="0"/>
                <w:noProof/>
                <w:color w:val="000000" w:themeColor="text1"/>
                <w:sz w:val="22"/>
                <w:szCs w:val="22"/>
                <w:lang w:val="de-DE"/>
              </w:rPr>
              <w:t>USt.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030163" w:rsidRDefault="00030163" w:rsidP="00030163">
            <w:pPr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1.035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5</w:t>
            </w:r>
            <w:r w:rsidR="00784935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 €</w:t>
            </w:r>
          </w:p>
        </w:tc>
      </w:tr>
      <w:tr w:rsidR="00DA2783" w:rsidRPr="00030163" w:rsidTr="00A16AC7">
        <w:trPr>
          <w:gridBefore w:val="1"/>
          <w:gridAfter w:val="2"/>
          <w:wBefore w:w="40" w:type="dxa"/>
          <w:wAfter w:w="202" w:type="dxa"/>
          <w:trHeight w:val="360"/>
        </w:trPr>
        <w:tc>
          <w:tcPr>
            <w:tcW w:w="5177" w:type="dxa"/>
            <w:gridSpan w:val="5"/>
            <w:shd w:val="clear" w:color="auto" w:fill="auto"/>
          </w:tcPr>
          <w:p w:rsidR="00DA2783" w:rsidRPr="00030163" w:rsidRDefault="00DA2783" w:rsidP="0034684C">
            <w:pP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262" w:type="dxa"/>
            <w:gridSpan w:val="8"/>
            <w:shd w:val="clear" w:color="auto" w:fill="auto"/>
            <w:vAlign w:val="center"/>
          </w:tcPr>
          <w:p w:rsidR="00DA2783" w:rsidRPr="00030163" w:rsidRDefault="00030163" w:rsidP="0034684C">
            <w:pPr>
              <w:pStyle w:val="a9"/>
              <w:rPr>
                <w:rStyle w:val="aa"/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Style w:val="aa"/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Gesamtpreis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030163" w:rsidRDefault="00030163" w:rsidP="00030163">
            <w:pPr>
              <w:jc w:val="right"/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6</w:t>
            </w:r>
            <w:r w:rsidRPr="00030163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.</w:t>
            </w:r>
            <w:r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485</w:t>
            </w:r>
            <w:r w:rsidRPr="00030163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5</w:t>
            </w:r>
            <w:r w:rsidR="00784935" w:rsidRPr="00030163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Pr="00030163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 xml:space="preserve"> €</w:t>
            </w:r>
          </w:p>
        </w:tc>
      </w:tr>
    </w:tbl>
    <w:p w:rsidR="00004BD3" w:rsidRPr="00030163" w:rsidRDefault="00004BD3" w:rsidP="00004BD3">
      <w:pPr>
        <w:jc w:val="center"/>
        <w:rPr>
          <w:rFonts w:ascii="Tahoma" w:hAnsi="Tahoma" w:cs="Tahoma"/>
          <w:noProof/>
          <w:lang w:val="de-DE"/>
        </w:rPr>
      </w:pPr>
    </w:p>
    <w:p w:rsidR="00004BD3" w:rsidRPr="00030163" w:rsidRDefault="00004BD3" w:rsidP="00004BD3">
      <w:pPr>
        <w:jc w:val="center"/>
        <w:rPr>
          <w:rFonts w:ascii="Tahoma" w:hAnsi="Tahoma" w:cs="Tahoma"/>
          <w:noProof/>
          <w:lang w:val="de-DE"/>
        </w:rPr>
      </w:pPr>
    </w:p>
    <w:p w:rsidR="00004BD3" w:rsidRPr="00030163" w:rsidRDefault="00004BD3" w:rsidP="00004BD3">
      <w:pPr>
        <w:jc w:val="center"/>
        <w:rPr>
          <w:rFonts w:ascii="Tahoma" w:hAnsi="Tahoma" w:cs="Tahoma"/>
          <w:noProof/>
          <w:lang w:val="de-DE"/>
        </w:rPr>
      </w:pPr>
    </w:p>
    <w:p w:rsidR="00004BD3" w:rsidRPr="00030163" w:rsidRDefault="00004BD3" w:rsidP="00004BD3">
      <w:pPr>
        <w:jc w:val="center"/>
        <w:rPr>
          <w:rFonts w:ascii="Tahoma" w:hAnsi="Tahoma" w:cs="Tahoma"/>
          <w:i/>
          <w:noProof/>
          <w:sz w:val="24"/>
          <w:szCs w:val="24"/>
          <w:lang w:val="de-DE"/>
        </w:rPr>
      </w:pPr>
    </w:p>
    <w:p w:rsidR="00E55140" w:rsidRPr="00030163" w:rsidRDefault="00030163" w:rsidP="00004BD3">
      <w:pPr>
        <w:jc w:val="center"/>
        <w:rPr>
          <w:rFonts w:ascii="Tahoma" w:hAnsi="Tahoma" w:cs="Tahoma"/>
          <w:i/>
          <w:noProof/>
          <w:sz w:val="24"/>
          <w:szCs w:val="24"/>
          <w:lang w:val="de-DE"/>
        </w:rPr>
      </w:pPr>
      <w:r w:rsidRPr="00030163">
        <w:rPr>
          <w:rFonts w:ascii="Tahoma" w:hAnsi="Tahoma" w:cs="Tahoma"/>
          <w:i/>
          <w:noProof/>
          <w:sz w:val="24"/>
          <w:szCs w:val="24"/>
          <w:lang w:val="de-DE"/>
        </w:rPr>
        <w:t>[Haftungsklausel]</w:t>
      </w:r>
      <w:bookmarkStart w:id="0" w:name="_GoBack"/>
      <w:bookmarkEnd w:id="0"/>
    </w:p>
    <w:sectPr w:rsidR="00E55140" w:rsidRPr="000301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163"/>
    <w:rsid w:val="00004BD3"/>
    <w:rsid w:val="00030163"/>
    <w:rsid w:val="00036443"/>
    <w:rsid w:val="0004281E"/>
    <w:rsid w:val="000851EE"/>
    <w:rsid w:val="000D4F55"/>
    <w:rsid w:val="001D26CD"/>
    <w:rsid w:val="00244979"/>
    <w:rsid w:val="00261998"/>
    <w:rsid w:val="00262BE6"/>
    <w:rsid w:val="00296D0A"/>
    <w:rsid w:val="002A66BE"/>
    <w:rsid w:val="002F232B"/>
    <w:rsid w:val="00314995"/>
    <w:rsid w:val="003245B2"/>
    <w:rsid w:val="00332627"/>
    <w:rsid w:val="0034684C"/>
    <w:rsid w:val="003D274B"/>
    <w:rsid w:val="0046430D"/>
    <w:rsid w:val="004A02B7"/>
    <w:rsid w:val="004F20BF"/>
    <w:rsid w:val="00540889"/>
    <w:rsid w:val="005835F4"/>
    <w:rsid w:val="005B1159"/>
    <w:rsid w:val="006A4B45"/>
    <w:rsid w:val="006F66B9"/>
    <w:rsid w:val="007737FA"/>
    <w:rsid w:val="00784935"/>
    <w:rsid w:val="007A55DA"/>
    <w:rsid w:val="007D5533"/>
    <w:rsid w:val="007F12A8"/>
    <w:rsid w:val="00805272"/>
    <w:rsid w:val="00830583"/>
    <w:rsid w:val="00876430"/>
    <w:rsid w:val="00883E4D"/>
    <w:rsid w:val="008C0D7E"/>
    <w:rsid w:val="008D4533"/>
    <w:rsid w:val="00901F71"/>
    <w:rsid w:val="009A7856"/>
    <w:rsid w:val="00A16AC7"/>
    <w:rsid w:val="00A554B1"/>
    <w:rsid w:val="00B44E50"/>
    <w:rsid w:val="00BB03B5"/>
    <w:rsid w:val="00BB6798"/>
    <w:rsid w:val="00BB78B6"/>
    <w:rsid w:val="00C12158"/>
    <w:rsid w:val="00C56481"/>
    <w:rsid w:val="00C81470"/>
    <w:rsid w:val="00CC583A"/>
    <w:rsid w:val="00CD146B"/>
    <w:rsid w:val="00CF7EC0"/>
    <w:rsid w:val="00D13267"/>
    <w:rsid w:val="00DA2783"/>
    <w:rsid w:val="00DF3959"/>
    <w:rsid w:val="00E12887"/>
    <w:rsid w:val="00E55140"/>
    <w:rsid w:val="00E868EB"/>
    <w:rsid w:val="00E86DFD"/>
    <w:rsid w:val="00ED6CA4"/>
    <w:rsid w:val="00F43EC1"/>
    <w:rsid w:val="00F9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9A3E6-7CA6-4D9F-97C9-A9288BBD4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simple_estimate_template_de.dotx</Template>
  <TotalTime>8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2024-10-27T12:37:00Z</dcterms:created>
  <dcterms:modified xsi:type="dcterms:W3CDTF">2024-10-27T12:45:00Z</dcterms:modified>
</cp:coreProperties>
</file>