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55"/>
        <w:tblW w:w="11034" w:type="dxa"/>
        <w:tblLayout w:type="fixed"/>
        <w:tblLook w:val="04A0" w:firstRow="1" w:lastRow="0" w:firstColumn="1" w:lastColumn="0" w:noHBand="0" w:noVBand="1"/>
      </w:tblPr>
      <w:tblGrid>
        <w:gridCol w:w="3636"/>
        <w:gridCol w:w="1539"/>
        <w:gridCol w:w="75"/>
        <w:gridCol w:w="24"/>
        <w:gridCol w:w="399"/>
        <w:gridCol w:w="1311"/>
        <w:gridCol w:w="250"/>
        <w:gridCol w:w="1190"/>
        <w:gridCol w:w="2610"/>
      </w:tblGrid>
      <w:tr w:rsidR="007C5674" w:rsidRPr="00E223DC" w:rsidTr="00FA1E74">
        <w:trPr>
          <w:trHeight w:val="1134"/>
        </w:trPr>
        <w:tc>
          <w:tcPr>
            <w:tcW w:w="11034" w:type="dxa"/>
            <w:gridSpan w:val="9"/>
            <w:shd w:val="clear" w:color="auto" w:fill="F2F2F2" w:themeFill="background1" w:themeFillShade="F2"/>
            <w:noWrap/>
            <w:vAlign w:val="bottom"/>
            <w:hideMark/>
          </w:tcPr>
          <w:p w:rsidR="008841AC" w:rsidRPr="00E223DC" w:rsidRDefault="008841AC" w:rsidP="00720BB6">
            <w:pPr>
              <w:pStyle w:val="a3"/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de-DE" w:eastAsia="ru-RU"/>
              </w:rPr>
            </w:pPr>
          </w:p>
          <w:p w:rsidR="008841AC" w:rsidRPr="00E223DC" w:rsidRDefault="001C6CCF" w:rsidP="00FA5102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de-DE" w:eastAsia="ru-RU"/>
              </w:rPr>
            </w:pP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 w:eastAsia="ja-JP"/>
              </w:rPr>
              <w:drawing>
                <wp:inline distT="0" distB="0" distL="0" distR="0" wp14:anchorId="5F94DCFC" wp14:editId="6CEE94D9">
                  <wp:extent cx="1971332" cy="7293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332" cy="72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1AC" w:rsidRPr="00E223DC" w:rsidRDefault="008841AC" w:rsidP="002961F5">
            <w:pPr>
              <w:pStyle w:val="a3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de-DE" w:eastAsia="ru-RU"/>
              </w:rPr>
            </w:pPr>
          </w:p>
          <w:p w:rsidR="008841AC" w:rsidRPr="00E223DC" w:rsidRDefault="00623936" w:rsidP="00573295">
            <w:pPr>
              <w:pStyle w:val="1"/>
              <w:spacing w:before="0"/>
              <w:jc w:val="center"/>
              <w:rPr>
                <w:noProof/>
                <w:color w:val="000000" w:themeColor="text1"/>
                <w:sz w:val="48"/>
                <w:szCs w:val="48"/>
                <w:lang w:val="de-DE" w:eastAsia="ru-RU"/>
              </w:rPr>
            </w:pPr>
            <w:r w:rsidRPr="00E223DC">
              <w:rPr>
                <w:noProof/>
                <w:color w:val="000000" w:themeColor="text1"/>
                <w:sz w:val="48"/>
                <w:szCs w:val="48"/>
                <w:lang w:val="de-DE" w:eastAsia="ru-RU"/>
              </w:rPr>
              <w:t>Kostenvoranschlag</w:t>
            </w:r>
          </w:p>
          <w:p w:rsidR="008841AC" w:rsidRPr="00E223DC" w:rsidRDefault="008841AC" w:rsidP="00F27586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de-DE" w:eastAsia="ru-RU"/>
              </w:rPr>
            </w:pPr>
          </w:p>
        </w:tc>
      </w:tr>
      <w:tr w:rsidR="007C5674" w:rsidRPr="00E223DC" w:rsidTr="00FA1E74">
        <w:trPr>
          <w:trHeight w:val="412"/>
        </w:trPr>
        <w:tc>
          <w:tcPr>
            <w:tcW w:w="5673" w:type="dxa"/>
            <w:gridSpan w:val="5"/>
            <w:shd w:val="clear" w:color="auto" w:fill="auto"/>
            <w:noWrap/>
            <w:vAlign w:val="bottom"/>
            <w:hideMark/>
          </w:tcPr>
          <w:p w:rsidR="00FA5102" w:rsidRPr="00E223DC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de-DE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FA5102" w:rsidRPr="00E223DC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de-DE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BA0D67" w:rsidRPr="00E223DC" w:rsidRDefault="00623936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b/>
                <w:noProof/>
                <w:color w:val="000000" w:themeColor="text1"/>
                <w:lang w:val="de-DE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Sender:</w:t>
            </w:r>
          </w:p>
        </w:tc>
        <w:tc>
          <w:tcPr>
            <w:tcW w:w="5361" w:type="dxa"/>
            <w:gridSpan w:val="4"/>
            <w:shd w:val="clear" w:color="auto" w:fill="auto"/>
            <w:noWrap/>
            <w:vAlign w:val="bottom"/>
          </w:tcPr>
          <w:p w:rsidR="00BA0D67" w:rsidRPr="00E223DC" w:rsidRDefault="00623936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b/>
                <w:noProof/>
                <w:color w:val="000000" w:themeColor="text1"/>
                <w:lang w:val="de-DE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Empfänger</w:t>
            </w:r>
            <w:r w:rsidR="00F27586" w:rsidRPr="00E223DC">
              <w:rPr>
                <w:rFonts w:ascii="Tahoma" w:eastAsia="Times New Roman" w:hAnsi="Tahoma" w:cs="Tahoma"/>
                <w:b/>
                <w:noProof/>
                <w:color w:val="000000" w:themeColor="text1"/>
                <w:lang w:val="de-DE" w:eastAsia="ru-RU"/>
              </w:rPr>
              <w:t>:</w:t>
            </w:r>
          </w:p>
        </w:tc>
      </w:tr>
      <w:tr w:rsidR="007C5674" w:rsidRPr="00E223DC" w:rsidTr="00FA1E74">
        <w:trPr>
          <w:trHeight w:val="360"/>
        </w:trPr>
        <w:tc>
          <w:tcPr>
            <w:tcW w:w="5673" w:type="dxa"/>
            <w:gridSpan w:val="5"/>
            <w:vMerge w:val="restart"/>
            <w:shd w:val="clear" w:color="auto" w:fill="auto"/>
            <w:hideMark/>
          </w:tcPr>
          <w:p w:rsidR="00BA0D67" w:rsidRPr="00E223DC" w:rsidRDefault="00623936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[Unternehmensname]</w:t>
            </w:r>
          </w:p>
          <w:p w:rsidR="00623936" w:rsidRPr="00E223DC" w:rsidRDefault="00623936" w:rsidP="0062393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[Adresse]</w:t>
            </w:r>
          </w:p>
          <w:p w:rsidR="00623936" w:rsidRPr="00E223DC" w:rsidRDefault="00623936" w:rsidP="0062393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StNr.: [Steuernummer]</w:t>
            </w:r>
          </w:p>
          <w:p w:rsidR="00623936" w:rsidRPr="00E223DC" w:rsidRDefault="00623936" w:rsidP="0062393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USt-IdNr.: [USt-IdNr.]</w:t>
            </w:r>
          </w:p>
          <w:p w:rsidR="00000671" w:rsidRPr="00E223DC" w:rsidRDefault="00623936" w:rsidP="0062393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Telefon: [Telefon]</w:t>
            </w:r>
          </w:p>
          <w:p w:rsidR="00FA5102" w:rsidRPr="00E223DC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  <w:p w:rsidR="00FA5102" w:rsidRPr="00E223DC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A0D67" w:rsidRPr="00E223DC" w:rsidRDefault="00623936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[Name des Kundenunternehmens]</w:t>
            </w:r>
          </w:p>
          <w:p w:rsidR="00623936" w:rsidRPr="00E223DC" w:rsidRDefault="00623936" w:rsidP="00623936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[Adresse des Kundenunternehmens]</w:t>
            </w:r>
          </w:p>
          <w:p w:rsidR="00623936" w:rsidRPr="00E223DC" w:rsidRDefault="00623936" w:rsidP="00623936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StNr.: [Steuernummer]</w:t>
            </w:r>
          </w:p>
          <w:p w:rsidR="00623936" w:rsidRPr="00E223DC" w:rsidRDefault="00623936" w:rsidP="00623936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USt-IdNr.: [USt-IdNr des Kunden]</w:t>
            </w:r>
          </w:p>
          <w:p w:rsidR="00FA5102" w:rsidRPr="00E223DC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</w:tr>
      <w:tr w:rsidR="007C5674" w:rsidRPr="00E223DC" w:rsidTr="00FA1E74">
        <w:trPr>
          <w:trHeight w:val="360"/>
        </w:trPr>
        <w:tc>
          <w:tcPr>
            <w:tcW w:w="5673" w:type="dxa"/>
            <w:gridSpan w:val="5"/>
            <w:vMerge/>
            <w:shd w:val="clear" w:color="auto" w:fill="auto"/>
            <w:vAlign w:val="center"/>
            <w:hideMark/>
          </w:tcPr>
          <w:p w:rsidR="00BA0D67" w:rsidRPr="00E223DC" w:rsidRDefault="00BA0D67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10E4D" w:rsidRPr="00E223DC" w:rsidRDefault="00B10E4D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</w:tr>
      <w:tr w:rsidR="00BE55B4" w:rsidRPr="00E223DC" w:rsidTr="00FA1E74">
        <w:trPr>
          <w:trHeight w:val="296"/>
        </w:trPr>
        <w:tc>
          <w:tcPr>
            <w:tcW w:w="5175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BE55B4" w:rsidRPr="00E223DC" w:rsidRDefault="00623936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[Zahlungsdetails]</w:t>
            </w:r>
          </w:p>
          <w:p w:rsidR="00BE55B4" w:rsidRPr="00E223DC" w:rsidRDefault="00BE55B4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  <w:p w:rsidR="0086351A" w:rsidRPr="00E223DC" w:rsidRDefault="0086351A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  <w:p w:rsidR="00FA5102" w:rsidRPr="00E223DC" w:rsidRDefault="00FA5102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  <w:p w:rsidR="00BE55B4" w:rsidRPr="00E223DC" w:rsidRDefault="00BE55B4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  <w:tc>
          <w:tcPr>
            <w:tcW w:w="5859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:rsidR="009527FB" w:rsidRPr="00E223DC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 xml:space="preserve">      </w:t>
            </w:r>
            <w:r w:rsidR="00623936"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Kostenvoranschlag #: [Nummer]</w:t>
            </w:r>
          </w:p>
          <w:p w:rsidR="00BE55B4" w:rsidRPr="00E223DC" w:rsidRDefault="009527FB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 xml:space="preserve">     </w:t>
            </w:r>
            <w:r w:rsidR="00BE55B4"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 xml:space="preserve"> </w:t>
            </w:r>
            <w:r w:rsidR="00623936"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Datum: [Datum]</w:t>
            </w:r>
          </w:p>
          <w:p w:rsidR="00BE55B4" w:rsidRPr="00E223DC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  <w:r w:rsidRPr="00E223DC">
              <w:rPr>
                <w:rFonts w:ascii="Tahoma" w:eastAsia="Times New Roman" w:hAnsi="Tahoma" w:cs="Tahoma"/>
                <w:b/>
                <w:noProof/>
                <w:color w:val="000000" w:themeColor="text1"/>
                <w:lang w:val="de-DE" w:eastAsia="ru-RU"/>
              </w:rPr>
              <w:t xml:space="preserve">      </w:t>
            </w:r>
            <w:r w:rsidR="00623936" w:rsidRPr="00E223DC"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  <w:t>Gültig bis: [Datum]</w:t>
            </w:r>
          </w:p>
        </w:tc>
      </w:tr>
      <w:tr w:rsidR="007C5674" w:rsidRPr="00E223DC" w:rsidTr="00FA1E74">
        <w:trPr>
          <w:trHeight w:val="449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E223DC" w:rsidRDefault="0062393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Beschreibung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E223DC" w:rsidRDefault="0062393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Menge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E223DC" w:rsidRDefault="00623936" w:rsidP="00623936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Preis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E223DC" w:rsidRDefault="0062393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Gesamt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E223DC" w:rsidRDefault="0062393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USt.</w:t>
            </w:r>
          </w:p>
        </w:tc>
      </w:tr>
      <w:tr w:rsidR="007C5674" w:rsidRPr="00E223DC" w:rsidTr="003F55A1">
        <w:trPr>
          <w:trHeight w:val="2578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CD70F4" w:rsidRPr="00E223DC" w:rsidRDefault="00623936" w:rsidP="009527FB">
            <w:pPr>
              <w:pStyle w:val="a4"/>
              <w:spacing w:before="120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Mein Produkt / Materialien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Meine Dienstleistung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Rabatt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E223DC" w:rsidRDefault="00623936" w:rsidP="00623936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4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 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Stück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  <w:t>1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5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 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Stunden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1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F27586" w:rsidRPr="00E223DC" w:rsidRDefault="00623936" w:rsidP="00623936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55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,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100,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-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3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,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E223DC" w:rsidRDefault="00623936" w:rsidP="00623936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2.20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,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1.500,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-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3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,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hideMark/>
          </w:tcPr>
          <w:p w:rsidR="00F27586" w:rsidRPr="00E223DC" w:rsidRDefault="00623936" w:rsidP="00623936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418,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 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(19,00%)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285,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 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(19,00%)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br/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-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57,</w:t>
            </w:r>
            <w:r w:rsidR="009527FB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00 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(19,00%)</w:t>
            </w:r>
          </w:p>
        </w:tc>
      </w:tr>
      <w:tr w:rsidR="007C5674" w:rsidRPr="00E223DC" w:rsidTr="00FA1E74">
        <w:trPr>
          <w:trHeight w:val="432"/>
        </w:trPr>
        <w:tc>
          <w:tcPr>
            <w:tcW w:w="11034" w:type="dxa"/>
            <w:gridSpan w:val="9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27586" w:rsidRPr="00E223DC" w:rsidRDefault="00F27586" w:rsidP="008C351C">
            <w:pPr>
              <w:spacing w:before="40" w:after="4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20"/>
                <w:szCs w:val="20"/>
                <w:lang w:val="de-DE" w:eastAsia="ru-RU"/>
              </w:rPr>
            </w:pPr>
          </w:p>
        </w:tc>
      </w:tr>
      <w:tr w:rsidR="007C5674" w:rsidRPr="00E223DC" w:rsidTr="00FA1E74">
        <w:trPr>
          <w:trHeight w:val="360"/>
        </w:trPr>
        <w:tc>
          <w:tcPr>
            <w:tcW w:w="5250" w:type="dxa"/>
            <w:gridSpan w:val="3"/>
            <w:vMerge w:val="restart"/>
            <w:shd w:val="clear" w:color="auto" w:fill="auto"/>
            <w:hideMark/>
          </w:tcPr>
          <w:p w:rsidR="00F27586" w:rsidRPr="00E223DC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noProof/>
                <w:color w:val="000000" w:themeColor="text1"/>
                <w:lang w:val="de-DE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8C351C" w:rsidRPr="00E223DC" w:rsidRDefault="008C351C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</w:p>
          <w:p w:rsidR="00F27586" w:rsidRPr="00E223DC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E223DC" w:rsidRDefault="00623936" w:rsidP="0062393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Gesamt</w:t>
            </w:r>
            <w:r w:rsidR="00530C2C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: 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3.40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,</w:t>
            </w:r>
            <w:r w:rsidR="00F27586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 €</w:t>
            </w:r>
          </w:p>
        </w:tc>
      </w:tr>
      <w:tr w:rsidR="007C5674" w:rsidRPr="00E223DC" w:rsidTr="00FA1E74">
        <w:trPr>
          <w:trHeight w:val="360"/>
        </w:trPr>
        <w:tc>
          <w:tcPr>
            <w:tcW w:w="5250" w:type="dxa"/>
            <w:gridSpan w:val="3"/>
            <w:vMerge/>
            <w:shd w:val="clear" w:color="auto" w:fill="auto"/>
            <w:vAlign w:val="bottom"/>
            <w:hideMark/>
          </w:tcPr>
          <w:p w:rsidR="00F27586" w:rsidRPr="00E223DC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F27586" w:rsidRPr="00E223DC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E223DC" w:rsidRDefault="00623936" w:rsidP="0062393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USt.</w:t>
            </w:r>
            <w:r w:rsidR="00530C2C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: 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646,</w:t>
            </w:r>
            <w:r w:rsidR="008C351C"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>00</w:t>
            </w:r>
            <w:r w:rsidRPr="00E223DC">
              <w:rPr>
                <w:rFonts w:ascii="Tahoma" w:hAnsi="Tahoma" w:cs="Tahoma"/>
                <w:noProof/>
                <w:color w:val="000000" w:themeColor="text1"/>
                <w:lang w:val="de-DE"/>
              </w:rPr>
              <w:t xml:space="preserve"> €</w:t>
            </w:r>
          </w:p>
        </w:tc>
      </w:tr>
      <w:tr w:rsidR="007C5674" w:rsidRPr="00E223DC" w:rsidTr="00FA1E74">
        <w:trPr>
          <w:trHeight w:val="360"/>
        </w:trPr>
        <w:tc>
          <w:tcPr>
            <w:tcW w:w="5274" w:type="dxa"/>
            <w:gridSpan w:val="4"/>
            <w:shd w:val="clear" w:color="auto" w:fill="auto"/>
            <w:vAlign w:val="bottom"/>
          </w:tcPr>
          <w:p w:rsidR="00F27586" w:rsidRPr="00E223DC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  <w:tc>
          <w:tcPr>
            <w:tcW w:w="1960" w:type="dxa"/>
            <w:gridSpan w:val="3"/>
            <w:shd w:val="clear" w:color="auto" w:fill="auto"/>
            <w:vAlign w:val="center"/>
          </w:tcPr>
          <w:p w:rsidR="00F27586" w:rsidRPr="00E223DC" w:rsidRDefault="00F27586" w:rsidP="00F27586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E223DC" w:rsidRDefault="00623936" w:rsidP="00E223DC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</w:pP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Gesamtpreis</w:t>
            </w:r>
            <w:r w:rsidR="00530C2C"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 xml:space="preserve">: </w:t>
            </w:r>
            <w:r w:rsidR="00E223DC"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4</w:t>
            </w: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.</w:t>
            </w:r>
            <w:r w:rsidR="00E223DC"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046</w:t>
            </w: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,</w:t>
            </w:r>
            <w:r w:rsidR="008C351C"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>00</w:t>
            </w:r>
            <w:r w:rsidRPr="00E223DC">
              <w:rPr>
                <w:rFonts w:ascii="Tahoma" w:hAnsi="Tahoma" w:cs="Tahoma"/>
                <w:b/>
                <w:noProof/>
                <w:color w:val="000000" w:themeColor="text1"/>
                <w:lang w:val="de-DE"/>
              </w:rPr>
              <w:t xml:space="preserve"> €</w:t>
            </w:r>
          </w:p>
        </w:tc>
      </w:tr>
      <w:tr w:rsidR="007C5674" w:rsidRPr="00E223DC" w:rsidTr="00FA1E74">
        <w:trPr>
          <w:trHeight w:val="439"/>
        </w:trPr>
        <w:tc>
          <w:tcPr>
            <w:tcW w:w="11034" w:type="dxa"/>
            <w:gridSpan w:val="9"/>
            <w:shd w:val="clear" w:color="auto" w:fill="auto"/>
            <w:vAlign w:val="center"/>
            <w:hideMark/>
          </w:tcPr>
          <w:p w:rsidR="00F27586" w:rsidRPr="00E223DC" w:rsidRDefault="00F27586" w:rsidP="00FA5102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de-DE" w:eastAsia="ru-RU"/>
              </w:rPr>
            </w:pPr>
          </w:p>
        </w:tc>
      </w:tr>
    </w:tbl>
    <w:p w:rsidR="0086351A" w:rsidRPr="00E223DC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de-DE"/>
        </w:rPr>
      </w:pPr>
    </w:p>
    <w:p w:rsidR="00C83084" w:rsidRPr="00E223DC" w:rsidRDefault="00623936" w:rsidP="0086351A">
      <w:pPr>
        <w:jc w:val="center"/>
        <w:rPr>
          <w:rFonts w:ascii="Tahoma" w:hAnsi="Tahoma" w:cs="Tahoma"/>
          <w:i/>
          <w:noProof/>
          <w:color w:val="000000" w:themeColor="text1"/>
          <w:lang w:val="de-DE"/>
        </w:rPr>
      </w:pPr>
      <w:r w:rsidRPr="00E223DC">
        <w:rPr>
          <w:rFonts w:ascii="Tahoma" w:hAnsi="Tahoma" w:cs="Tahoma"/>
          <w:i/>
          <w:noProof/>
          <w:color w:val="000000" w:themeColor="text1"/>
          <w:lang w:val="de-DE"/>
        </w:rPr>
        <w:t>[Haftungsklausel]</w:t>
      </w:r>
      <w:bookmarkStart w:id="0" w:name="_GoBack"/>
      <w:bookmarkEnd w:id="0"/>
    </w:p>
    <w:sectPr w:rsidR="00C83084" w:rsidRPr="00E223DC" w:rsidSect="00CB0B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74E50"/>
    <w:multiLevelType w:val="hybridMultilevel"/>
    <w:tmpl w:val="328E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936"/>
    <w:rsid w:val="00000671"/>
    <w:rsid w:val="000165D2"/>
    <w:rsid w:val="00045E88"/>
    <w:rsid w:val="000C2CF2"/>
    <w:rsid w:val="000C7C75"/>
    <w:rsid w:val="000D4BAB"/>
    <w:rsid w:val="0019072A"/>
    <w:rsid w:val="001B47EB"/>
    <w:rsid w:val="001C6CCF"/>
    <w:rsid w:val="001C7A37"/>
    <w:rsid w:val="001D6A37"/>
    <w:rsid w:val="001E5028"/>
    <w:rsid w:val="002309D9"/>
    <w:rsid w:val="00262E8E"/>
    <w:rsid w:val="002958D1"/>
    <w:rsid w:val="002961F5"/>
    <w:rsid w:val="003D23D7"/>
    <w:rsid w:val="003F55A1"/>
    <w:rsid w:val="00525D89"/>
    <w:rsid w:val="00530C2C"/>
    <w:rsid w:val="00550FB1"/>
    <w:rsid w:val="00573295"/>
    <w:rsid w:val="005803F6"/>
    <w:rsid w:val="005D0F6B"/>
    <w:rsid w:val="00623936"/>
    <w:rsid w:val="00663118"/>
    <w:rsid w:val="006633DD"/>
    <w:rsid w:val="00690CA4"/>
    <w:rsid w:val="006D09D7"/>
    <w:rsid w:val="006D6BCC"/>
    <w:rsid w:val="006E5593"/>
    <w:rsid w:val="006E6F6C"/>
    <w:rsid w:val="00720BB6"/>
    <w:rsid w:val="00750267"/>
    <w:rsid w:val="0075728B"/>
    <w:rsid w:val="00773C9E"/>
    <w:rsid w:val="007A4372"/>
    <w:rsid w:val="007A68A1"/>
    <w:rsid w:val="007C5674"/>
    <w:rsid w:val="007C625B"/>
    <w:rsid w:val="008238C5"/>
    <w:rsid w:val="00841F54"/>
    <w:rsid w:val="0086351A"/>
    <w:rsid w:val="008841AC"/>
    <w:rsid w:val="008C351C"/>
    <w:rsid w:val="008C3A8F"/>
    <w:rsid w:val="008D5F86"/>
    <w:rsid w:val="008F0DD1"/>
    <w:rsid w:val="00914305"/>
    <w:rsid w:val="00942460"/>
    <w:rsid w:val="009527FB"/>
    <w:rsid w:val="009C001B"/>
    <w:rsid w:val="009E1BD4"/>
    <w:rsid w:val="00A74C79"/>
    <w:rsid w:val="00A831D9"/>
    <w:rsid w:val="00AA1C7E"/>
    <w:rsid w:val="00AA4684"/>
    <w:rsid w:val="00AB2FC3"/>
    <w:rsid w:val="00AC32E5"/>
    <w:rsid w:val="00AD4BB7"/>
    <w:rsid w:val="00B037D3"/>
    <w:rsid w:val="00B10E4D"/>
    <w:rsid w:val="00B7419B"/>
    <w:rsid w:val="00BA0D67"/>
    <w:rsid w:val="00BE2793"/>
    <w:rsid w:val="00BE55B4"/>
    <w:rsid w:val="00C06980"/>
    <w:rsid w:val="00C14157"/>
    <w:rsid w:val="00C14203"/>
    <w:rsid w:val="00C51452"/>
    <w:rsid w:val="00C62FF0"/>
    <w:rsid w:val="00C67A02"/>
    <w:rsid w:val="00C83084"/>
    <w:rsid w:val="00C919E1"/>
    <w:rsid w:val="00CB0BF3"/>
    <w:rsid w:val="00CD70F4"/>
    <w:rsid w:val="00D12095"/>
    <w:rsid w:val="00D254B8"/>
    <w:rsid w:val="00D67C92"/>
    <w:rsid w:val="00D71AC0"/>
    <w:rsid w:val="00D82E1D"/>
    <w:rsid w:val="00D83A1C"/>
    <w:rsid w:val="00DF23B4"/>
    <w:rsid w:val="00E223DC"/>
    <w:rsid w:val="00E535FB"/>
    <w:rsid w:val="00E87895"/>
    <w:rsid w:val="00EA2429"/>
    <w:rsid w:val="00EE4DED"/>
    <w:rsid w:val="00EF2A13"/>
    <w:rsid w:val="00F04EBA"/>
    <w:rsid w:val="00F27586"/>
    <w:rsid w:val="00F945E9"/>
    <w:rsid w:val="00FA1E74"/>
    <w:rsid w:val="00FA5102"/>
    <w:rsid w:val="00FC4B35"/>
    <w:rsid w:val="00FD0331"/>
    <w:rsid w:val="00FD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work_estimate_template_de.dotx</Template>
  <TotalTime>14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2024-10-27T12:46:00Z</dcterms:created>
  <dcterms:modified xsi:type="dcterms:W3CDTF">2024-10-27T13:00:00Z</dcterms:modified>
</cp:coreProperties>
</file>