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76"/>
        <w:tblW w:w="9959" w:type="dxa"/>
        <w:tblLook w:val="04A0" w:firstRow="1" w:lastRow="0" w:firstColumn="1" w:lastColumn="0" w:noHBand="0" w:noVBand="1"/>
      </w:tblPr>
      <w:tblGrid>
        <w:gridCol w:w="2990"/>
        <w:gridCol w:w="6969"/>
      </w:tblGrid>
      <w:tr w:rsidR="00303C07" w:rsidRPr="00AA623A" w:rsidTr="00303C07">
        <w:trPr>
          <w:trHeight w:val="1088"/>
        </w:trPr>
        <w:tc>
          <w:tcPr>
            <w:tcW w:w="2990" w:type="dxa"/>
            <w:vAlign w:val="center"/>
          </w:tcPr>
          <w:p w:rsidR="00303C07" w:rsidRPr="00AA623A" w:rsidRDefault="00303C07" w:rsidP="00A364DA">
            <w:pPr>
              <w:pStyle w:val="ContactInformation"/>
              <w:jc w:val="right"/>
              <w:rPr>
                <w:rFonts w:asciiTheme="majorHAnsi" w:hAnsiTheme="majorHAnsi"/>
                <w:color w:val="000000" w:themeColor="text1"/>
                <w:lang w:val="de-DE"/>
              </w:rPr>
            </w:pPr>
          </w:p>
        </w:tc>
        <w:tc>
          <w:tcPr>
            <w:tcW w:w="6969" w:type="dxa"/>
            <w:vAlign w:val="center"/>
          </w:tcPr>
          <w:p w:rsidR="00303C07" w:rsidRPr="00AA623A" w:rsidRDefault="00303C07" w:rsidP="00A364DA">
            <w:pPr>
              <w:pStyle w:val="1"/>
              <w:jc w:val="center"/>
              <w:rPr>
                <w:i/>
                <w:color w:val="000000" w:themeColor="text1"/>
                <w:sz w:val="32"/>
                <w:szCs w:val="32"/>
                <w:lang w:val="de-DE"/>
              </w:rPr>
            </w:pPr>
            <w:r w:rsidRPr="00AA623A">
              <w:rPr>
                <w:i/>
                <w:color w:val="000000" w:themeColor="text1"/>
                <w:sz w:val="32"/>
                <w:szCs w:val="32"/>
                <w:lang w:val="de-DE"/>
              </w:rPr>
              <w:t>Rechnung Nr. 196</w:t>
            </w:r>
          </w:p>
        </w:tc>
      </w:tr>
    </w:tbl>
    <w:p w:rsidR="00303C07" w:rsidRPr="00AA623A" w:rsidRDefault="00303C07" w:rsidP="00303C07">
      <w:pPr>
        <w:rPr>
          <w:rFonts w:asciiTheme="majorHAnsi" w:hAnsiTheme="majorHAnsi"/>
          <w:color w:val="000000" w:themeColor="text1"/>
          <w:sz w:val="18"/>
          <w:szCs w:val="18"/>
          <w:lang w:val="de-DE"/>
        </w:rPr>
      </w:pPr>
      <w:r w:rsidRPr="00AA623A">
        <w:rPr>
          <w:rFonts w:asciiTheme="majorHAnsi" w:hAnsiTheme="majorHAnsi"/>
          <w:noProof/>
          <w:color w:val="000000" w:themeColor="text1"/>
          <w:lang w:val="de-DE"/>
        </w:rPr>
        <w:drawing>
          <wp:anchor distT="0" distB="0" distL="114300" distR="114300" simplePos="0" relativeHeight="251659264" behindDoc="1" locked="0" layoutInCell="1" allowOverlap="1" wp14:anchorId="31C9C9BD" wp14:editId="254D215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AA623A" w:rsidTr="00A364DA">
        <w:trPr>
          <w:trHeight w:val="511"/>
          <w:jc w:val="center"/>
        </w:trPr>
        <w:tc>
          <w:tcPr>
            <w:tcW w:w="5386" w:type="dxa"/>
          </w:tcPr>
          <w:p w:rsidR="00303C07" w:rsidRPr="00AA623A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de-DE"/>
              </w:rPr>
            </w:pPr>
            <w:r w:rsidRPr="00AA623A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8"/>
                <w:szCs w:val="28"/>
                <w:lang w:val="de-DE"/>
              </w:rPr>
              <w:tab/>
            </w:r>
          </w:p>
        </w:tc>
        <w:tc>
          <w:tcPr>
            <w:tcW w:w="5400" w:type="dxa"/>
          </w:tcPr>
          <w:p w:rsidR="00303C07" w:rsidRPr="00AA623A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4"/>
                <w:lang w:val="de-DE"/>
              </w:rPr>
            </w:pPr>
          </w:p>
        </w:tc>
      </w:tr>
      <w:tr w:rsidR="00303C07" w:rsidRPr="00AA623A" w:rsidTr="00A364DA">
        <w:trPr>
          <w:trHeight w:val="1222"/>
          <w:jc w:val="center"/>
        </w:trPr>
        <w:tc>
          <w:tcPr>
            <w:tcW w:w="5386" w:type="dxa"/>
          </w:tcPr>
          <w:p w:rsidR="00303C07" w:rsidRPr="00AA623A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Rechnungsdatum: 06.07.2021</w:t>
            </w:r>
          </w:p>
          <w:p w:rsidR="00D66D31" w:rsidRPr="00AA623A" w:rsidRDefault="00D66D31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Lieferdatum: 05.07.2021</w:t>
            </w:r>
          </w:p>
          <w:p w:rsidR="00303C07" w:rsidRPr="00AA623A" w:rsidRDefault="00303C07" w:rsidP="00A364DA">
            <w:pPr>
              <w:pStyle w:val="ContactInformation"/>
              <w:rPr>
                <w:rFonts w:asciiTheme="majorHAnsi" w:hAnsiTheme="majorHAnsi"/>
                <w:b/>
                <w:color w:val="000000" w:themeColor="text1"/>
                <w:sz w:val="24"/>
                <w:lang w:val="de-DE"/>
              </w:rPr>
            </w:pPr>
            <w:r w:rsidRPr="00AA623A">
              <w:rPr>
                <w:rFonts w:asciiTheme="majorHAnsi" w:hAnsiTheme="majorHAnsi"/>
                <w:b/>
                <w:color w:val="000000" w:themeColor="text1"/>
                <w:sz w:val="24"/>
                <w:lang w:val="de-DE"/>
              </w:rPr>
              <w:t>Fälligkeitsdatum: 20.07.2021</w:t>
            </w:r>
          </w:p>
          <w:p w:rsidR="00303C07" w:rsidRPr="00AA623A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Cs w:val="18"/>
                <w:lang w:val="de-DE"/>
              </w:rPr>
            </w:pPr>
          </w:p>
        </w:tc>
        <w:tc>
          <w:tcPr>
            <w:tcW w:w="5400" w:type="dxa"/>
          </w:tcPr>
          <w:p w:rsidR="00303C07" w:rsidRPr="00AA623A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2"/>
                <w:szCs w:val="22"/>
                <w:lang w:val="de-DE"/>
              </w:rPr>
            </w:pPr>
            <w:r w:rsidRPr="00AA623A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de-DE"/>
              </w:rPr>
              <w:t>EMPFÄNGER</w:t>
            </w:r>
            <w:r w:rsidR="0028273D" w:rsidRPr="00AA623A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de-DE"/>
              </w:rPr>
              <w:t>:</w:t>
            </w:r>
          </w:p>
          <w:p w:rsidR="00303C07" w:rsidRPr="00AA623A" w:rsidRDefault="0081714A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de-DE"/>
              </w:rPr>
            </w:pPr>
            <w:r w:rsidRPr="00AA623A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de-DE"/>
              </w:rPr>
              <w:t>[Name des Kundenunternehmens]</w:t>
            </w:r>
          </w:p>
          <w:p w:rsidR="00303C07" w:rsidRPr="00AA623A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</w:tbl>
    <w:p w:rsidR="00303C07" w:rsidRPr="00AA623A" w:rsidRDefault="00303C07" w:rsidP="00303C07">
      <w:pPr>
        <w:rPr>
          <w:rFonts w:asciiTheme="majorHAnsi" w:hAnsiTheme="majorHAnsi"/>
          <w:color w:val="000000" w:themeColor="text1"/>
          <w:lang w:val="de-DE"/>
        </w:rPr>
      </w:pPr>
    </w:p>
    <w:tbl>
      <w:tblPr>
        <w:tblW w:w="11520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4320"/>
        <w:gridCol w:w="815"/>
        <w:gridCol w:w="625"/>
        <w:gridCol w:w="1620"/>
        <w:gridCol w:w="1530"/>
        <w:gridCol w:w="2610"/>
      </w:tblGrid>
      <w:tr w:rsidR="00303C07" w:rsidRPr="00AA623A" w:rsidTr="00FA4070">
        <w:trPr>
          <w:cantSplit/>
          <w:trHeight w:val="43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BESCHREIBUNG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MENGE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STÜCKPREIS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A364DA">
            <w:pPr>
              <w:ind w:left="799" w:hanging="799"/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GESAMT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UST.</w:t>
            </w:r>
          </w:p>
        </w:tc>
      </w:tr>
      <w:tr w:rsidR="00303C07" w:rsidRPr="00AA623A" w:rsidTr="00FA4070">
        <w:trPr>
          <w:cantSplit/>
          <w:trHeight w:val="288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726AB0">
            <w:pPr>
              <w:spacing w:before="120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Mein Produkt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Meine Dienstleistung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2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AA623A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322,00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629,00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644,00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629,00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0375F5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122,36 (19%)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119,51 (19%)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303C07" w:rsidRPr="00AA623A" w:rsidTr="00BD7D93">
        <w:trPr>
          <w:cantSplit/>
          <w:trHeight w:val="396"/>
        </w:trPr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03C07" w:rsidRPr="00AA623A" w:rsidRDefault="00303C07" w:rsidP="00726AB0">
            <w:pPr>
              <w:pStyle w:val="CenteredColumnHeading"/>
              <w:spacing w:before="20" w:after="20"/>
              <w:jc w:val="left"/>
              <w:rPr>
                <w:rFonts w:asciiTheme="majorHAnsi" w:hAnsiTheme="majorHAnsi"/>
                <w:b w:val="0"/>
                <w:i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303C07" w:rsidRPr="00AA623A" w:rsidTr="00BD7D93">
        <w:trPr>
          <w:cantSplit/>
          <w:trHeight w:val="396"/>
        </w:trPr>
        <w:tc>
          <w:tcPr>
            <w:tcW w:w="5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AA623A" w:rsidRDefault="00303C07" w:rsidP="00A364DA">
            <w:pPr>
              <w:pStyle w:val="TableText"/>
              <w:rPr>
                <w:rFonts w:asciiTheme="majorHAnsi" w:hAnsiTheme="majorHAnsi"/>
                <w:b/>
                <w:i/>
                <w:color w:val="000000" w:themeColor="text1"/>
                <w:lang w:val="de-DE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4"/>
                <w:szCs w:val="24"/>
                <w:lang w:val="de-DE"/>
              </w:rPr>
              <w:t>GESAMT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1.273,00 €</w:t>
            </w:r>
          </w:p>
        </w:tc>
      </w:tr>
      <w:tr w:rsidR="00303C07" w:rsidRPr="00AA623A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AA623A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de-DE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4"/>
                <w:szCs w:val="24"/>
                <w:lang w:val="de-DE"/>
              </w:rPr>
              <w:t>UST.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lang w:val="de-DE"/>
              </w:rPr>
              <w:t>241,87 €</w:t>
            </w:r>
          </w:p>
        </w:tc>
      </w:tr>
      <w:tr w:rsidR="00303C07" w:rsidRPr="00AA623A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AA623A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de-DE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303C07">
            <w:pPr>
              <w:pStyle w:val="RightAligned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de-DE"/>
              </w:rPr>
            </w:pPr>
            <w:r w:rsidRPr="00AA623A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de-DE"/>
              </w:rPr>
              <w:t>Gesamtpreis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AA623A" w:rsidRDefault="00303C07" w:rsidP="002019F6">
            <w:pPr>
              <w:pStyle w:val="Amount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de-DE"/>
              </w:rPr>
            </w:pPr>
            <w:r w:rsidRPr="00AA623A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de-DE"/>
              </w:rPr>
              <w:t>1.514,87 €</w:t>
            </w:r>
          </w:p>
        </w:tc>
      </w:tr>
    </w:tbl>
    <w:p w:rsidR="00303C07" w:rsidRPr="00AA623A" w:rsidRDefault="00303C07" w:rsidP="00303C07">
      <w:pPr>
        <w:rPr>
          <w:rFonts w:asciiTheme="majorHAnsi" w:hAnsiTheme="majorHAnsi"/>
          <w:color w:val="000000" w:themeColor="text1"/>
          <w:lang w:val="de-DE"/>
        </w:rPr>
      </w:pPr>
    </w:p>
    <w:tbl>
      <w:tblPr>
        <w:tblW w:w="10721" w:type="dxa"/>
        <w:jc w:val="center"/>
        <w:tblLook w:val="04A0" w:firstRow="1" w:lastRow="0" w:firstColumn="1" w:lastColumn="0" w:noHBand="0" w:noVBand="1"/>
      </w:tblPr>
      <w:tblGrid>
        <w:gridCol w:w="5954"/>
        <w:gridCol w:w="4767"/>
      </w:tblGrid>
      <w:tr w:rsidR="00303C07" w:rsidRPr="00AA623A" w:rsidTr="00303C07">
        <w:trPr>
          <w:trHeight w:val="929"/>
          <w:jc w:val="center"/>
        </w:trPr>
        <w:tc>
          <w:tcPr>
            <w:tcW w:w="5954" w:type="dxa"/>
            <w:tcBorders>
              <w:top w:val="single" w:sz="4" w:space="0" w:color="A6A6A6" w:themeColor="background1" w:themeShade="A6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AA623A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AA623A">
              <w:rPr>
                <w:rFonts w:asciiTheme="majorHAnsi" w:hAnsiTheme="majorHAnsi"/>
                <w:b/>
                <w:color w:val="000000" w:themeColor="text1"/>
                <w:lang w:val="de-DE"/>
              </w:rPr>
              <w:t>[Unternehmensname]</w:t>
            </w:r>
          </w:p>
          <w:p w:rsidR="00303C07" w:rsidRPr="00AA623A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Telefon: [Telefon]</w:t>
            </w:r>
            <w:r w:rsidRPr="00AA623A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4767" w:type="dxa"/>
            <w:tcBorders>
              <w:top w:val="single" w:sz="4" w:space="0" w:color="A6A6A6" w:themeColor="background1" w:themeShade="A6"/>
            </w:tcBorders>
          </w:tcPr>
          <w:p w:rsidR="00303C07" w:rsidRPr="00AA623A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</w:pPr>
            <w:r w:rsidRPr="00AA623A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  <w:t>[Bankname]</w:t>
            </w:r>
            <w:r w:rsidRPr="00AA623A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  <w:br/>
              <w:t>SWIFT/BIC: [SWIFT/BIC]</w:t>
            </w:r>
            <w:r w:rsidRPr="00AA623A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  <w:br/>
              <w:t>Kontonummer: [Bankkonto (IBAN)]</w:t>
            </w:r>
          </w:p>
          <w:p w:rsidR="00303C07" w:rsidRPr="00AA623A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</w:pPr>
            <w:r w:rsidRPr="00AA623A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  <w:t>[Alternative Zahlungsmethode]</w:t>
            </w:r>
            <w:r w:rsidRPr="00AA623A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de-DE"/>
              </w:rPr>
              <w:br/>
            </w:r>
          </w:p>
          <w:p w:rsidR="00303C07" w:rsidRPr="00AA623A" w:rsidRDefault="00303C07" w:rsidP="00A364DA">
            <w:pPr>
              <w:autoSpaceDE w:val="0"/>
              <w:autoSpaceDN w:val="0"/>
              <w:adjustRightInd w:val="0"/>
              <w:ind w:left="316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303C07" w:rsidRPr="00AA623A" w:rsidTr="00237A18">
        <w:trPr>
          <w:trHeight w:val="144"/>
          <w:jc w:val="center"/>
        </w:trPr>
        <w:tc>
          <w:tcPr>
            <w:tcW w:w="10721" w:type="dxa"/>
            <w:gridSpan w:val="2"/>
            <w:vAlign w:val="center"/>
          </w:tcPr>
          <w:p w:rsidR="00303C07" w:rsidRPr="00AA623A" w:rsidRDefault="00303C07" w:rsidP="00303C07">
            <w:pPr>
              <w:autoSpaceDE w:val="0"/>
              <w:autoSpaceDN w:val="0"/>
              <w:adjustRightInd w:val="0"/>
              <w:ind w:left="316"/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bookmarkStart w:id="0" w:name="_GoBack"/>
            <w:bookmarkEnd w:id="0"/>
          </w:p>
          <w:p w:rsidR="00303C07" w:rsidRPr="00AA623A" w:rsidRDefault="00303C07" w:rsidP="00A364DA">
            <w:pPr>
              <w:pStyle w:val="CenteredColumnHeading"/>
              <w:ind w:left="316"/>
              <w:rPr>
                <w:rFonts w:asciiTheme="majorHAnsi" w:hAnsiTheme="majorHAnsi"/>
                <w:color w:val="000000" w:themeColor="text1"/>
                <w:lang w:val="de-DE"/>
              </w:rPr>
            </w:pPr>
          </w:p>
        </w:tc>
      </w:tr>
    </w:tbl>
    <w:p w:rsidR="00AA7A5C" w:rsidRPr="00AA623A" w:rsidRDefault="00AA7A5C">
      <w:pPr>
        <w:rPr>
          <w:lang w:val="de-DE"/>
        </w:rPr>
      </w:pPr>
    </w:p>
    <w:sectPr w:rsidR="00AA7A5C" w:rsidRPr="00AA62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3A"/>
    <w:rsid w:val="00014F7B"/>
    <w:rsid w:val="000375F5"/>
    <w:rsid w:val="002019F6"/>
    <w:rsid w:val="00237A18"/>
    <w:rsid w:val="0028273D"/>
    <w:rsid w:val="002B3687"/>
    <w:rsid w:val="00303C07"/>
    <w:rsid w:val="00381083"/>
    <w:rsid w:val="00410C4B"/>
    <w:rsid w:val="00726AB0"/>
    <w:rsid w:val="0081714A"/>
    <w:rsid w:val="00AA623A"/>
    <w:rsid w:val="00AA7A5C"/>
    <w:rsid w:val="00B71703"/>
    <w:rsid w:val="00BD7D93"/>
    <w:rsid w:val="00D66D31"/>
    <w:rsid w:val="00ED59B1"/>
    <w:rsid w:val="00FA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rechnung_beispiel1.dotx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2021-10-31T15:03:00Z</dcterms:created>
  <dcterms:modified xsi:type="dcterms:W3CDTF">2021-10-31T15:03:00Z</dcterms:modified>
</cp:coreProperties>
</file>