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="-490" w:tblpY="1263"/>
        <w:tblW w:w="108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300"/>
        <w:gridCol w:w="1806"/>
        <w:gridCol w:w="835"/>
        <w:gridCol w:w="438"/>
        <w:gridCol w:w="226"/>
        <w:gridCol w:w="173"/>
        <w:gridCol w:w="140"/>
        <w:gridCol w:w="627"/>
        <w:gridCol w:w="590"/>
        <w:gridCol w:w="1194"/>
        <w:gridCol w:w="2004"/>
        <w:gridCol w:w="192"/>
        <w:gridCol w:w="30"/>
        <w:gridCol w:w="220"/>
        <w:gridCol w:w="50"/>
        <w:gridCol w:w="51"/>
      </w:tblGrid>
      <w:tr w:rsidR="00793C46" w:rsidRPr="00306FDF" w:rsidTr="00270092">
        <w:trPr>
          <w:gridAfter w:val="3"/>
          <w:wAfter w:w="321" w:type="dxa"/>
          <w:trHeight w:val="689"/>
        </w:trPr>
        <w:tc>
          <w:tcPr>
            <w:tcW w:w="2300" w:type="dxa"/>
            <w:tcBorders>
              <w:top w:val="nil"/>
            </w:tcBorders>
            <w:shd w:val="clear" w:color="auto" w:fill="auto"/>
            <w:tcMar>
              <w:top w:w="0" w:type="dxa"/>
              <w:bottom w:w="72" w:type="dxa"/>
            </w:tcMar>
            <w:vAlign w:val="center"/>
          </w:tcPr>
          <w:p w:rsidR="00793C46" w:rsidRPr="00306FDF" w:rsidRDefault="00793C46" w:rsidP="00431EDD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de-DE"/>
              </w:rPr>
            </w:pPr>
            <w:r w:rsidRPr="00306FDF">
              <w:rPr>
                <w:noProof/>
                <w:lang w:val="de-DE"/>
              </w:rPr>
              <w:drawing>
                <wp:anchor distT="0" distB="0" distL="114300" distR="114300" simplePos="0" relativeHeight="251659264" behindDoc="1" locked="0" layoutInCell="1" allowOverlap="1" wp14:anchorId="7194F397" wp14:editId="7A51D792">
                  <wp:simplePos x="0" y="0"/>
                  <wp:positionH relativeFrom="column">
                    <wp:posOffset>-71596</wp:posOffset>
                  </wp:positionH>
                  <wp:positionV relativeFrom="paragraph">
                    <wp:posOffset>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8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:rsidR="00793C46" w:rsidRPr="00306FDF" w:rsidRDefault="00793C46" w:rsidP="00431EDD">
            <w:pPr>
              <w:pStyle w:val="a9"/>
              <w:jc w:val="center"/>
              <w:rPr>
                <w:rStyle w:val="a8"/>
                <w:rFonts w:asciiTheme="majorHAnsi" w:hAnsiTheme="majorHAnsi"/>
                <w:color w:val="984806" w:themeColor="accent6" w:themeShade="80"/>
                <w:lang w:val="de-DE"/>
              </w:rPr>
            </w:pPr>
          </w:p>
        </w:tc>
        <w:tc>
          <w:tcPr>
            <w:tcW w:w="4777" w:type="dxa"/>
            <w:gridSpan w:val="7"/>
            <w:tcBorders>
              <w:top w:val="nil"/>
            </w:tcBorders>
            <w:shd w:val="clear" w:color="auto" w:fill="auto"/>
            <w:vAlign w:val="center"/>
          </w:tcPr>
          <w:p w:rsidR="00793C46" w:rsidRPr="00306FDF" w:rsidRDefault="00793C46" w:rsidP="00431EDD">
            <w:pPr>
              <w:pStyle w:val="a9"/>
              <w:jc w:val="center"/>
              <w:rPr>
                <w:rStyle w:val="a8"/>
                <w:rFonts w:asciiTheme="majorHAnsi" w:hAnsiTheme="majorHAnsi"/>
                <w:color w:val="984806" w:themeColor="accent6" w:themeShade="80"/>
                <w:lang w:val="de-DE"/>
              </w:rPr>
            </w:pPr>
            <w:r w:rsidRPr="00306FDF">
              <w:rPr>
                <w:rStyle w:val="a8"/>
                <w:rFonts w:asciiTheme="majorHAnsi" w:eastAsia="Times New Roman" w:hAnsiTheme="majorHAnsi" w:cs="Times New Roman"/>
                <w:color w:val="984806" w:themeColor="accent6" w:themeShade="80"/>
                <w:spacing w:val="0"/>
                <w:kern w:val="44"/>
                <w:sz w:val="28"/>
                <w:szCs w:val="28"/>
                <w:lang w:val="de-DE"/>
              </w:rPr>
              <w:t>Rechnung Nr. 187</w:t>
            </w:r>
          </w:p>
        </w:tc>
      </w:tr>
      <w:tr w:rsidR="00793C46" w:rsidRPr="00306FDF" w:rsidTr="00270092">
        <w:trPr>
          <w:gridAfter w:val="2"/>
          <w:wAfter w:w="101" w:type="dxa"/>
          <w:trHeight w:val="651"/>
        </w:trPr>
        <w:tc>
          <w:tcPr>
            <w:tcW w:w="10775" w:type="dxa"/>
            <w:gridSpan w:val="14"/>
            <w:shd w:val="clear" w:color="auto" w:fill="auto"/>
            <w:tcMar>
              <w:top w:w="0" w:type="dxa"/>
            </w:tcMar>
            <w:vAlign w:val="center"/>
          </w:tcPr>
          <w:p w:rsidR="00793C46" w:rsidRPr="00306FDF" w:rsidRDefault="00793C46" w:rsidP="00431EDD">
            <w:pPr>
              <w:pStyle w:val="a4"/>
              <w:rPr>
                <w:rStyle w:val="a8"/>
                <w:rFonts w:asciiTheme="majorHAnsi" w:hAnsiTheme="majorHAnsi"/>
                <w:spacing w:val="0"/>
                <w:kern w:val="44"/>
                <w:sz w:val="28"/>
                <w:szCs w:val="28"/>
                <w:lang w:val="de-DE"/>
              </w:rPr>
            </w:pPr>
          </w:p>
        </w:tc>
      </w:tr>
      <w:tr w:rsidR="00793C46" w:rsidRPr="00306FDF" w:rsidTr="00270092">
        <w:trPr>
          <w:gridAfter w:val="2"/>
          <w:wAfter w:w="101" w:type="dxa"/>
          <w:trHeight w:val="140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</w:tcPr>
          <w:p w:rsidR="00793C46" w:rsidRPr="00306FDF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sz w:val="22"/>
                <w:szCs w:val="22"/>
                <w:lang w:val="de-DE"/>
              </w:rPr>
              <w:t>Rechnungsdatum: 04.07.2021</w:t>
            </w:r>
          </w:p>
          <w:p w:rsidR="00625B31" w:rsidRPr="00306FDF" w:rsidRDefault="00625B31" w:rsidP="00625B31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sz w:val="22"/>
                <w:szCs w:val="22"/>
                <w:lang w:val="de-DE"/>
              </w:rPr>
              <w:t>Lieferdatum: 03.07.2021</w:t>
            </w:r>
          </w:p>
          <w:p w:rsidR="00793C46" w:rsidRPr="00306FDF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Fälligkeitsdatum: 18.07.2021</w:t>
            </w:r>
          </w:p>
          <w:p w:rsidR="00793C46" w:rsidRPr="00306FDF" w:rsidRDefault="00793C46" w:rsidP="00431EDD">
            <w:pPr>
              <w:pStyle w:val="a7"/>
              <w:ind w:right="400"/>
              <w:jc w:val="left"/>
              <w:rPr>
                <w:rFonts w:asciiTheme="majorHAnsi" w:eastAsia="Microsoft YaHei" w:hAnsiTheme="majorHAnsi" w:cs="Arial"/>
                <w:sz w:val="20"/>
                <w:szCs w:val="20"/>
                <w:lang w:val="de-DE"/>
              </w:rPr>
            </w:pPr>
          </w:p>
          <w:p w:rsidR="00793C46" w:rsidRPr="00306FDF" w:rsidRDefault="00793C46" w:rsidP="00431EDD">
            <w:pPr>
              <w:pStyle w:val="a7"/>
              <w:jc w:val="left"/>
              <w:rPr>
                <w:rFonts w:asciiTheme="majorHAnsi" w:hAnsiTheme="majorHAnsi"/>
                <w:noProof/>
                <w:sz w:val="22"/>
                <w:szCs w:val="22"/>
                <w:lang w:val="de-DE" w:eastAsia="zh-CN"/>
              </w:rPr>
            </w:pPr>
          </w:p>
        </w:tc>
        <w:tc>
          <w:tcPr>
            <w:tcW w:w="4857" w:type="dxa"/>
            <w:gridSpan w:val="7"/>
            <w:shd w:val="clear" w:color="auto" w:fill="auto"/>
          </w:tcPr>
          <w:p w:rsidR="00793C46" w:rsidRPr="00306FDF" w:rsidRDefault="00793C46" w:rsidP="00431EDD">
            <w:pPr>
              <w:pStyle w:val="a7"/>
              <w:ind w:right="320"/>
              <w:jc w:val="left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EMPFÄNGER</w:t>
            </w:r>
          </w:p>
          <w:p w:rsidR="00793C46" w:rsidRPr="00306FDF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sz w:val="22"/>
                <w:szCs w:val="22"/>
                <w:lang w:val="de-DE"/>
              </w:rPr>
              <w:t>[Name des Kundenunternehmens]</w:t>
            </w:r>
          </w:p>
          <w:p w:rsidR="00793C46" w:rsidRPr="00306FDF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[Adresse]</w:t>
            </w:r>
            <w:r w:rsidRPr="00306FDF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[Adresse]</w:t>
            </w:r>
            <w:r w:rsidRPr="00306FDF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StNr.: [Steuernummer]</w:t>
            </w:r>
            <w:r w:rsidRPr="00306FDF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USt-IdNr.: [Umsatzteuer ID]</w:t>
            </w:r>
            <w:r w:rsidRPr="00306FDF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</w:r>
          </w:p>
          <w:p w:rsidR="00793C46" w:rsidRPr="00306FDF" w:rsidRDefault="00793C46" w:rsidP="00431EDD">
            <w:pPr>
              <w:pStyle w:val="a7"/>
              <w:jc w:val="left"/>
              <w:rPr>
                <w:rFonts w:asciiTheme="majorHAnsi" w:hAnsiTheme="majorHAnsi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sz w:val="22"/>
                <w:szCs w:val="22"/>
                <w:lang w:val="de-DE"/>
              </w:rPr>
              <w:tab/>
            </w:r>
          </w:p>
        </w:tc>
      </w:tr>
      <w:tr w:rsidR="00793C46" w:rsidRPr="00306FDF" w:rsidTr="00270092">
        <w:trPr>
          <w:gridAfter w:val="2"/>
          <w:wAfter w:w="101" w:type="dxa"/>
          <w:trHeight w:val="294"/>
        </w:trPr>
        <w:tc>
          <w:tcPr>
            <w:tcW w:w="10775" w:type="dxa"/>
            <w:gridSpan w:val="14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306FDF" w:rsidRDefault="00793C46" w:rsidP="00431EDD">
            <w:pPr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</w:tr>
      <w:tr w:rsidR="00793C46" w:rsidRPr="00306FDF" w:rsidTr="00270092">
        <w:trPr>
          <w:trHeight w:val="504"/>
        </w:trPr>
        <w:tc>
          <w:tcPr>
            <w:tcW w:w="4106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top w:w="0" w:type="dxa"/>
            </w:tcMar>
            <w:vAlign w:val="center"/>
          </w:tcPr>
          <w:p w:rsidR="00793C46" w:rsidRPr="00306FDF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273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793C46" w:rsidRPr="00306FDF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756" w:type="dxa"/>
            <w:gridSpan w:val="5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793C46" w:rsidRPr="00306FDF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  <w:t>STÜCKPREIS</w:t>
            </w:r>
          </w:p>
        </w:tc>
        <w:tc>
          <w:tcPr>
            <w:tcW w:w="3390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793C46" w:rsidRPr="00306FDF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351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793C46" w:rsidRPr="00306FDF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e-DE"/>
              </w:rPr>
            </w:pPr>
          </w:p>
        </w:tc>
      </w:tr>
      <w:tr w:rsidR="00793C46" w:rsidRPr="00306FDF" w:rsidTr="00270092">
        <w:trPr>
          <w:trHeight w:val="988"/>
        </w:trPr>
        <w:tc>
          <w:tcPr>
            <w:tcW w:w="4106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793C46" w:rsidRPr="00306FDF" w:rsidRDefault="00793C46" w:rsidP="00BC2DE4">
            <w:pPr>
              <w:spacing w:before="120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t>Mein Produkt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  <w:t>Meine Dienstleistung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</w:r>
          </w:p>
        </w:tc>
        <w:tc>
          <w:tcPr>
            <w:tcW w:w="1273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793C46" w:rsidRPr="00306FDF" w:rsidRDefault="00793C46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t>4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  <w:t>1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</w:r>
          </w:p>
        </w:tc>
        <w:tc>
          <w:tcPr>
            <w:tcW w:w="1756" w:type="dxa"/>
            <w:gridSpan w:val="5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306FDF" w:rsidRDefault="00EE15D3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t>312,00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  <w:t>617,00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</w:r>
          </w:p>
        </w:tc>
        <w:tc>
          <w:tcPr>
            <w:tcW w:w="3390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793C46" w:rsidRPr="00306FDF" w:rsidRDefault="00793C46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t>1.248,00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  <w:t>617,00</w:t>
            </w: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</w:r>
          </w:p>
        </w:tc>
        <w:tc>
          <w:tcPr>
            <w:tcW w:w="351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306FDF" w:rsidRDefault="00270092" w:rsidP="00BC2DE4">
            <w:pPr>
              <w:pStyle w:val="a3"/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</w:r>
            <w:r w:rsidR="00AB79D3" w:rsidRPr="00306FDF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  <w:br/>
            </w:r>
          </w:p>
        </w:tc>
      </w:tr>
      <w:tr w:rsidR="00793C46" w:rsidRPr="00306FDF" w:rsidTr="00270092">
        <w:trPr>
          <w:gridAfter w:val="8"/>
          <w:wAfter w:w="4331" w:type="dxa"/>
          <w:trHeight w:val="294"/>
        </w:trPr>
        <w:tc>
          <w:tcPr>
            <w:tcW w:w="6545" w:type="dxa"/>
            <w:gridSpan w:val="8"/>
            <w:tcBorders>
              <w:top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306FDF" w:rsidRDefault="00793C46" w:rsidP="00BC2DE4">
            <w:pPr>
              <w:pStyle w:val="a3"/>
              <w:spacing w:before="20"/>
              <w:jc w:val="left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e-DE"/>
              </w:rPr>
            </w:pPr>
          </w:p>
        </w:tc>
      </w:tr>
      <w:tr w:rsidR="00793C46" w:rsidRPr="00306FDF" w:rsidTr="00270092">
        <w:trPr>
          <w:gridAfter w:val="5"/>
          <w:wAfter w:w="543" w:type="dxa"/>
          <w:trHeight w:val="29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  <w:vAlign w:val="center"/>
          </w:tcPr>
          <w:p w:rsidR="00793C46" w:rsidRPr="00306FDF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  <w:tc>
          <w:tcPr>
            <w:tcW w:w="241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793C46" w:rsidRPr="00306FDF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306FDF" w:rsidRDefault="00793C46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</w:tr>
      <w:tr w:rsidR="00793C46" w:rsidRPr="00306FDF" w:rsidTr="00270092">
        <w:trPr>
          <w:gridAfter w:val="5"/>
          <w:wAfter w:w="543" w:type="dxa"/>
          <w:trHeight w:val="29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  <w:vAlign w:val="center"/>
          </w:tcPr>
          <w:p w:rsidR="00793C46" w:rsidRPr="00306FDF" w:rsidRDefault="00793C46" w:rsidP="00431EDD">
            <w:pPr>
              <w:pStyle w:val="a6"/>
              <w:jc w:val="left"/>
              <w:rPr>
                <w:rFonts w:asciiTheme="majorHAnsi" w:hAnsiTheme="majorHAnsi"/>
                <w:i/>
                <w:color w:val="984806" w:themeColor="accent6" w:themeShade="80"/>
                <w:sz w:val="18"/>
                <w:szCs w:val="18"/>
                <w:lang w:val="de-DE"/>
              </w:rPr>
            </w:pPr>
          </w:p>
        </w:tc>
        <w:tc>
          <w:tcPr>
            <w:tcW w:w="241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793C46" w:rsidRPr="00306FDF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306FDF" w:rsidRDefault="00793C46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</w:tr>
      <w:tr w:rsidR="00270092" w:rsidRPr="00306FDF" w:rsidTr="00270092">
        <w:trPr>
          <w:gridAfter w:val="5"/>
          <w:wAfter w:w="543" w:type="dxa"/>
          <w:trHeight w:val="294"/>
        </w:trPr>
        <w:tc>
          <w:tcPr>
            <w:tcW w:w="4941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270092" w:rsidRPr="00306FDF" w:rsidRDefault="00270092" w:rsidP="00270092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</w:p>
        </w:tc>
        <w:tc>
          <w:tcPr>
            <w:tcW w:w="3388" w:type="dxa"/>
            <w:gridSpan w:val="7"/>
            <w:tcBorders>
              <w:left w:val="nil"/>
            </w:tcBorders>
            <w:shd w:val="clear" w:color="auto" w:fill="auto"/>
            <w:vAlign w:val="center"/>
          </w:tcPr>
          <w:p w:rsidR="00270092" w:rsidRPr="00306FDF" w:rsidRDefault="00270092" w:rsidP="00270092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270092" w:rsidRPr="00306FDF" w:rsidRDefault="00270092" w:rsidP="00270092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e-DE"/>
              </w:rPr>
              <w:t>1.865,00 €</w:t>
            </w:r>
          </w:p>
        </w:tc>
      </w:tr>
      <w:tr w:rsidR="00270092" w:rsidRPr="00306FDF" w:rsidTr="00270092">
        <w:trPr>
          <w:gridAfter w:val="5"/>
          <w:wAfter w:w="543" w:type="dxa"/>
          <w:trHeight w:val="179"/>
        </w:trPr>
        <w:tc>
          <w:tcPr>
            <w:tcW w:w="10333" w:type="dxa"/>
            <w:gridSpan w:val="11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270092" w:rsidRPr="00306FDF" w:rsidRDefault="006D583B" w:rsidP="00270092">
            <w:pPr>
              <w:pStyle w:val="a5"/>
              <w:spacing w:before="400" w:after="200"/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  <w:r w:rsidRPr="00306FDF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Gemäß § 19 Abs. 1 Umsatzsteuergesetz wird keine Umsatzsteuer erhoben.</w:t>
            </w:r>
          </w:p>
        </w:tc>
      </w:tr>
      <w:tr w:rsidR="00270092" w:rsidRPr="00306FDF" w:rsidTr="002700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1" w:type="dxa"/>
          <w:trHeight w:val="307"/>
        </w:trPr>
        <w:tc>
          <w:tcPr>
            <w:tcW w:w="5605" w:type="dxa"/>
            <w:gridSpan w:val="5"/>
            <w:tcBorders>
              <w:top w:val="single" w:sz="4" w:space="0" w:color="DDD9C3" w:themeColor="background2" w:themeShade="E6"/>
              <w:left w:val="nil"/>
              <w:bottom w:val="nil"/>
              <w:right w:val="nil"/>
            </w:tcBorders>
            <w:shd w:val="clear" w:color="auto" w:fill="auto"/>
          </w:tcPr>
          <w:p w:rsidR="00270092" w:rsidRPr="00306FDF" w:rsidRDefault="00270092" w:rsidP="00270092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4"/>
                <w:szCs w:val="24"/>
                <w:lang w:val="de-DE"/>
              </w:rPr>
            </w:pPr>
            <w:r w:rsidRPr="00306FDF">
              <w:rPr>
                <w:rStyle w:val="a8"/>
                <w:rFonts w:asciiTheme="majorHAnsi" w:hAnsiTheme="majorHAnsi"/>
                <w:kern w:val="44"/>
                <w:sz w:val="24"/>
                <w:szCs w:val="24"/>
                <w:lang w:val="de-DE"/>
              </w:rPr>
              <w:t>[Unternehmensname]</w:t>
            </w:r>
          </w:p>
          <w:p w:rsidR="00270092" w:rsidRPr="00306FDF" w:rsidRDefault="00270092" w:rsidP="00270092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t>[Adresse]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  <w:t>[Adresse]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  <w:t>StNr.: [Steuernummer]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  <w:t>Telefon: [Telefon]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</w:r>
            <w:bookmarkStart w:id="0" w:name="_GoBack"/>
            <w:bookmarkEnd w:id="0"/>
          </w:p>
        </w:tc>
        <w:tc>
          <w:tcPr>
            <w:tcW w:w="5220" w:type="dxa"/>
            <w:gridSpan w:val="10"/>
            <w:tcBorders>
              <w:top w:val="single" w:sz="4" w:space="0" w:color="DDD9C3" w:themeColor="background2" w:themeShade="E6"/>
              <w:left w:val="nil"/>
              <w:bottom w:val="nil"/>
              <w:right w:val="nil"/>
            </w:tcBorders>
            <w:shd w:val="clear" w:color="auto" w:fill="auto"/>
          </w:tcPr>
          <w:p w:rsidR="00270092" w:rsidRPr="00306FDF" w:rsidRDefault="00270092" w:rsidP="00270092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t>[Bankname]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  <w:t>SWIFT/BIC: [SWIFT/BIC]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  <w:t>Kontonummer: [Bankkonto (IBAN)]</w:t>
            </w:r>
          </w:p>
          <w:p w:rsidR="00270092" w:rsidRPr="00306FDF" w:rsidRDefault="00270092" w:rsidP="00270092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de-DE"/>
              </w:rPr>
            </w:pP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t>[Alternative Zahlungsmethode]</w:t>
            </w:r>
            <w:r w:rsidRPr="00306FDF">
              <w:rPr>
                <w:rFonts w:asciiTheme="majorHAnsi" w:hAnsiTheme="majorHAnsi"/>
                <w:i/>
                <w:sz w:val="20"/>
                <w:szCs w:val="20"/>
                <w:lang w:val="de-DE"/>
              </w:rPr>
              <w:br/>
            </w:r>
          </w:p>
        </w:tc>
      </w:tr>
    </w:tbl>
    <w:p w:rsidR="00B27DFB" w:rsidRPr="00306FDF" w:rsidRDefault="00B27DFB">
      <w:pPr>
        <w:rPr>
          <w:lang w:val="de-DE"/>
        </w:rPr>
      </w:pPr>
    </w:p>
    <w:sectPr w:rsidR="00B27DFB" w:rsidRPr="00306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DF"/>
    <w:rsid w:val="00270092"/>
    <w:rsid w:val="00306FDF"/>
    <w:rsid w:val="003C0629"/>
    <w:rsid w:val="00431EDD"/>
    <w:rsid w:val="00454059"/>
    <w:rsid w:val="00504073"/>
    <w:rsid w:val="00625B31"/>
    <w:rsid w:val="006D583B"/>
    <w:rsid w:val="00793C46"/>
    <w:rsid w:val="00861FD8"/>
    <w:rsid w:val="0099735D"/>
    <w:rsid w:val="00A25BBF"/>
    <w:rsid w:val="00AB79D3"/>
    <w:rsid w:val="00AE3794"/>
    <w:rsid w:val="00B201BF"/>
    <w:rsid w:val="00B27DFB"/>
    <w:rsid w:val="00BC2DE4"/>
    <w:rsid w:val="00C57C82"/>
    <w:rsid w:val="00E12267"/>
    <w:rsid w:val="00EE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46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793C46"/>
    <w:pPr>
      <w:jc w:val="right"/>
    </w:pPr>
  </w:style>
  <w:style w:type="paragraph" w:customStyle="1" w:styleId="a4">
    <w:name w:val="Дата и номер"/>
    <w:basedOn w:val="a"/>
    <w:rsid w:val="00793C46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Текст снизу в центре"/>
    <w:basedOn w:val="a"/>
    <w:rsid w:val="00793C46"/>
    <w:pPr>
      <w:spacing w:before="480"/>
      <w:jc w:val="center"/>
    </w:pPr>
    <w:rPr>
      <w:color w:val="984806" w:themeColor="accent6" w:themeShade="80"/>
    </w:rPr>
  </w:style>
  <w:style w:type="paragraph" w:customStyle="1" w:styleId="a6">
    <w:name w:val="Подписи"/>
    <w:basedOn w:val="a"/>
    <w:rsid w:val="00793C46"/>
    <w:pPr>
      <w:jc w:val="right"/>
    </w:pPr>
    <w:rPr>
      <w:b/>
      <w:color w:val="F79646" w:themeColor="accent6"/>
    </w:rPr>
  </w:style>
  <w:style w:type="paragraph" w:customStyle="1" w:styleId="a7">
    <w:name w:val="Текст: правый край"/>
    <w:basedOn w:val="a"/>
    <w:rsid w:val="00793C46"/>
    <w:pPr>
      <w:spacing w:line="240" w:lineRule="atLeast"/>
      <w:jc w:val="right"/>
    </w:pPr>
    <w:rPr>
      <w:color w:val="984806" w:themeColor="accent6" w:themeShade="80"/>
    </w:rPr>
  </w:style>
  <w:style w:type="character" w:styleId="a8">
    <w:name w:val="Strong"/>
    <w:basedOn w:val="a0"/>
    <w:qFormat/>
    <w:rsid w:val="00793C46"/>
    <w:rPr>
      <w:b/>
      <w:bCs/>
    </w:rPr>
  </w:style>
  <w:style w:type="paragraph" w:styleId="a9">
    <w:name w:val="Subtitle"/>
    <w:basedOn w:val="a"/>
    <w:next w:val="a"/>
    <w:link w:val="aa"/>
    <w:qFormat/>
    <w:rsid w:val="00793C4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rsid w:val="00793C46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46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793C46"/>
    <w:pPr>
      <w:jc w:val="right"/>
    </w:pPr>
  </w:style>
  <w:style w:type="paragraph" w:customStyle="1" w:styleId="a4">
    <w:name w:val="Дата и номер"/>
    <w:basedOn w:val="a"/>
    <w:rsid w:val="00793C46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Текст снизу в центре"/>
    <w:basedOn w:val="a"/>
    <w:rsid w:val="00793C46"/>
    <w:pPr>
      <w:spacing w:before="480"/>
      <w:jc w:val="center"/>
    </w:pPr>
    <w:rPr>
      <w:color w:val="984806" w:themeColor="accent6" w:themeShade="80"/>
    </w:rPr>
  </w:style>
  <w:style w:type="paragraph" w:customStyle="1" w:styleId="a6">
    <w:name w:val="Подписи"/>
    <w:basedOn w:val="a"/>
    <w:rsid w:val="00793C46"/>
    <w:pPr>
      <w:jc w:val="right"/>
    </w:pPr>
    <w:rPr>
      <w:b/>
      <w:color w:val="F79646" w:themeColor="accent6"/>
    </w:rPr>
  </w:style>
  <w:style w:type="paragraph" w:customStyle="1" w:styleId="a7">
    <w:name w:val="Текст: правый край"/>
    <w:basedOn w:val="a"/>
    <w:rsid w:val="00793C46"/>
    <w:pPr>
      <w:spacing w:line="240" w:lineRule="atLeast"/>
      <w:jc w:val="right"/>
    </w:pPr>
    <w:rPr>
      <w:color w:val="984806" w:themeColor="accent6" w:themeShade="80"/>
    </w:rPr>
  </w:style>
  <w:style w:type="character" w:styleId="a8">
    <w:name w:val="Strong"/>
    <w:basedOn w:val="a0"/>
    <w:qFormat/>
    <w:rsid w:val="00793C46"/>
    <w:rPr>
      <w:b/>
      <w:bCs/>
    </w:rPr>
  </w:style>
  <w:style w:type="paragraph" w:styleId="a9">
    <w:name w:val="Subtitle"/>
    <w:basedOn w:val="a"/>
    <w:next w:val="a"/>
    <w:link w:val="aa"/>
    <w:qFormat/>
    <w:rsid w:val="00793C4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rsid w:val="00793C4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5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vorlage_rechnung_kleinunternehmer1.dotx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2021-10-31T14:57:00Z</dcterms:created>
  <dcterms:modified xsi:type="dcterms:W3CDTF">2021-10-31T14:57:00Z</dcterms:modified>
</cp:coreProperties>
</file>