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593A1F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39E8C64E" wp14:editId="320C7780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4F5678" w:rsidRDefault="00593A1F" w:rsidP="002A74EC">
            <w:pPr>
              <w:pStyle w:val="ThankYou"/>
              <w:framePr w:hSpace="0" w:wrap="auto" w:vAnchor="margin" w:hAnchor="text" w:xAlign="left" w:yAlign="inline"/>
              <w:rPr>
                <w14:textFill>
                  <w14:solidFill>
                    <w14:schemeClr w14:val="accent6"/>
                  </w14:solidFill>
                </w14:textFill>
              </w:rPr>
            </w:pPr>
            <w:r w:rsidRPr="002A74EC">
              <w:t>Faktura nr.  380</w:t>
            </w:r>
          </w:p>
        </w:tc>
      </w:tr>
      <w:tr w:rsidR="00593A1F" w:rsidRPr="00593A1F" w:rsidTr="002A74EC">
        <w:trPr>
          <w:trHeight w:val="480"/>
        </w:trPr>
        <w:tc>
          <w:tcPr>
            <w:tcW w:w="6547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</w:tcPr>
          <w:p w:rsidR="00593A1F" w:rsidRP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Fakturadato: 25-11-2021</w:t>
            </w:r>
          </w:p>
          <w:p w:rsid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Forfaldsdato: 09-12-2021</w:t>
            </w:r>
          </w:p>
          <w:p w:rsidR="00593A1F" w:rsidRP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/>
            </w:r>
          </w:p>
        </w:tc>
        <w:tc>
          <w:tcPr>
            <w:tcW w:w="4833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</w:tcPr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KUNDE:</w:t>
            </w:r>
          </w:p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[Kundens firmanavn]</w:t>
            </w:r>
          </w:p>
          <w:p w:rsid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[Kundens virksomhedsadresse] </w:t>
              <w:br/>
              <w:t>CVR-nr: [Kundens CVR-nummer]</w:t>
              <w:br/>
              <w:t/>
            </w:r>
          </w:p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593A1F" w:rsidTr="002A74EC">
        <w:trPr>
          <w:trHeight w:val="4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tcMar>
              <w:top w:w="0" w:type="dxa"/>
            </w:tcMar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BESKRIVELSE</w:t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593A1F" w:rsidRDefault="00593A1F" w:rsidP="00593A1F">
            <w:pPr>
              <w:pStyle w:val="ColumnHeadings"/>
              <w:rPr>
                <w:sz w:val="22"/>
                <w:szCs w:val="22"/>
              </w:rPr>
            </w:pPr>
            <w:r w:rsidRPr="00593A1F">
              <w:rPr>
                <w:sz w:val="22"/>
                <w:szCs w:val="22"/>
              </w:rPr>
              <w:t>ANTAL</w:t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STK. PRIS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MOMS</w:t>
            </w:r>
          </w:p>
        </w:tc>
      </w:tr>
      <w:tr w:rsidR="00593A1F" w:rsidRPr="00593A1F" w:rsidTr="002A74EC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mit produkt</w:t>
              <w:br/>
              <w:t>min service</w:t>
              <w:br/>
              <w:t/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  <w:lang w:val="ru-RU"/>
              </w:rPr>
              <w:t>6 </w:t>
              <w:br/>
              <w:t>1 </w:t>
              <w:br/>
              <w:t/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3.790,00 </w:t>
              <w:br/>
              <w:t>6.630,00 </w:t>
              <w:br/>
              <w:t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22.740,00 </w:t>
              <w:br/>
              <w:t>6.630,00 </w:t>
              <w:br/>
              <w:t/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5.685,00 (25%)</w:t>
              <w:br/>
              <w:t>1.657,50 (25%)</w:t>
              <w:br/>
              <w:t/>
            </w:r>
          </w:p>
        </w:tc>
      </w:tr>
      <w:tr w:rsidR="00593A1F" w:rsidRPr="00593A1F" w:rsidTr="002A74EC">
        <w:trPr>
          <w:trHeight w:val="287"/>
        </w:trPr>
        <w:tc>
          <w:tcPr>
            <w:tcW w:w="6831" w:type="dxa"/>
            <w:gridSpan w:val="7"/>
            <w:vMerge w:val="restart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4C19A0" w:rsidRDefault="00593A1F" w:rsidP="004C19A0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C19A0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 </w:t>
            </w:r>
          </w:p>
        </w:tc>
        <w:tc>
          <w:tcPr>
            <w:tcW w:w="1842" w:type="dxa"/>
            <w:gridSpan w:val="2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29.370,00 kr.</w:t>
            </w:r>
          </w:p>
        </w:tc>
      </w:tr>
      <w:tr w:rsidR="00593A1F" w:rsidRPr="00593A1F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MOMS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7.342,50 kr.</w:t>
            </w:r>
          </w:p>
        </w:tc>
      </w:tr>
      <w:tr w:rsidR="00593A1F" w:rsidRPr="00593A1F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36.712,50 kr.</w:t>
            </w:r>
          </w:p>
        </w:tc>
      </w:tr>
      <w:tr w:rsidR="00593A1F" w:rsidRPr="00593A1F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593A1F" w:rsidTr="002A74EC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ab/>
            </w:r>
          </w:p>
        </w:tc>
      </w:tr>
      <w:tr w:rsidR="00593A1F" w:rsidRPr="00593A1F" w:rsidTr="002A74EC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D454D4" w:rsidRPr="00A42F03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</w:rPr>
            </w:pPr>
            <w:r w:rsidRPr="00A42F03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</w:rPr>
              <w:t>[Virksomhedsnavn]</w:t>
            </w:r>
          </w:p>
          <w:p w:rsidR="00361E98" w:rsidRPr="00361E98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</w:rPr>
            </w:pPr>
            <w:r w:rsidRPr="00D454D4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4691" w:type="dxa"/>
            <w:gridSpan w:val="4"/>
            <w:tcBorders>
              <w:top w:val="single" w:sz="4" w:space="0" w:color="FABF8F" w:themeColor="accent6" w:themeTint="99"/>
            </w:tcBorders>
            <w:shd w:val="clear" w:color="auto" w:fill="auto"/>
          </w:tcPr>
          <w:p w:rsidR="00593A1F" w:rsidRPr="00593A1F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593A1F" w:rsidRPr="00593A1F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/>
            </w:r>
          </w:p>
        </w:tc>
      </w:tr>
      <w:tr w:rsidR="00593A1F" w:rsidRPr="00593A1F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/>
            </w:r>
          </w:p>
        </w:tc>
      </w:tr>
    </w:tbl>
    <w:p w:rsidR="00593A1F" w:rsidRPr="00593A1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ru-RU"/>
        </w:rPr>
      </w:pPr>
    </w:p>
    <w:p w:rsidR="00593A1F" w:rsidRPr="00593A1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ru-RU"/>
        </w:rPr>
      </w:pPr>
      <w:bookmarkStart w:id="0" w:name="_GoBack"/>
      <w:bookmarkEnd w:id="0"/>
    </w:p>
    <w:p w:rsidR="00F166AF" w:rsidRPr="00593A1F" w:rsidRDefault="00F166AF">
      <w:pPr>
        <w:rPr>
          <w:rFonts w:asciiTheme="majorHAnsi" w:hAnsiTheme="majorHAnsi"/>
          <w:color w:val="000000" w:themeColor="text1"/>
          <w:sz w:val="22"/>
          <w:szCs w:val="22"/>
        </w:rPr>
      </w:pPr>
    </w:p>
    <w:sectPr w:rsidR="00F166AF" w:rsidRPr="0059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AA"/>
    <w:rsid w:val="001C1078"/>
    <w:rsid w:val="002A74EC"/>
    <w:rsid w:val="00361E98"/>
    <w:rsid w:val="004C19A0"/>
    <w:rsid w:val="004F0716"/>
    <w:rsid w:val="004F5678"/>
    <w:rsid w:val="00593A1F"/>
    <w:rsid w:val="009C56AA"/>
    <w:rsid w:val="00A42F03"/>
    <w:rsid w:val="00B00A35"/>
    <w:rsid w:val="00B83511"/>
    <w:rsid w:val="00C328B1"/>
    <w:rsid w:val="00D454D4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word_10.dotx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2020-08-22T09:33:00Z</dcterms:created>
  <dcterms:modified xsi:type="dcterms:W3CDTF">2020-08-22T09:33:00Z</dcterms:modified>
</cp:coreProperties>
</file>