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Spec="center" w:tblpY="613"/>
        <w:tblOverlap w:val="never"/>
        <w:tblW w:w="10364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188"/>
        <w:gridCol w:w="1276"/>
        <w:gridCol w:w="283"/>
        <w:gridCol w:w="592"/>
        <w:gridCol w:w="259"/>
        <w:gridCol w:w="142"/>
        <w:gridCol w:w="1417"/>
        <w:gridCol w:w="2207"/>
      </w:tblGrid>
      <w:tr w:rsidR="00CF38F4" w:rsidRPr="00D9434D" w:rsidTr="005D39BA">
        <w:trPr>
          <w:cantSplit/>
          <w:trHeight w:val="1300"/>
        </w:trPr>
        <w:tc>
          <w:tcPr>
            <w:tcW w:w="6339" w:type="dxa"/>
            <w:gridSpan w:val="4"/>
            <w:shd w:val="clear" w:color="auto" w:fill="auto"/>
            <w:tcMar>
              <w:top w:w="0" w:type="dxa"/>
            </w:tcMar>
            <w:vAlign w:val="center"/>
          </w:tcPr>
          <w:p w:rsidR="00CF38F4" w:rsidRPr="00D9434D" w:rsidRDefault="00CF38F4" w:rsidP="00CF38F4">
            <w:pPr>
              <w:pStyle w:val="a3"/>
              <w:jc w:val="center"/>
              <w:rPr>
                <w:b/>
                <w:bCs/>
                <w:i/>
                <w:iCs/>
                <w:color w:val="76923C" w:themeColor="accent3" w:themeShade="BF"/>
                <w:sz w:val="30"/>
                <w:szCs w:val="30"/>
                <w:lang w:val="da-DK"/>
              </w:rPr>
            </w:pPr>
          </w:p>
        </w:tc>
        <w:tc>
          <w:tcPr>
            <w:tcW w:w="4025" w:type="dxa"/>
            <w:gridSpan w:val="4"/>
            <w:shd w:val="clear" w:color="auto" w:fill="auto"/>
            <w:vAlign w:val="center"/>
          </w:tcPr>
          <w:p w:rsidR="00CF38F4" w:rsidRPr="00D9434D" w:rsidRDefault="00CF38F4" w:rsidP="00CF38F4">
            <w:pPr>
              <w:rPr>
                <w:rStyle w:val="a4"/>
                <w:sz w:val="16"/>
                <w:szCs w:val="16"/>
                <w:lang w:val="da-DK"/>
              </w:rPr>
            </w:pPr>
          </w:p>
        </w:tc>
      </w:tr>
      <w:tr w:rsidR="00CF38F4" w:rsidRPr="00D9434D" w:rsidTr="005D39BA">
        <w:trPr>
          <w:cantSplit/>
          <w:trHeight w:val="1300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</w:tcMar>
            <w:vAlign w:val="center"/>
          </w:tcPr>
          <w:p w:rsidR="00CF38F4" w:rsidRPr="00D9434D" w:rsidRDefault="00CF38F4" w:rsidP="00CF38F4">
            <w:pPr>
              <w:jc w:val="center"/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da-DK"/>
              </w:rPr>
            </w:pPr>
            <w:r w:rsidRPr="00D9434D"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da-DK"/>
              </w:rPr>
              <w:t>Faktura nr.  367</w:t>
            </w:r>
          </w:p>
          <w:p w:rsidR="00411E9F" w:rsidRPr="00D9434D" w:rsidRDefault="00411E9F" w:rsidP="00CF38F4">
            <w:pPr>
              <w:jc w:val="center"/>
              <w:rPr>
                <w:rStyle w:val="a4"/>
                <w:sz w:val="16"/>
                <w:szCs w:val="16"/>
                <w:lang w:val="da-DK"/>
              </w:rPr>
            </w:pPr>
          </w:p>
        </w:tc>
      </w:tr>
      <w:tr w:rsidR="00CF38F4" w:rsidRPr="00D9434D" w:rsidTr="005D39BA">
        <w:trPr>
          <w:cantSplit/>
          <w:trHeight w:val="1300"/>
        </w:trPr>
        <w:tc>
          <w:tcPr>
            <w:tcW w:w="6339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Fakturadato: 19-11-2021</w:t>
            </w:r>
          </w:p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  <w:t>Forfaldsdato: 03-12-2021</w:t>
            </w:r>
          </w:p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</w:tc>
        <w:tc>
          <w:tcPr>
            <w:tcW w:w="4025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  <w:t>KUNDE</w:t>
            </w:r>
          </w:p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[Kundens firmanavn]</w:t>
            </w:r>
          </w:p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[Kundens virksomhedsadresse]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br/>
              <w:t>CVR-nr: [Kundens CVR-nummer]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br/>
            </w:r>
          </w:p>
          <w:p w:rsidR="00EA3D54" w:rsidRPr="00D9434D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  <w:p w:rsidR="00EA3D54" w:rsidRPr="00D9434D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</w:tc>
      </w:tr>
      <w:tr w:rsidR="00CF38F4" w:rsidRPr="00D9434D" w:rsidTr="005D39BA">
        <w:trPr>
          <w:cantSplit/>
          <w:trHeight w:val="432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tcMar>
              <w:top w:w="0" w:type="dxa"/>
            </w:tcMar>
            <w:vAlign w:val="center"/>
          </w:tcPr>
          <w:p w:rsidR="00CF38F4" w:rsidRPr="00D9434D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BESKRIVELSE</w:t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D9434D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ANTAL</w:t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D9434D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STK. PRIS</w:t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D9434D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SUBTOTAL</w:t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D9434D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MOMS</w:t>
            </w:r>
          </w:p>
        </w:tc>
      </w:tr>
      <w:tr w:rsidR="00CF38F4" w:rsidRPr="00D9434D" w:rsidTr="005D39BA">
        <w:trPr>
          <w:cantSplit/>
          <w:trHeight w:val="296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</w:tcMar>
          </w:tcPr>
          <w:p w:rsidR="00CF38F4" w:rsidRPr="00D9434D" w:rsidRDefault="00CF38F4" w:rsidP="00D262E4">
            <w:pPr>
              <w:spacing w:before="12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mit produkt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  <w:t>min service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vAlign w:val="center"/>
          </w:tcPr>
          <w:p w:rsidR="00CF38F4" w:rsidRPr="00D9434D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8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  <w:t>1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D9434D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3.530,00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  <w:t>6.410,00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CF38F4" w:rsidRPr="00D9434D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28.240,00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  <w:t>6.410,00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D9434D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t>0,00 (0%)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  <w:t>0,00 (0%)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  <w:br/>
            </w:r>
          </w:p>
        </w:tc>
      </w:tr>
      <w:tr w:rsidR="00CF38F4" w:rsidRPr="00D9434D" w:rsidTr="005D39BA">
        <w:trPr>
          <w:gridAfter w:val="4"/>
          <w:wAfter w:w="4025" w:type="dxa"/>
          <w:cantSplit/>
          <w:trHeight w:val="296"/>
        </w:trPr>
        <w:tc>
          <w:tcPr>
            <w:tcW w:w="6339" w:type="dxa"/>
            <w:gridSpan w:val="4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  <w:vAlign w:val="center"/>
          </w:tcPr>
          <w:p w:rsidR="00CF38F4" w:rsidRPr="00D9434D" w:rsidRDefault="00CF38F4" w:rsidP="00D262E4">
            <w:pPr>
              <w:spacing w:before="40" w:after="4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a-DK"/>
              </w:rPr>
            </w:pPr>
          </w:p>
        </w:tc>
      </w:tr>
      <w:tr w:rsidR="00CF38F4" w:rsidRPr="00D9434D" w:rsidTr="005D39BA">
        <w:trPr>
          <w:cantSplit/>
          <w:trHeight w:val="296"/>
        </w:trPr>
        <w:tc>
          <w:tcPr>
            <w:tcW w:w="6598" w:type="dxa"/>
            <w:gridSpan w:val="5"/>
            <w:vMerge w:val="restart"/>
            <w:shd w:val="clear" w:color="auto" w:fill="auto"/>
            <w:tcMar>
              <w:top w:w="0" w:type="dxa"/>
            </w:tcMar>
            <w:vAlign w:val="center"/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D9434D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SUBTOTAL</w:t>
            </w:r>
          </w:p>
        </w:tc>
        <w:tc>
          <w:tcPr>
            <w:tcW w:w="2207" w:type="dxa"/>
            <w:tcBorders>
              <w:left w:val="nil"/>
            </w:tcBorders>
            <w:shd w:val="clear" w:color="auto" w:fill="auto"/>
            <w:tcMar>
              <w:right w:w="216" w:type="dxa"/>
            </w:tcMar>
            <w:vAlign w:val="center"/>
          </w:tcPr>
          <w:p w:rsidR="00CF38F4" w:rsidRPr="00D9434D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34.650,00 kr.</w:t>
            </w:r>
          </w:p>
        </w:tc>
      </w:tr>
      <w:tr w:rsidR="00CF38F4" w:rsidRPr="00D9434D" w:rsidTr="005D39BA">
        <w:trPr>
          <w:cantSplit/>
          <w:trHeight w:val="296"/>
        </w:trPr>
        <w:tc>
          <w:tcPr>
            <w:tcW w:w="6598" w:type="dxa"/>
            <w:gridSpan w:val="5"/>
            <w:vMerge/>
            <w:shd w:val="clear" w:color="auto" w:fill="auto"/>
            <w:tcMar>
              <w:top w:w="0" w:type="dxa"/>
            </w:tcMar>
            <w:vAlign w:val="center"/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D9434D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MOMS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D9434D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0,00 kr.</w:t>
            </w:r>
          </w:p>
        </w:tc>
      </w:tr>
      <w:tr w:rsidR="00CF38F4" w:rsidRPr="00D9434D" w:rsidTr="005D39BA">
        <w:trPr>
          <w:cantSplit/>
          <w:trHeight w:val="296"/>
        </w:trPr>
        <w:tc>
          <w:tcPr>
            <w:tcW w:w="5747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</w:tc>
        <w:tc>
          <w:tcPr>
            <w:tcW w:w="2410" w:type="dxa"/>
            <w:gridSpan w:val="4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D9434D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  <w:t>Total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D9434D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  <w:t>34.650,00 kr.</w:t>
            </w:r>
          </w:p>
        </w:tc>
      </w:tr>
      <w:tr w:rsidR="00CF38F4" w:rsidRPr="00D9434D" w:rsidTr="005D39BA">
        <w:trPr>
          <w:cantSplit/>
          <w:trHeight w:hRule="exact" w:val="61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</w:tc>
      </w:tr>
      <w:tr w:rsidR="00CF38F4" w:rsidRPr="00D9434D" w:rsidTr="005D39BA">
        <w:trPr>
          <w:cantSplit/>
          <w:trHeight w:val="288"/>
        </w:trPr>
        <w:tc>
          <w:tcPr>
            <w:tcW w:w="10364" w:type="dxa"/>
            <w:gridSpan w:val="8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</w:tc>
      </w:tr>
      <w:tr w:rsidR="00CF38F4" w:rsidRPr="00D9434D" w:rsidTr="005D39BA">
        <w:trPr>
          <w:cantSplit/>
          <w:trHeight w:val="1079"/>
        </w:trPr>
        <w:tc>
          <w:tcPr>
            <w:tcW w:w="5747" w:type="dxa"/>
            <w:gridSpan w:val="3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a-DK"/>
              </w:rPr>
              <w:t>[Virksomhedsnavn]</w:t>
            </w:r>
          </w:p>
          <w:p w:rsidR="00CF38F4" w:rsidRPr="00D9434D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 xml:space="preserve">[Adresse] 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br/>
            </w:r>
            <w:r w:rsidR="00D9434D"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CPR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-nr: [</w:t>
            </w:r>
            <w:r w:rsidR="00D9434D"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CPR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-nummer]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br/>
              <w:t>Tlf nr: [Telefonnummer]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br/>
            </w:r>
          </w:p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</w:tc>
        <w:tc>
          <w:tcPr>
            <w:tcW w:w="4617" w:type="dxa"/>
            <w:gridSpan w:val="5"/>
            <w:tcBorders>
              <w:top w:val="single" w:sz="4" w:space="0" w:color="C2D69B" w:themeColor="accent3" w:themeTint="99"/>
            </w:tcBorders>
            <w:shd w:val="clear" w:color="auto" w:fill="auto"/>
          </w:tcPr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t>[Banknavn]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br/>
              <w:t>SWIFT / BIC: [SWIFT / BIC]</w:t>
            </w:r>
            <w:r w:rsidRPr="00D9434D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  <w:br/>
              <w:t>Bankkontonummer: [Bankkontonummer]</w:t>
            </w:r>
          </w:p>
          <w:p w:rsidR="00CF38F4" w:rsidRPr="00D9434D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</w:tc>
      </w:tr>
      <w:tr w:rsidR="00CF38F4" w:rsidRPr="00D9434D" w:rsidTr="005D39BA">
        <w:trPr>
          <w:cantSplit/>
          <w:trHeight w:val="107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</w:tcPr>
          <w:p w:rsidR="00CF38F4" w:rsidRPr="00D9434D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</w:p>
          <w:p w:rsidR="00CF38F4" w:rsidRPr="00D9434D" w:rsidRDefault="00CF38F4" w:rsidP="00CF38F4">
            <w:pPr>
              <w:autoSpaceDE w:val="0"/>
              <w:autoSpaceDN w:val="0"/>
              <w:adjustRightInd w:val="0"/>
              <w:jc w:val="center"/>
              <w:rPr>
                <w:rFonts w:asciiTheme="majorHAnsi" w:eastAsia="Microsoft YaHei" w:hAnsiTheme="majorHAnsi" w:cs="Arial"/>
                <w:i/>
                <w:iCs/>
                <w:color w:val="000000" w:themeColor="text1"/>
                <w:sz w:val="22"/>
                <w:szCs w:val="22"/>
                <w:lang w:val="da-DK"/>
              </w:rPr>
            </w:pPr>
          </w:p>
          <w:p w:rsidR="00CF38F4" w:rsidRPr="00D9434D" w:rsidRDefault="00CF38F4" w:rsidP="00CF38F4">
            <w:pPr>
              <w:jc w:val="center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a-DK"/>
              </w:rPr>
            </w:pPr>
            <w:bookmarkStart w:id="0" w:name="_GoBack"/>
            <w:bookmarkEnd w:id="0"/>
          </w:p>
        </w:tc>
      </w:tr>
    </w:tbl>
    <w:p w:rsidR="00D21AFA" w:rsidRPr="00D9434D" w:rsidRDefault="00CF38F4">
      <w:pPr>
        <w:rPr>
          <w:lang w:val="da-DK"/>
        </w:rPr>
      </w:pPr>
      <w:r w:rsidRPr="00D9434D">
        <w:rPr>
          <w:noProof/>
          <w:lang w:val="da-DK"/>
        </w:rPr>
        <w:drawing>
          <wp:anchor distT="0" distB="0" distL="114300" distR="114300" simplePos="0" relativeHeight="251659264" behindDoc="1" locked="0" layoutInCell="1" allowOverlap="1" wp14:anchorId="1842F42F" wp14:editId="5B9E6971">
            <wp:simplePos x="0" y="0"/>
            <wp:positionH relativeFrom="column">
              <wp:posOffset>4648835</wp:posOffset>
            </wp:positionH>
            <wp:positionV relativeFrom="paragraph">
              <wp:posOffset>-539750</wp:posOffset>
            </wp:positionV>
            <wp:extent cx="1007745" cy="755650"/>
            <wp:effectExtent l="0" t="0" r="1905" b="6350"/>
            <wp:wrapNone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1AFA" w:rsidRPr="00D943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34D"/>
    <w:rsid w:val="000F1BC4"/>
    <w:rsid w:val="002C7B0B"/>
    <w:rsid w:val="00350FC1"/>
    <w:rsid w:val="00411E9F"/>
    <w:rsid w:val="00474415"/>
    <w:rsid w:val="005D39BA"/>
    <w:rsid w:val="006E7297"/>
    <w:rsid w:val="00CF38F4"/>
    <w:rsid w:val="00D217D2"/>
    <w:rsid w:val="00D21AFA"/>
    <w:rsid w:val="00D262E4"/>
    <w:rsid w:val="00D9434D"/>
    <w:rsid w:val="00E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faktura_skabelon_privatperson.dotx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2021-12-05T18:11:00Z</dcterms:created>
  <dcterms:modified xsi:type="dcterms:W3CDTF">2021-12-05T18:12:00Z</dcterms:modified>
</cp:coreProperties>
</file>