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="-490" w:tblpY="1263"/>
        <w:tblW w:w="1082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300"/>
        <w:gridCol w:w="1806"/>
        <w:gridCol w:w="835"/>
        <w:gridCol w:w="438"/>
        <w:gridCol w:w="226"/>
        <w:gridCol w:w="173"/>
        <w:gridCol w:w="140"/>
        <w:gridCol w:w="627"/>
        <w:gridCol w:w="391"/>
        <w:gridCol w:w="1393"/>
        <w:gridCol w:w="2004"/>
        <w:gridCol w:w="222"/>
        <w:gridCol w:w="220"/>
        <w:gridCol w:w="50"/>
      </w:tblGrid>
      <w:tr w:rsidR="00793C46" w:rsidRPr="00C328BC" w:rsidTr="0099735D">
        <w:trPr>
          <w:gridAfter w:val="2"/>
          <w:wAfter w:w="270" w:type="dxa"/>
          <w:trHeight w:val="689"/>
        </w:trPr>
        <w:tc>
          <w:tcPr>
            <w:tcW w:w="2300" w:type="dxa"/>
            <w:tcBorders>
              <w:top w:val="nil"/>
            </w:tcBorders>
            <w:shd w:val="clear" w:color="auto" w:fill="auto"/>
            <w:tcMar>
              <w:top w:w="0" w:type="dxa"/>
              <w:bottom w:w="72" w:type="dxa"/>
            </w:tcMar>
            <w:vAlign w:val="center"/>
          </w:tcPr>
          <w:p w:rsidR="00793C46" w:rsidRPr="00C328BC" w:rsidRDefault="00793C46" w:rsidP="00431EDD">
            <w:pPr>
              <w:pStyle w:val="a7"/>
              <w:jc w:val="center"/>
              <w:rPr>
                <w:rFonts w:ascii="Times New Roman" w:hAnsi="Times New Roman"/>
                <w:sz w:val="22"/>
                <w:szCs w:val="22"/>
                <w:lang w:val="da-DK"/>
              </w:rPr>
            </w:pPr>
            <w:r w:rsidRPr="00C328BC">
              <w:rPr>
                <w:noProof/>
                <w:lang w:val="da-DK"/>
              </w:rPr>
              <w:drawing>
                <wp:anchor distT="0" distB="0" distL="114300" distR="114300" simplePos="0" relativeHeight="251659264" behindDoc="1" locked="0" layoutInCell="1" allowOverlap="1" wp14:anchorId="193C887F" wp14:editId="424D2363">
                  <wp:simplePos x="0" y="0"/>
                  <wp:positionH relativeFrom="column">
                    <wp:posOffset>-71596</wp:posOffset>
                  </wp:positionH>
                  <wp:positionV relativeFrom="paragraph">
                    <wp:posOffset>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793C46" w:rsidRPr="00C328BC" w:rsidRDefault="00793C46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da-DK"/>
              </w:rPr>
            </w:pPr>
          </w:p>
        </w:tc>
        <w:tc>
          <w:tcPr>
            <w:tcW w:w="4777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793C46" w:rsidRPr="00C328BC" w:rsidRDefault="00793C46" w:rsidP="00431EDD">
            <w:pPr>
              <w:pStyle w:val="a9"/>
              <w:jc w:val="center"/>
              <w:rPr>
                <w:rStyle w:val="a8"/>
                <w:rFonts w:asciiTheme="majorHAnsi" w:hAnsiTheme="majorHAnsi"/>
                <w:color w:val="984806" w:themeColor="accent6" w:themeShade="80"/>
                <w:lang w:val="da-DK"/>
              </w:rPr>
            </w:pPr>
            <w:r w:rsidRPr="00C328BC">
              <w:rPr>
                <w:rStyle w:val="a8"/>
                <w:rFonts w:asciiTheme="majorHAnsi" w:eastAsia="Times New Roman" w:hAnsiTheme="majorHAnsi" w:cs="Times New Roman"/>
                <w:color w:val="984806" w:themeColor="accent6" w:themeShade="80"/>
                <w:spacing w:val="0"/>
                <w:kern w:val="44"/>
                <w:sz w:val="28"/>
                <w:szCs w:val="28"/>
                <w:lang w:val="da-DK"/>
              </w:rPr>
              <w:t>Faktura nr.  361</w:t>
            </w:r>
          </w:p>
        </w:tc>
      </w:tr>
      <w:tr w:rsidR="00793C46" w:rsidRPr="00C328BC" w:rsidTr="0099735D">
        <w:trPr>
          <w:gridAfter w:val="1"/>
          <w:wAfter w:w="50" w:type="dxa"/>
          <w:trHeight w:val="651"/>
        </w:trPr>
        <w:tc>
          <w:tcPr>
            <w:tcW w:w="10775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pStyle w:val="a4"/>
              <w:rPr>
                <w:rStyle w:val="a8"/>
                <w:rFonts w:asciiTheme="majorHAnsi" w:hAnsiTheme="majorHAnsi"/>
                <w:spacing w:val="0"/>
                <w:kern w:val="44"/>
                <w:sz w:val="28"/>
                <w:szCs w:val="28"/>
                <w:lang w:val="da-DK"/>
              </w:rPr>
            </w:pPr>
          </w:p>
        </w:tc>
      </w:tr>
      <w:tr w:rsidR="00793C46" w:rsidRPr="00C328BC" w:rsidTr="0099735D">
        <w:trPr>
          <w:gridAfter w:val="1"/>
          <w:wAfter w:w="50" w:type="dxa"/>
          <w:trHeight w:val="140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</w:tcPr>
          <w:p w:rsidR="00793C46" w:rsidRPr="00C328BC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sz w:val="22"/>
                <w:szCs w:val="22"/>
                <w:lang w:val="da-DK"/>
              </w:rPr>
              <w:t>Fakturadato: 16-11-2021</w:t>
            </w:r>
          </w:p>
          <w:p w:rsidR="00793C46" w:rsidRPr="00C328BC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b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b/>
                <w:sz w:val="22"/>
                <w:szCs w:val="22"/>
                <w:lang w:val="da-DK"/>
              </w:rPr>
              <w:t>Forfaldsdato: 30-11-2021</w:t>
            </w:r>
          </w:p>
          <w:p w:rsidR="00793C46" w:rsidRPr="00C328BC" w:rsidRDefault="00793C46" w:rsidP="00431EDD">
            <w:pPr>
              <w:pStyle w:val="a7"/>
              <w:ind w:right="400"/>
              <w:jc w:val="left"/>
              <w:rPr>
                <w:rFonts w:asciiTheme="majorHAnsi" w:eastAsia="Microsoft YaHei" w:hAnsiTheme="majorHAnsi" w:cs="Arial"/>
                <w:sz w:val="20"/>
                <w:szCs w:val="20"/>
                <w:lang w:val="da-DK"/>
              </w:rPr>
            </w:pPr>
          </w:p>
          <w:p w:rsidR="00793C46" w:rsidRPr="00C328BC" w:rsidRDefault="00793C46" w:rsidP="00431EDD">
            <w:pPr>
              <w:pStyle w:val="a7"/>
              <w:jc w:val="left"/>
              <w:rPr>
                <w:rFonts w:asciiTheme="majorHAnsi" w:hAnsiTheme="majorHAnsi"/>
                <w:noProof/>
                <w:sz w:val="22"/>
                <w:szCs w:val="22"/>
                <w:lang w:val="da-DK" w:eastAsia="zh-CN"/>
              </w:rPr>
            </w:pPr>
          </w:p>
        </w:tc>
        <w:tc>
          <w:tcPr>
            <w:tcW w:w="4857" w:type="dxa"/>
            <w:gridSpan w:val="6"/>
            <w:shd w:val="clear" w:color="auto" w:fill="auto"/>
          </w:tcPr>
          <w:p w:rsidR="00793C46" w:rsidRPr="00C328BC" w:rsidRDefault="00793C46" w:rsidP="00431EDD">
            <w:pPr>
              <w:pStyle w:val="a7"/>
              <w:ind w:right="320"/>
              <w:jc w:val="left"/>
              <w:rPr>
                <w:rFonts w:asciiTheme="majorHAnsi" w:hAnsiTheme="majorHAnsi"/>
                <w:b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b/>
                <w:sz w:val="22"/>
                <w:szCs w:val="22"/>
                <w:lang w:val="da-DK"/>
              </w:rPr>
              <w:t>KUNDE</w:t>
            </w:r>
          </w:p>
          <w:p w:rsidR="00793C46" w:rsidRPr="00C328BC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sz w:val="22"/>
                <w:szCs w:val="22"/>
                <w:lang w:val="da-DK"/>
              </w:rPr>
              <w:t>[Kundens firmanavn]</w:t>
            </w:r>
          </w:p>
          <w:p w:rsidR="00793C46" w:rsidRPr="00C328BC" w:rsidRDefault="00793C46" w:rsidP="00431EDD">
            <w:pPr>
              <w:pStyle w:val="a7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i/>
                <w:sz w:val="22"/>
                <w:szCs w:val="22"/>
                <w:lang w:val="da-DK"/>
              </w:rPr>
              <w:t>[Kundens virksomhedsadresse]</w:t>
            </w:r>
            <w:r w:rsidRPr="00C328BC">
              <w:rPr>
                <w:rFonts w:asciiTheme="majorHAnsi" w:hAnsiTheme="majorHAnsi"/>
                <w:i/>
                <w:sz w:val="22"/>
                <w:szCs w:val="22"/>
                <w:lang w:val="da-DK"/>
              </w:rPr>
              <w:br/>
              <w:t>CVR-nr: [Kundens CVR-nummer]</w:t>
            </w:r>
            <w:r w:rsidRPr="00C328BC">
              <w:rPr>
                <w:rFonts w:asciiTheme="majorHAnsi" w:hAnsiTheme="majorHAnsi"/>
                <w:i/>
                <w:sz w:val="22"/>
                <w:szCs w:val="22"/>
                <w:lang w:val="da-DK"/>
              </w:rPr>
              <w:br/>
            </w:r>
          </w:p>
          <w:p w:rsidR="00793C46" w:rsidRPr="00C328BC" w:rsidRDefault="00793C46" w:rsidP="00431EDD">
            <w:pPr>
              <w:pStyle w:val="a7"/>
              <w:jc w:val="left"/>
              <w:rPr>
                <w:rFonts w:asciiTheme="majorHAnsi" w:hAnsiTheme="majorHAnsi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sz w:val="22"/>
                <w:szCs w:val="22"/>
                <w:lang w:val="da-DK"/>
              </w:rPr>
              <w:tab/>
            </w:r>
          </w:p>
        </w:tc>
      </w:tr>
      <w:tr w:rsidR="00793C46" w:rsidRPr="00C328BC" w:rsidTr="0099735D">
        <w:trPr>
          <w:gridAfter w:val="1"/>
          <w:wAfter w:w="50" w:type="dxa"/>
          <w:trHeight w:val="294"/>
        </w:trPr>
        <w:tc>
          <w:tcPr>
            <w:tcW w:w="10775" w:type="dxa"/>
            <w:gridSpan w:val="13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</w:p>
        </w:tc>
      </w:tr>
      <w:tr w:rsidR="00793C46" w:rsidRPr="00C328BC" w:rsidTr="0099735D">
        <w:trPr>
          <w:gridAfter w:val="1"/>
          <w:wAfter w:w="50" w:type="dxa"/>
          <w:trHeight w:val="504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  <w:t>BESKRIVELSE</w:t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C328BC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  <w:t>ANTAL</w:t>
            </w:r>
          </w:p>
        </w:tc>
        <w:tc>
          <w:tcPr>
            <w:tcW w:w="1557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C328BC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  <w:t>STK. PRIS</w:t>
            </w:r>
          </w:p>
        </w:tc>
        <w:tc>
          <w:tcPr>
            <w:tcW w:w="139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793C46" w:rsidRPr="00C328BC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  <w:t>SUBTOTAL</w:t>
            </w:r>
          </w:p>
        </w:tc>
        <w:tc>
          <w:tcPr>
            <w:tcW w:w="2446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793C46" w:rsidRPr="00C328BC" w:rsidRDefault="00793C46" w:rsidP="00431EDD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da-DK"/>
              </w:rPr>
              <w:t>MOMS</w:t>
            </w:r>
          </w:p>
        </w:tc>
      </w:tr>
      <w:tr w:rsidR="00793C46" w:rsidRPr="00C328BC" w:rsidTr="0099735D">
        <w:trPr>
          <w:gridAfter w:val="1"/>
          <w:wAfter w:w="50" w:type="dxa"/>
          <w:trHeight w:val="988"/>
        </w:trPr>
        <w:tc>
          <w:tcPr>
            <w:tcW w:w="4106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793C46" w:rsidRPr="00C328BC" w:rsidRDefault="00793C46" w:rsidP="00BC2DE4">
            <w:pPr>
              <w:spacing w:before="120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t>mit produkt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  <w:t>min service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</w:r>
          </w:p>
        </w:tc>
        <w:tc>
          <w:tcPr>
            <w:tcW w:w="1273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C328BC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t>5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  <w:t>1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</w:r>
          </w:p>
        </w:tc>
        <w:tc>
          <w:tcPr>
            <w:tcW w:w="1557" w:type="dxa"/>
            <w:gridSpan w:val="5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C328BC" w:rsidRDefault="00EE15D3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t>3.300,00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  <w:t>6.300,00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</w:r>
          </w:p>
        </w:tc>
        <w:tc>
          <w:tcPr>
            <w:tcW w:w="139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793C46" w:rsidRPr="00C328BC" w:rsidRDefault="00793C46" w:rsidP="00BC2DE4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t>16.500,00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  <w:t>6.300,00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</w:r>
          </w:p>
        </w:tc>
        <w:tc>
          <w:tcPr>
            <w:tcW w:w="2446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C328BC" w:rsidRDefault="00AB79D3" w:rsidP="00BC2DE4">
            <w:pPr>
              <w:pStyle w:val="a3"/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t>0,00 (0%)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  <w:t>0,00 (0%)</w:t>
            </w:r>
            <w:r w:rsidRPr="00C328BC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  <w:br/>
            </w:r>
          </w:p>
        </w:tc>
      </w:tr>
      <w:tr w:rsidR="00793C46" w:rsidRPr="00C328BC" w:rsidTr="0099735D">
        <w:trPr>
          <w:gridAfter w:val="6"/>
          <w:wAfter w:w="4280" w:type="dxa"/>
          <w:trHeight w:val="294"/>
        </w:trPr>
        <w:tc>
          <w:tcPr>
            <w:tcW w:w="6545" w:type="dxa"/>
            <w:gridSpan w:val="8"/>
            <w:tcBorders>
              <w:top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BC2DE4">
            <w:pPr>
              <w:pStyle w:val="a3"/>
              <w:spacing w:before="20"/>
              <w:jc w:val="left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da-DK"/>
              </w:rPr>
            </w:pPr>
          </w:p>
        </w:tc>
      </w:tr>
      <w:tr w:rsidR="00793C46" w:rsidRPr="00C328BC" w:rsidTr="0099735D">
        <w:trPr>
          <w:gridAfter w:val="3"/>
          <w:wAfter w:w="492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C328BC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SUBTOTAL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C328BC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22.800,00 kr.</w:t>
            </w:r>
          </w:p>
        </w:tc>
      </w:tr>
      <w:tr w:rsidR="00793C46" w:rsidRPr="00C328BC" w:rsidTr="0099735D">
        <w:trPr>
          <w:gridAfter w:val="3"/>
          <w:wAfter w:w="492" w:type="dxa"/>
          <w:trHeight w:val="294"/>
        </w:trPr>
        <w:tc>
          <w:tcPr>
            <w:tcW w:w="5918" w:type="dxa"/>
            <w:gridSpan w:val="7"/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pStyle w:val="a6"/>
              <w:jc w:val="left"/>
              <w:rPr>
                <w:rFonts w:asciiTheme="majorHAnsi" w:hAnsiTheme="majorHAnsi"/>
                <w:i/>
                <w:color w:val="984806" w:themeColor="accent6" w:themeShade="80"/>
                <w:sz w:val="18"/>
                <w:szCs w:val="18"/>
                <w:lang w:val="da-DK"/>
              </w:rPr>
            </w:pPr>
          </w:p>
        </w:tc>
        <w:tc>
          <w:tcPr>
            <w:tcW w:w="241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793C46" w:rsidRPr="00C328BC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MOMS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C328BC" w:rsidRDefault="00AE3794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0,00 kr.</w:t>
            </w:r>
          </w:p>
        </w:tc>
      </w:tr>
      <w:tr w:rsidR="00793C46" w:rsidRPr="00C328BC" w:rsidTr="0099735D">
        <w:trPr>
          <w:gridAfter w:val="3"/>
          <w:wAfter w:w="492" w:type="dxa"/>
          <w:trHeight w:val="294"/>
        </w:trPr>
        <w:tc>
          <w:tcPr>
            <w:tcW w:w="4941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</w:p>
        </w:tc>
        <w:tc>
          <w:tcPr>
            <w:tcW w:w="3388" w:type="dxa"/>
            <w:gridSpan w:val="7"/>
            <w:tcBorders>
              <w:left w:val="nil"/>
            </w:tcBorders>
            <w:shd w:val="clear" w:color="auto" w:fill="auto"/>
            <w:vAlign w:val="center"/>
          </w:tcPr>
          <w:p w:rsidR="00793C46" w:rsidRPr="00C328BC" w:rsidRDefault="00793C46" w:rsidP="00431EDD">
            <w:pPr>
              <w:pStyle w:val="a6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Total</w:t>
            </w:r>
          </w:p>
        </w:tc>
        <w:tc>
          <w:tcPr>
            <w:tcW w:w="2004" w:type="dxa"/>
            <w:shd w:val="clear" w:color="auto" w:fill="FFFFFF" w:themeFill="background1"/>
            <w:tcMar>
              <w:right w:w="216" w:type="dxa"/>
            </w:tcMar>
            <w:vAlign w:val="center"/>
          </w:tcPr>
          <w:p w:rsidR="00793C46" w:rsidRPr="00C328BC" w:rsidRDefault="00793C46" w:rsidP="00431EDD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</w:pPr>
            <w:r w:rsidRPr="00C328BC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da-DK"/>
              </w:rPr>
              <w:t>22.800,00 kr.</w:t>
            </w:r>
          </w:p>
        </w:tc>
      </w:tr>
      <w:tr w:rsidR="00793C46" w:rsidRPr="00C328BC" w:rsidTr="0099735D">
        <w:trPr>
          <w:gridAfter w:val="3"/>
          <w:wAfter w:w="492" w:type="dxa"/>
          <w:trHeight w:val="179"/>
        </w:trPr>
        <w:tc>
          <w:tcPr>
            <w:tcW w:w="10333" w:type="dxa"/>
            <w:gridSpan w:val="11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93C46" w:rsidRPr="00C328BC" w:rsidRDefault="00793C46" w:rsidP="00E12267">
            <w:pPr>
              <w:pStyle w:val="a5"/>
              <w:spacing w:before="400" w:after="200"/>
              <w:rPr>
                <w:rFonts w:asciiTheme="majorHAnsi" w:hAnsiTheme="majorHAnsi"/>
                <w:i/>
                <w:sz w:val="22"/>
                <w:szCs w:val="22"/>
                <w:lang w:val="da-DK"/>
              </w:rPr>
            </w:pPr>
          </w:p>
        </w:tc>
      </w:tr>
      <w:tr w:rsidR="0099735D" w:rsidRPr="00C328BC" w:rsidTr="009973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5605" w:type="dxa"/>
            <w:gridSpan w:val="5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99735D" w:rsidRPr="00C328BC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4"/>
                <w:szCs w:val="24"/>
                <w:lang w:val="da-DK"/>
              </w:rPr>
            </w:pPr>
            <w:r w:rsidRPr="00C328BC">
              <w:rPr>
                <w:rStyle w:val="a8"/>
                <w:rFonts w:asciiTheme="majorHAnsi" w:hAnsiTheme="majorHAnsi"/>
                <w:kern w:val="44"/>
                <w:sz w:val="24"/>
                <w:szCs w:val="24"/>
                <w:lang w:val="da-DK"/>
              </w:rPr>
              <w:t>[Virksomhedsnavn]</w:t>
            </w:r>
          </w:p>
          <w:p w:rsidR="0099735D" w:rsidRPr="00C328BC" w:rsidRDefault="0099735D" w:rsidP="000330DF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t>[Adresse]</w:t>
            </w: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br/>
            </w:r>
            <w:r w:rsidR="00C328BC"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t>CPR</w:t>
            </w: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t xml:space="preserve">-nr: </w:t>
            </w:r>
            <w:r w:rsidR="000330DF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t>[CPR-nummer]</w:t>
            </w:r>
            <w:bookmarkStart w:id="0" w:name="_GoBack"/>
            <w:bookmarkEnd w:id="0"/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br/>
              <w:t>Tlf nr: [Telefonnummer]</w:t>
            </w: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br/>
            </w:r>
          </w:p>
        </w:tc>
        <w:tc>
          <w:tcPr>
            <w:tcW w:w="5220" w:type="dxa"/>
            <w:gridSpan w:val="9"/>
            <w:tcBorders>
              <w:top w:val="single" w:sz="4" w:space="0" w:color="DDD9C3" w:themeColor="background2" w:themeShade="E6"/>
              <w:left w:val="nil"/>
              <w:bottom w:val="nil"/>
              <w:right w:val="nil"/>
            </w:tcBorders>
            <w:shd w:val="clear" w:color="auto" w:fill="auto"/>
          </w:tcPr>
          <w:p w:rsidR="0099735D" w:rsidRPr="00C328BC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a-DK"/>
              </w:rPr>
            </w:pP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t>[Banknavn]</w:t>
            </w: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br/>
              <w:t>SWIFT / BIC: [SWIFT / BIC]</w:t>
            </w:r>
            <w:r w:rsidRPr="00C328BC">
              <w:rPr>
                <w:rFonts w:asciiTheme="majorHAnsi" w:hAnsiTheme="majorHAnsi"/>
                <w:i/>
                <w:sz w:val="20"/>
                <w:szCs w:val="20"/>
                <w:lang w:val="da-DK"/>
              </w:rPr>
              <w:br/>
              <w:t>Bankkontonummer: [Bankkontonummer]</w:t>
            </w:r>
          </w:p>
          <w:p w:rsidR="0099735D" w:rsidRPr="00C328BC" w:rsidRDefault="0099735D" w:rsidP="00431EDD">
            <w:pPr>
              <w:pStyle w:val="a5"/>
              <w:spacing w:before="0"/>
              <w:jc w:val="left"/>
              <w:rPr>
                <w:rFonts w:asciiTheme="majorHAnsi" w:hAnsiTheme="majorHAnsi"/>
                <w:i/>
                <w:sz w:val="20"/>
                <w:szCs w:val="20"/>
                <w:lang w:val="da-DK"/>
              </w:rPr>
            </w:pPr>
          </w:p>
        </w:tc>
      </w:tr>
    </w:tbl>
    <w:p w:rsidR="00B27DFB" w:rsidRPr="00C328BC" w:rsidRDefault="00B27DFB">
      <w:pPr>
        <w:rPr>
          <w:lang w:val="da-DK"/>
        </w:rPr>
      </w:pPr>
    </w:p>
    <w:sectPr w:rsidR="00B27DFB" w:rsidRPr="00C328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BC"/>
    <w:rsid w:val="000330DF"/>
    <w:rsid w:val="003C0629"/>
    <w:rsid w:val="00431EDD"/>
    <w:rsid w:val="00454059"/>
    <w:rsid w:val="00504073"/>
    <w:rsid w:val="00793C46"/>
    <w:rsid w:val="00861FD8"/>
    <w:rsid w:val="008A6D11"/>
    <w:rsid w:val="0099735D"/>
    <w:rsid w:val="00A25BBF"/>
    <w:rsid w:val="00AB79D3"/>
    <w:rsid w:val="00AE3794"/>
    <w:rsid w:val="00B201BF"/>
    <w:rsid w:val="00B27DFB"/>
    <w:rsid w:val="00BC2DE4"/>
    <w:rsid w:val="00C328BC"/>
    <w:rsid w:val="00C57C82"/>
    <w:rsid w:val="00E12267"/>
    <w:rsid w:val="00E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46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793C46"/>
    <w:pPr>
      <w:jc w:val="right"/>
    </w:pPr>
  </w:style>
  <w:style w:type="paragraph" w:customStyle="1" w:styleId="a4">
    <w:name w:val="Дата и номер"/>
    <w:basedOn w:val="a"/>
    <w:rsid w:val="00793C46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Текст снизу в центре"/>
    <w:basedOn w:val="a"/>
    <w:rsid w:val="00793C46"/>
    <w:pPr>
      <w:spacing w:before="480"/>
      <w:jc w:val="center"/>
    </w:pPr>
    <w:rPr>
      <w:color w:val="984806" w:themeColor="accent6" w:themeShade="80"/>
    </w:rPr>
  </w:style>
  <w:style w:type="paragraph" w:customStyle="1" w:styleId="a6">
    <w:name w:val="Подписи"/>
    <w:basedOn w:val="a"/>
    <w:rsid w:val="00793C46"/>
    <w:pPr>
      <w:jc w:val="right"/>
    </w:pPr>
    <w:rPr>
      <w:b/>
      <w:color w:val="F79646" w:themeColor="accent6"/>
    </w:rPr>
  </w:style>
  <w:style w:type="paragraph" w:customStyle="1" w:styleId="a7">
    <w:name w:val="Текст: правый край"/>
    <w:basedOn w:val="a"/>
    <w:rsid w:val="00793C46"/>
    <w:pPr>
      <w:spacing w:line="240" w:lineRule="atLeast"/>
      <w:jc w:val="right"/>
    </w:pPr>
    <w:rPr>
      <w:color w:val="984806" w:themeColor="accent6" w:themeShade="80"/>
    </w:rPr>
  </w:style>
  <w:style w:type="character" w:styleId="a8">
    <w:name w:val="Strong"/>
    <w:basedOn w:val="a0"/>
    <w:qFormat/>
    <w:rsid w:val="00793C46"/>
    <w:rPr>
      <w:b/>
      <w:bCs/>
    </w:rPr>
  </w:style>
  <w:style w:type="paragraph" w:styleId="a9">
    <w:name w:val="Subtitle"/>
    <w:basedOn w:val="a"/>
    <w:next w:val="a"/>
    <w:link w:val="aa"/>
    <w:qFormat/>
    <w:rsid w:val="00793C46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rsid w:val="00793C4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faktura_uden_moms_skabelon1.dotx</Template>
  <TotalTime>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2</cp:revision>
  <dcterms:created xsi:type="dcterms:W3CDTF">2021-12-05T18:03:00Z</dcterms:created>
  <dcterms:modified xsi:type="dcterms:W3CDTF">2021-12-05T18:05:00Z</dcterms:modified>
</cp:coreProperties>
</file>