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4170BF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4170BF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4170BF">
              <w:rPr>
                <w:noProof/>
                <w:sz w:val="16"/>
              </w:rPr>
              <w:drawing>
                <wp:anchor distT="0" distB="0" distL="114300" distR="114300" simplePos="0" relativeHeight="251659264" behindDoc="0" locked="0" layoutInCell="1" allowOverlap="1" wp14:anchorId="79B61A69" wp14:editId="5A203769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4170BF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Fakturadato: 22-11-2021</w:t>
            </w:r>
          </w:p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Forfaldsdato: 06-12-2021</w:t>
            </w:r>
          </w:p>
          <w:p w:rsidR="00DA2783" w:rsidRPr="004170BF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  <w:r w:rsidRPr="004170BF">
              <w:rPr>
                <w:rFonts w:asciiTheme="majorHAnsi" w:eastAsia="Microsoft YaHei" w:hAnsiTheme="majorHAnsi" w:cs="Trebuchet MS"/>
                <w:i/>
                <w:color w:val="000000" w:themeColor="text1"/>
                <w:sz w:val="22"/>
                <w:szCs w:val="22"/>
              </w:rPr>
              <w:t/>
            </w: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4170BF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 w:rsidRPr="004170BF">
              <w:rPr>
                <w:rFonts w:asciiTheme="majorHAnsi" w:hAnsiTheme="majorHAnsi" w:cs="Arial"/>
                <w:b/>
                <w:bCs/>
                <w:caps/>
                <w:noProof/>
                <w:color w:val="595959" w:themeColor="text1" w:themeTint="A6"/>
                <w:spacing w:val="0"/>
                <w:kern w:val="44"/>
                <w:sz w:val="32"/>
                <w:szCs w:val="32"/>
                <w:lang w:eastAsia="ru-RU"/>
              </w:rPr>
              <w:t>Faktura nr.  374</w:t>
            </w:r>
          </w:p>
        </w:tc>
      </w:tr>
      <w:tr w:rsidR="00DA2783" w:rsidRPr="004170BF" w:rsidTr="00535610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4170BF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DA2783" w:rsidRPr="004170B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262BE6" w:rsidRPr="004170BF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  <w:p w:rsidR="00DA2783" w:rsidRPr="004170B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KUNDE:</w:t>
            </w:r>
          </w:p>
        </w:tc>
      </w:tr>
      <w:tr w:rsidR="00DA2783" w:rsidRPr="004170BF" w:rsidTr="00535610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</w:tcPr>
          <w:p w:rsidR="00DA2783" w:rsidRPr="004170B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</w:pPr>
          </w:p>
          <w:p w:rsidR="00DA2783" w:rsidRPr="004170B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[Virksomhedsnavn]</w:t>
            </w:r>
            <w:r w:rsidRPr="004170BF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ab/>
            </w:r>
          </w:p>
          <w:p w:rsidR="00DA2783" w:rsidRPr="004170B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3685" w:type="dxa"/>
            <w:gridSpan w:val="7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</w:p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/>
            </w: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4170BF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[Kundens firmanavn]</w:t>
            </w:r>
          </w:p>
          <w:p w:rsidR="00DA2783" w:rsidRPr="004170B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[Kundens virksomhedsadresse] </w:t>
              <w:br/>
              <w:t>CVR-nr: [Kundens CVR-nummer]</w:t>
              <w:br/>
              <w:t/>
            </w:r>
          </w:p>
        </w:tc>
      </w:tr>
      <w:tr w:rsidR="00830583" w:rsidRPr="004170BF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4170BF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4170B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4170BF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4170B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4170BF" w:rsidTr="00535610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tcMar>
              <w:top w:w="0" w:type="dxa"/>
            </w:tcMar>
            <w:vAlign w:val="center"/>
          </w:tcPr>
          <w:p w:rsidR="00DA2783" w:rsidRPr="004170B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BESKRIVELSE</w:t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4170B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ANTAL</w:t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4170B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STK. PRIS</w:t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4170B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4170B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MOMS</w:t>
            </w:r>
          </w:p>
        </w:tc>
      </w:tr>
      <w:tr w:rsidR="00DA2783" w:rsidRPr="004170BF" w:rsidTr="00535610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4170BF" w:rsidRDefault="00DA2783" w:rsidP="0027780B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mit produkt</w:t>
              <w:br/>
              <w:t>min service</w:t>
              <w:br/>
              <w:t/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4170BF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9 </w:t>
              <w:br/>
              <w:t>1 </w:t>
              <w:br/>
              <w:t/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4170BF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3.640,00 </w:t>
              <w:br/>
              <w:t>6.510,00 </w:t>
              <w:br/>
              <w:t/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32.760,00 </w:t>
              <w:br/>
              <w:t>6.510,00 </w:t>
              <w:br/>
              <w:t/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8.190,00 (25%)</w:t>
              <w:br/>
              <w:t>1.627,50 (25%)</w:t>
              <w:br/>
              <w:t/>
            </w:r>
          </w:p>
        </w:tc>
      </w:tr>
      <w:tr w:rsidR="00DA2783" w:rsidRPr="004170BF" w:rsidTr="0027780B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4170BF" w:rsidRDefault="00DA2783" w:rsidP="0027780B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170BF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 </w:t>
            </w: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4170BF" w:rsidTr="006F2E3B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4170BF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4170BF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39.270,00 kr.</w:t>
            </w:r>
          </w:p>
        </w:tc>
      </w:tr>
      <w:tr w:rsidR="00DA2783" w:rsidRPr="004170BF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4170B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4170BF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4170BF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MOMS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9.817,50 kr.</w:t>
            </w:r>
          </w:p>
        </w:tc>
      </w:tr>
      <w:tr w:rsidR="00DA2783" w:rsidRPr="004170BF" w:rsidTr="006F2E3B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4170B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4170BF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170BF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170BF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4170BF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49.087,50 kr.</w:t>
            </w:r>
          </w:p>
        </w:tc>
      </w:tr>
      <w:tr w:rsidR="002F232B" w:rsidRPr="004170BF" w:rsidTr="000759B7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6F2E3B" w:rsidRPr="004170BF" w:rsidRDefault="006F2E3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</w:p>
          <w:p w:rsidR="002F232B" w:rsidRPr="004170BF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4170BF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/>
            </w:r>
            <w:bookmarkStart w:id="0" w:name="_GoBack"/>
            <w:bookmarkEnd w:id="0"/>
          </w:p>
        </w:tc>
      </w:tr>
    </w:tbl>
    <w:p w:rsidR="00E55140" w:rsidRPr="004170BF" w:rsidRDefault="00E55140"/>
    <w:sectPr w:rsidR="00E55140" w:rsidRPr="004170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0BF"/>
    <w:rsid w:val="000759B7"/>
    <w:rsid w:val="001D26CD"/>
    <w:rsid w:val="00262BE6"/>
    <w:rsid w:val="0027780B"/>
    <w:rsid w:val="00296D0A"/>
    <w:rsid w:val="002F232B"/>
    <w:rsid w:val="0034684C"/>
    <w:rsid w:val="003D274B"/>
    <w:rsid w:val="004170BF"/>
    <w:rsid w:val="00535610"/>
    <w:rsid w:val="006F2E3B"/>
    <w:rsid w:val="006F66B9"/>
    <w:rsid w:val="00830583"/>
    <w:rsid w:val="00883E4D"/>
    <w:rsid w:val="00901F71"/>
    <w:rsid w:val="009324EF"/>
    <w:rsid w:val="00C12158"/>
    <w:rsid w:val="00DA2783"/>
    <w:rsid w:val="00E55140"/>
    <w:rsid w:val="00E6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word_7_1.dotx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2021-11-01T16:42:00Z</dcterms:created>
  <dcterms:modified xsi:type="dcterms:W3CDTF">2021-11-01T16:43:00Z</dcterms:modified>
</cp:coreProperties>
</file>