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041018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041018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en-US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Tilbud #  449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45E474BF" wp14:editId="685F9A14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0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041018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US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US" w:eastAsia="ru-RU"/>
              </w:rPr>
              <w:t>[Virksomhedsnavn]</w:t>
            </w:r>
          </w:p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04101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04101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04101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color w:val="000000" w:themeColor="text1"/>
                <w:lang w:val="en-US" w:eastAsia="ru-RU"/>
              </w:rPr>
              <w:t>Udstedelsesdato: 06-12-2021</w:t>
            </w:r>
          </w:p>
          <w:p w:rsidR="005C088D" w:rsidRPr="0004101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US" w:eastAsia="ru-RU"/>
              </w:rPr>
              <w:t>Gyldig Gennem: 01-03-2022</w:t>
            </w:r>
          </w:p>
          <w:p w:rsidR="005C088D" w:rsidRPr="00041018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color w:val="000000" w:themeColor="text1"/>
                <w:lang w:val="en-US" w:eastAsia="ru-RU"/>
              </w:rPr>
              <w:t/>
            </w:r>
          </w:p>
        </w:tc>
      </w:tr>
      <w:tr w:rsidR="00411464" w:rsidRPr="00041018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041018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  <w:t>KUNDE:</w:t>
            </w:r>
          </w:p>
          <w:p w:rsidR="00411464" w:rsidRPr="00041018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US" w:eastAsia="ru-RU"/>
              </w:rPr>
              <w:t>[Kundens firmanavn]</w:t>
            </w:r>
          </w:p>
          <w:p w:rsidR="00411464" w:rsidRPr="00041018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  <w:t>[Kundens virksomhedsadresse] </w:t>
              <w:br/>
              <w:t>CVR-nr: [Kundens CVR-nummer]</w:t>
              <w:br/>
              <w:t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041018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04101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b/>
                <w:color w:val="000000" w:themeColor="text1"/>
                <w:lang w:val="en-US"/>
              </w:rPr>
              <w:t>BESKRIVELSE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b/>
                <w:color w:val="000000" w:themeColor="text1"/>
                <w:lang w:val="en-US"/>
              </w:rPr>
              <w:t>ANTAL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b/>
                <w:color w:val="000000" w:themeColor="text1"/>
                <w:lang w:val="en-US"/>
              </w:rPr>
              <w:t>STK. PRIS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04101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b/>
                <w:color w:val="000000" w:themeColor="text1"/>
                <w:lang w:val="en-US"/>
              </w:rPr>
              <w:t>SUBTOTAL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b/>
                <w:color w:val="000000" w:themeColor="text1"/>
                <w:lang w:val="en-US"/>
              </w:rPr>
              <w:t>MOMS</w:t>
            </w:r>
          </w:p>
        </w:tc>
      </w:tr>
      <w:tr w:rsidR="005C088D" w:rsidRPr="00041018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color w:val="000000" w:themeColor="text1"/>
                <w:lang w:val="en-US"/>
              </w:rPr>
              <w:t>mit produkt</w:t>
              <w:br/>
              <w:t>min service</w:t>
              <w:br/>
              <w:t>min service (Rabat 10%)</w:t>
              <w:br/>
              <w:t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color w:val="000000" w:themeColor="text1"/>
                <w:lang w:val="en-US"/>
              </w:rPr>
              <w:t>7 </w:t>
              <w:br/>
              <w:t>1 </w:t>
              <w:br/>
              <w:t>1 </w:t>
              <w:br/>
              <w:t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04101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color w:val="000000" w:themeColor="text1"/>
                <w:lang w:val="en-US"/>
              </w:rPr>
              <w:t>1.280,00 </w:t>
              <w:br/>
              <w:t>1.140,00 </w:t>
              <w:br/>
              <w:t>-114,00 </w:t>
              <w:br/>
              <w:t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04101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color w:val="000000" w:themeColor="text1"/>
                <w:lang w:val="en-US"/>
              </w:rPr>
              <w:t>8.960,00 </w:t>
              <w:br/>
              <w:t>1.140,00 </w:t>
              <w:br/>
              <w:t>-114,00 </w:t>
              <w:br/>
              <w:t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041018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41018">
              <w:rPr>
                <w:rFonts w:asciiTheme="majorHAnsi" w:hAnsiTheme="majorHAnsi"/>
                <w:color w:val="000000" w:themeColor="text1"/>
                <w:lang w:val="en-US"/>
              </w:rPr>
              <w:t>2.240,00 (25%)</w:t>
              <w:br/>
              <w:t>285,00 (25%)</w:t>
              <w:br/>
              <w:t>-28,50 (25%)</w:t>
              <w:br/>
              <w:t/>
            </w:r>
          </w:p>
        </w:tc>
      </w:tr>
      <w:tr w:rsidR="005C088D" w:rsidRPr="00041018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041018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US" w:eastAsia="ru-RU"/>
              </w:rPr>
              <w:t> </w:t>
            </w:r>
          </w:p>
        </w:tc>
      </w:tr>
      <w:tr w:rsidR="00BE7BDD" w:rsidRPr="00041018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4101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  <w:t>SUBTOTAL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4101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  <w:t xml:space="preserve">    9.986,00 kr. </w:t>
            </w:r>
          </w:p>
        </w:tc>
      </w:tr>
      <w:tr w:rsidR="00BE7BDD" w:rsidRPr="00041018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4101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  <w:t>MOMS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4101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  <w:t xml:space="preserve">     2.496,50 kr. </w:t>
            </w:r>
          </w:p>
        </w:tc>
      </w:tr>
      <w:tr w:rsidR="00BE7BDD" w:rsidRPr="00041018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041018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US" w:eastAsia="ru-RU"/>
              </w:rPr>
              <w:t>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041018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US" w:eastAsia="ru-RU"/>
              </w:rPr>
              <w:t xml:space="preserve">     12.482,50 kr.</w:t>
            </w:r>
          </w:p>
        </w:tc>
      </w:tr>
      <w:tr w:rsidR="005C088D" w:rsidRPr="00041018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041018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US" w:eastAsia="ru-RU"/>
              </w:rPr>
            </w:pPr>
          </w:p>
          <w:p w:rsidR="005C088D" w:rsidRPr="00041018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i/>
                <w:color w:val="000000" w:themeColor="text1"/>
                <w:lang w:val="en-US" w:eastAsia="ru-RU"/>
              </w:rPr>
              <w:t/>
            </w:r>
            <w:bookmarkStart w:id="0" w:name="_GoBack"/>
            <w:bookmarkEnd w:id="0"/>
          </w:p>
          <w:p w:rsidR="00772F65" w:rsidRPr="00041018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US" w:eastAsia="ru-RU"/>
              </w:rPr>
            </w:pPr>
          </w:p>
        </w:tc>
      </w:tr>
      <w:tr w:rsidR="005C088D" w:rsidRPr="00041018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  <w:t>[Banknavn]</w:t>
              <w:br/>
              <w:t>SWIFT/BIC: [SWIFT / BIC]</w:t>
              <w:br/>
              <w:t>Bankkontonummer: [Bankkontonummer]</w:t>
            </w:r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041018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</w:pPr>
            <w:r w:rsidRPr="00041018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US" w:eastAsia="ru-RU"/>
              </w:rPr>
              <w:t/>
            </w:r>
          </w:p>
        </w:tc>
      </w:tr>
    </w:tbl>
    <w:p w:rsidR="004F1EA1" w:rsidRPr="00041018" w:rsidRDefault="004F1EA1">
      <w:pPr>
        <w:rPr>
          <w:lang w:val="en-US"/>
        </w:rPr>
      </w:pPr>
    </w:p>
    <w:sectPr w:rsidR="004F1EA1" w:rsidRPr="000410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018"/>
    <w:rsid w:val="00041018"/>
    <w:rsid w:val="001A0D70"/>
    <w:rsid w:val="002D3AF1"/>
    <w:rsid w:val="002F5F89"/>
    <w:rsid w:val="00401B13"/>
    <w:rsid w:val="00411464"/>
    <w:rsid w:val="004F1EA1"/>
    <w:rsid w:val="005805DC"/>
    <w:rsid w:val="005C088D"/>
    <w:rsid w:val="00665F6C"/>
    <w:rsid w:val="00697101"/>
    <w:rsid w:val="00772F65"/>
    <w:rsid w:val="008425EF"/>
    <w:rsid w:val="0091651C"/>
    <w:rsid w:val="00B052BB"/>
    <w:rsid w:val="00B61743"/>
    <w:rsid w:val="00BE7BDD"/>
    <w:rsid w:val="00C90A0E"/>
    <w:rsid w:val="00D512B6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word_20_1.dotx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2021-11-01T16:47:00Z</dcterms:created>
  <dcterms:modified xsi:type="dcterms:W3CDTF">2021-11-01T16:48:00Z</dcterms:modified>
</cp:coreProperties>
</file>