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526"/>
        <w:tblW w:w="11175" w:type="dxa"/>
        <w:tblLayout w:type="fixed"/>
        <w:tblCellMar>
          <w:top w:w="144" w:type="dxa"/>
          <w:left w:w="115" w:type="dxa"/>
          <w:bottom w:w="58" w:type="dxa"/>
          <w:right w:w="115" w:type="dxa"/>
        </w:tblCellMar>
        <w:tblLook w:val="0000" w:firstRow="0" w:lastRow="0" w:firstColumn="0" w:lastColumn="0" w:noHBand="0" w:noVBand="0"/>
      </w:tblPr>
      <w:tblGrid>
        <w:gridCol w:w="2896"/>
        <w:gridCol w:w="974"/>
        <w:gridCol w:w="1480"/>
        <w:gridCol w:w="140"/>
        <w:gridCol w:w="852"/>
        <w:gridCol w:w="142"/>
        <w:gridCol w:w="142"/>
        <w:gridCol w:w="283"/>
        <w:gridCol w:w="1559"/>
        <w:gridCol w:w="2707"/>
      </w:tblGrid>
      <w:tr w:rsidR="00593A1F" w:rsidRPr="00C94511" w:rsidTr="00FE6F64">
        <w:trPr>
          <w:trHeight w:val="570"/>
        </w:trPr>
        <w:tc>
          <w:tcPr>
            <w:tcW w:w="2896" w:type="dxa"/>
            <w:shd w:val="clear" w:color="auto" w:fill="auto"/>
            <w:tcMar>
              <w:top w:w="0" w:type="dxa"/>
            </w:tcMar>
          </w:tcPr>
          <w:p w:rsidR="00593A1F" w:rsidRPr="00C94511" w:rsidRDefault="00593A1F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eastAsia="ja-JP"/>
              </w:rPr>
              <w:drawing>
                <wp:inline distT="0" distB="0" distL="0" distR="0" wp14:anchorId="4D27D42D" wp14:editId="0C039825">
                  <wp:extent cx="1600200" cy="592074"/>
                  <wp:effectExtent l="0" t="0" r="0" b="0"/>
                  <wp:docPr id="2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 placehol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5920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79" w:type="dxa"/>
            <w:gridSpan w:val="9"/>
            <w:shd w:val="clear" w:color="auto" w:fill="auto"/>
          </w:tcPr>
          <w:p w:rsidR="00593A1F" w:rsidRPr="00C94511" w:rsidRDefault="00FE6F64" w:rsidP="00CF3763">
            <w:pPr>
              <w:pStyle w:val="ThankYou"/>
              <w:framePr w:hSpace="0" w:wrap="auto" w:vAnchor="margin" w:hAnchor="text" w:xAlign="left" w:yAlign="inline"/>
              <w:rPr>
                <w:rFonts w:ascii="Tahoma" w:hAnsi="Tahoma" w:cs="Tahoma"/>
                <w:color w:val="17365D" w:themeColor="text2" w:themeShade="BF"/>
              </w:rPr>
            </w:pPr>
            <w:r w:rsidRPr="00C94511">
              <w:rPr>
                <w:rFonts w:ascii="Tahoma" w:hAnsi="Tahoma" w:cs="Tahoma"/>
                <w:color w:val="17365D" w:themeColor="text2" w:themeShade="BF"/>
              </w:rPr>
              <w:t>E</w:t>
            </w:r>
            <w:r w:rsidR="00CF3763" w:rsidRPr="00C94511">
              <w:rPr>
                <w:rFonts w:ascii="Tahoma" w:hAnsi="Tahoma" w:cs="Tahoma"/>
                <w:color w:val="17365D" w:themeColor="text2" w:themeShade="BF"/>
              </w:rPr>
              <w:t>STIMATE</w:t>
            </w:r>
          </w:p>
        </w:tc>
      </w:tr>
      <w:tr w:rsidR="00593A1F" w:rsidRPr="00C94511" w:rsidTr="00F55FFB">
        <w:trPr>
          <w:trHeight w:val="480"/>
        </w:trPr>
        <w:tc>
          <w:tcPr>
            <w:tcW w:w="6342" w:type="dxa"/>
            <w:gridSpan w:val="5"/>
            <w:tcBorders>
              <w:bottom w:val="single" w:sz="4" w:space="0" w:color="7F7F7F" w:themeColor="text1" w:themeTint="80"/>
            </w:tcBorders>
            <w:shd w:val="clear" w:color="auto" w:fill="FFFFFF"/>
            <w:tcMar>
              <w:top w:w="0" w:type="dxa"/>
            </w:tcMar>
          </w:tcPr>
          <w:p w:rsidR="007E52D2" w:rsidRPr="00C94511" w:rsidRDefault="007E52D2" w:rsidP="00593A1F">
            <w:pPr>
              <w:pStyle w:val="Slogan"/>
              <w:spacing w:line="276" w:lineRule="auto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7E52D2" w:rsidRPr="00C94511" w:rsidRDefault="007E52D2" w:rsidP="00593A1F">
            <w:pPr>
              <w:pStyle w:val="Slogan"/>
              <w:spacing w:line="276" w:lineRule="auto"/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 xml:space="preserve">Estimate #: </w:t>
            </w:r>
            <w:r w:rsidR="00AF3F8C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[Estimate Number]</w:t>
            </w:r>
          </w:p>
          <w:p w:rsidR="00593A1F" w:rsidRPr="00C94511" w:rsidRDefault="007E52D2" w:rsidP="00593A1F">
            <w:pPr>
              <w:pStyle w:val="Slogan"/>
              <w:spacing w:line="276" w:lineRule="auto"/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Issue</w:t>
            </w:r>
            <w:r w:rsidR="00593A1F"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 xml:space="preserve"> Date: </w:t>
            </w:r>
            <w:r w:rsidR="00AF3F8C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[Date</w:t>
            </w: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]</w:t>
            </w:r>
          </w:p>
          <w:p w:rsidR="00593A1F" w:rsidRPr="00C94511" w:rsidRDefault="007E52D2" w:rsidP="00593A1F">
            <w:pPr>
              <w:pStyle w:val="Slogan"/>
              <w:spacing w:line="276" w:lineRule="auto"/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Valid Through</w:t>
            </w:r>
            <w:r w:rsidR="00593A1F"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 xml:space="preserve">: </w:t>
            </w:r>
            <w:r w:rsidR="00AF3F8C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[Date</w:t>
            </w: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]</w:t>
            </w:r>
          </w:p>
          <w:p w:rsidR="00593A1F" w:rsidRPr="00C94511" w:rsidRDefault="00593A1F" w:rsidP="00593A1F">
            <w:pPr>
              <w:pStyle w:val="Slogan"/>
              <w:spacing w:line="276" w:lineRule="auto"/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833" w:type="dxa"/>
            <w:gridSpan w:val="5"/>
            <w:tcBorders>
              <w:bottom w:val="single" w:sz="4" w:space="0" w:color="7F7F7F" w:themeColor="text1" w:themeTint="80"/>
            </w:tcBorders>
            <w:shd w:val="clear" w:color="auto" w:fill="FFFFFF"/>
          </w:tcPr>
          <w:p w:rsidR="00593A1F" w:rsidRPr="00C94511" w:rsidRDefault="007E52D2" w:rsidP="00F037C1">
            <w:pPr>
              <w:pStyle w:val="DateandNumber"/>
              <w:tabs>
                <w:tab w:val="left" w:pos="227"/>
                <w:tab w:val="right" w:pos="3302"/>
              </w:tabs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RECEIVER</w:t>
            </w:r>
            <w:r w:rsidR="00593A1F" w:rsidRPr="00C94511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:</w:t>
            </w:r>
          </w:p>
          <w:p w:rsidR="00593A1F" w:rsidRPr="00C94511" w:rsidRDefault="00593A1F" w:rsidP="00F037C1">
            <w:pPr>
              <w:pStyle w:val="DateandNumber"/>
              <w:tabs>
                <w:tab w:val="left" w:pos="227"/>
                <w:tab w:val="right" w:pos="3302"/>
              </w:tabs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[Client's </w:t>
            </w:r>
            <w:r w:rsidR="00D71A40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Business</w:t>
            </w: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Name]</w:t>
            </w:r>
          </w:p>
          <w:p w:rsidR="0084311E" w:rsidRPr="0084311E" w:rsidRDefault="00AF3F8C" w:rsidP="0084311E">
            <w:pPr>
              <w:pStyle w:val="DateandNumber"/>
              <w:tabs>
                <w:tab w:val="left" w:pos="227"/>
                <w:tab w:val="right" w:pos="3302"/>
              </w:tabs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[Client's Address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  <w:t xml:space="preserve">[Client's 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Address</w:t>
            </w:r>
            <w:r w:rsidR="00EC6288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  <w:r w:rsidR="00EC6288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  <w:t>[Client's</w:t>
            </w:r>
            <w:r w:rsidR="00D71A40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Address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</w:p>
          <w:p w:rsidR="0084311E" w:rsidRPr="0084311E" w:rsidRDefault="0084311E" w:rsidP="0084311E">
            <w:pPr>
              <w:pStyle w:val="DateandNumber"/>
              <w:tabs>
                <w:tab w:val="left" w:pos="227"/>
                <w:tab w:val="right" w:pos="3302"/>
              </w:tabs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4311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CRN: [Client's Company Registration </w:t>
            </w:r>
            <w:proofErr w:type="spellStart"/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Nr</w:t>
            </w:r>
            <w:proofErr w:type="spellEnd"/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 w:rsidRPr="0084311E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</w:p>
          <w:p w:rsidR="00593A1F" w:rsidRPr="00C94511" w:rsidRDefault="0084311E" w:rsidP="0084311E">
            <w:pPr>
              <w:pStyle w:val="DateandNumber"/>
              <w:tabs>
                <w:tab w:val="left" w:pos="227"/>
                <w:tab w:val="right" w:pos="3302"/>
              </w:tabs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4311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VAT </w:t>
            </w:r>
            <w:proofErr w:type="spellStart"/>
            <w:r w:rsidRPr="0084311E">
              <w:rPr>
                <w:rFonts w:ascii="Tahoma" w:hAnsi="Tahoma" w:cs="Tahoma"/>
                <w:color w:val="000000" w:themeColor="text1"/>
                <w:sz w:val="22"/>
                <w:szCs w:val="22"/>
              </w:rPr>
              <w:t>Nr</w:t>
            </w:r>
            <w:proofErr w:type="spellEnd"/>
            <w:r w:rsidRPr="0084311E">
              <w:rPr>
                <w:rFonts w:ascii="Tahoma" w:hAnsi="Tahoma" w:cs="Tahoma"/>
                <w:color w:val="000000" w:themeColor="text1"/>
                <w:sz w:val="22"/>
                <w:szCs w:val="22"/>
              </w:rPr>
              <w:t>: [Client's VAT Number]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</w:p>
          <w:p w:rsidR="00593A1F" w:rsidRPr="00C94511" w:rsidRDefault="00593A1F" w:rsidP="00F037C1">
            <w:pPr>
              <w:pStyle w:val="DateandNumber"/>
              <w:tabs>
                <w:tab w:val="left" w:pos="227"/>
                <w:tab w:val="right" w:pos="3302"/>
              </w:tabs>
              <w:rPr>
                <w:rFonts w:ascii="Tahoma" w:hAnsi="Tahoma" w:cs="Tahoma"/>
                <w:b/>
                <w:i/>
                <w:color w:val="000000" w:themeColor="text1"/>
                <w:sz w:val="22"/>
                <w:szCs w:val="22"/>
              </w:rPr>
            </w:pPr>
          </w:p>
        </w:tc>
      </w:tr>
      <w:tr w:rsidR="00593A1F" w:rsidRPr="00C94511" w:rsidTr="00122146">
        <w:trPr>
          <w:trHeight w:val="367"/>
        </w:trPr>
        <w:tc>
          <w:tcPr>
            <w:tcW w:w="3870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002060"/>
            <w:tcMar>
              <w:top w:w="0" w:type="dxa"/>
            </w:tcMar>
            <w:vAlign w:val="center"/>
          </w:tcPr>
          <w:p w:rsidR="00593A1F" w:rsidRPr="00C94511" w:rsidRDefault="00593A1F" w:rsidP="0040017A">
            <w:pPr>
              <w:jc w:val="center"/>
              <w:rPr>
                <w:rFonts w:ascii="Tahoma" w:hAnsi="Tahoma" w:cs="Tahoma"/>
                <w:color w:val="FFFFFF" w:themeColor="background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DESCRIPTION</w:t>
            </w:r>
          </w:p>
        </w:tc>
        <w:tc>
          <w:tcPr>
            <w:tcW w:w="1620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002060"/>
            <w:vAlign w:val="center"/>
          </w:tcPr>
          <w:p w:rsidR="00593A1F" w:rsidRPr="00C94511" w:rsidRDefault="00331EE7" w:rsidP="0040017A">
            <w:pPr>
              <w:pStyle w:val="ColumnHeadings"/>
              <w:rPr>
                <w:rFonts w:ascii="Tahoma" w:hAnsi="Tahoma" w:cs="Tahoma"/>
                <w:b w:val="0"/>
                <w:sz w:val="22"/>
                <w:szCs w:val="22"/>
              </w:rPr>
            </w:pPr>
            <w:r w:rsidRPr="00C94511">
              <w:rPr>
                <w:rFonts w:ascii="Tahoma" w:hAnsi="Tahoma" w:cs="Tahoma"/>
                <w:b w:val="0"/>
                <w:sz w:val="22"/>
                <w:szCs w:val="22"/>
              </w:rPr>
              <w:t>QUANTITY</w:t>
            </w:r>
          </w:p>
        </w:tc>
        <w:tc>
          <w:tcPr>
            <w:tcW w:w="1419" w:type="dxa"/>
            <w:gridSpan w:val="4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002060"/>
            <w:vAlign w:val="center"/>
          </w:tcPr>
          <w:p w:rsidR="00593A1F" w:rsidRPr="00C94511" w:rsidRDefault="00593A1F" w:rsidP="0040017A">
            <w:pPr>
              <w:jc w:val="center"/>
              <w:rPr>
                <w:rFonts w:ascii="Tahoma" w:hAnsi="Tahoma" w:cs="Tahoma"/>
                <w:color w:val="FFFFFF" w:themeColor="background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UNIT PRICE</w:t>
            </w:r>
          </w:p>
        </w:tc>
        <w:tc>
          <w:tcPr>
            <w:tcW w:w="155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002060"/>
            <w:vAlign w:val="center"/>
          </w:tcPr>
          <w:p w:rsidR="00593A1F" w:rsidRPr="00C94511" w:rsidRDefault="00593A1F" w:rsidP="0040017A">
            <w:pPr>
              <w:jc w:val="center"/>
              <w:rPr>
                <w:rFonts w:ascii="Tahoma" w:hAnsi="Tahoma" w:cs="Tahoma"/>
                <w:color w:val="FFFFFF" w:themeColor="background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SUBTOTAL</w:t>
            </w:r>
          </w:p>
        </w:tc>
        <w:tc>
          <w:tcPr>
            <w:tcW w:w="2707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002060"/>
            <w:vAlign w:val="center"/>
          </w:tcPr>
          <w:p w:rsidR="00593A1F" w:rsidRPr="00C94511" w:rsidRDefault="0084311E" w:rsidP="0040017A">
            <w:pPr>
              <w:jc w:val="center"/>
              <w:rPr>
                <w:rFonts w:ascii="Tahoma" w:hAnsi="Tahoma" w:cs="Tahoma"/>
                <w:color w:val="FFFFFF" w:themeColor="background1"/>
                <w:sz w:val="22"/>
                <w:szCs w:val="22"/>
              </w:rPr>
            </w:pPr>
            <w:r w:rsidRPr="0084311E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VAT</w:t>
            </w:r>
          </w:p>
        </w:tc>
      </w:tr>
      <w:tr w:rsidR="00593A1F" w:rsidRPr="00C94511" w:rsidTr="006C2A18">
        <w:trPr>
          <w:trHeight w:val="226"/>
        </w:trPr>
        <w:tc>
          <w:tcPr>
            <w:tcW w:w="3870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FF"/>
            <w:tcMar>
              <w:top w:w="0" w:type="dxa"/>
            </w:tcMar>
            <w:vAlign w:val="center"/>
          </w:tcPr>
          <w:p w:rsidR="00A26056" w:rsidRPr="00C94511" w:rsidRDefault="00EC3AED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Products / </w:t>
            </w:r>
            <w:r w:rsidR="006C2A18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Materials</w:t>
            </w:r>
          </w:p>
          <w:p w:rsidR="00A26056" w:rsidRPr="00C94511" w:rsidRDefault="006C2A18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Services</w:t>
            </w:r>
          </w:p>
          <w:p w:rsidR="006C2A18" w:rsidRPr="00C94511" w:rsidRDefault="00DF2838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Discount</w:t>
            </w:r>
          </w:p>
          <w:p w:rsidR="00C6766A" w:rsidRPr="00C94511" w:rsidRDefault="00C6766A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C6766A" w:rsidRPr="00C94511" w:rsidRDefault="00C6766A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C6766A" w:rsidRPr="00C94511" w:rsidRDefault="00C6766A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C6766A" w:rsidRPr="00C94511" w:rsidRDefault="00C6766A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6C2A18" w:rsidRPr="00C94511" w:rsidRDefault="006C2A18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6C2A18" w:rsidRPr="00C94511" w:rsidRDefault="006C2A18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6C2A18" w:rsidRPr="00C94511" w:rsidRDefault="006C2A18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6C2A18" w:rsidRPr="00C94511" w:rsidRDefault="006C2A18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6C2A18" w:rsidRPr="00C94511" w:rsidRDefault="006C2A18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6C2A18" w:rsidRPr="00C94511" w:rsidRDefault="006C2A18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FF"/>
          </w:tcPr>
          <w:p w:rsidR="00593A1F" w:rsidRPr="00C94511" w:rsidRDefault="0084311E" w:rsidP="006C2A18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</w:t>
            </w:r>
            <w:r w:rsidR="00EC3AED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items</w:t>
            </w:r>
            <w:r w:rsidR="006C2A18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24</w:t>
            </w:r>
            <w:r w:rsidR="006C2A18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hours</w:t>
            </w:r>
          </w:p>
          <w:p w:rsidR="00DF2838" w:rsidRPr="00C94511" w:rsidRDefault="00DF2838" w:rsidP="006C2A18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19" w:type="dxa"/>
            <w:gridSpan w:val="4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FF"/>
          </w:tcPr>
          <w:p w:rsidR="00593A1F" w:rsidRPr="00C94511" w:rsidRDefault="0084311E" w:rsidP="006C2A18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25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0.</w:t>
            </w:r>
            <w:r w:rsidR="00EC3AED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="006C2A18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100.00</w:t>
            </w:r>
          </w:p>
          <w:p w:rsidR="00DF2838" w:rsidRPr="00C94511" w:rsidRDefault="00DF2838" w:rsidP="0084311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-</w:t>
            </w:r>
            <w:r w:rsidR="0084311E">
              <w:rPr>
                <w:rFonts w:ascii="Tahoma" w:hAnsi="Tahoma" w:cs="Tahoma"/>
                <w:color w:val="000000" w:themeColor="text1"/>
                <w:sz w:val="22"/>
                <w:szCs w:val="22"/>
              </w:rPr>
              <w:t>75</w:t>
            </w: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FF"/>
          </w:tcPr>
          <w:p w:rsidR="00593A1F" w:rsidRPr="00C94511" w:rsidRDefault="0084311E" w:rsidP="006C2A18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1,0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00.00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="000C0486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2,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</w:t>
            </w:r>
            <w:r w:rsidR="000C0486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00.00</w:t>
            </w:r>
          </w:p>
          <w:p w:rsidR="00DF2838" w:rsidRPr="00C94511" w:rsidRDefault="00DF2838" w:rsidP="006C2A18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-</w:t>
            </w:r>
            <w:r w:rsidR="0084311E">
              <w:rPr>
                <w:rFonts w:ascii="Tahoma" w:hAnsi="Tahoma" w:cs="Tahoma"/>
                <w:color w:val="000000" w:themeColor="text1"/>
                <w:sz w:val="22"/>
                <w:szCs w:val="22"/>
              </w:rPr>
              <w:t>75</w:t>
            </w: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0.00</w:t>
            </w:r>
          </w:p>
        </w:tc>
        <w:tc>
          <w:tcPr>
            <w:tcW w:w="2707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FF"/>
          </w:tcPr>
          <w:p w:rsidR="00593A1F" w:rsidRPr="00C94511" w:rsidRDefault="0084311E" w:rsidP="006C2A18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200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 w:rsidR="00EC3AED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(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</w:t>
            </w:r>
            <w:r w:rsidR="00EC3AED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 w:rsidR="00EC3AED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%</w:t>
            </w:r>
            <w:proofErr w:type="gramStart"/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)</w:t>
            </w:r>
            <w:proofErr w:type="gramEnd"/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480</w:t>
            </w:r>
            <w:r w:rsidR="000C0486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 (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</w:t>
            </w:r>
            <w:r w:rsidR="000C0486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0.00%)</w:t>
            </w:r>
          </w:p>
          <w:p w:rsidR="00DF2838" w:rsidRPr="00C94511" w:rsidRDefault="00DF2838" w:rsidP="0084311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-</w:t>
            </w:r>
            <w:r w:rsidR="0084311E">
              <w:rPr>
                <w:rFonts w:ascii="Tahoma" w:hAnsi="Tahoma" w:cs="Tahoma"/>
                <w:color w:val="000000" w:themeColor="text1"/>
                <w:sz w:val="22"/>
                <w:szCs w:val="22"/>
              </w:rPr>
              <w:t>150</w:t>
            </w: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 (</w:t>
            </w:r>
            <w:r w:rsidR="0084311E">
              <w:rPr>
                <w:rFonts w:ascii="Tahoma" w:hAnsi="Tahoma" w:cs="Tahoma"/>
                <w:color w:val="000000" w:themeColor="text1"/>
                <w:sz w:val="22"/>
                <w:szCs w:val="22"/>
              </w:rPr>
              <w:t>2</w:t>
            </w: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0.00%)</w:t>
            </w:r>
          </w:p>
        </w:tc>
      </w:tr>
      <w:tr w:rsidR="00593A1F" w:rsidRPr="00C94511" w:rsidTr="00F55FFB">
        <w:trPr>
          <w:trHeight w:val="287"/>
        </w:trPr>
        <w:tc>
          <w:tcPr>
            <w:tcW w:w="6626" w:type="dxa"/>
            <w:gridSpan w:val="7"/>
            <w:vMerge w:val="restart"/>
            <w:tcBorders>
              <w:top w:val="single" w:sz="4" w:space="0" w:color="7F7F7F" w:themeColor="text1" w:themeTint="80"/>
            </w:tcBorders>
            <w:shd w:val="clear" w:color="auto" w:fill="auto"/>
            <w:tcMar>
              <w:top w:w="0" w:type="dxa"/>
            </w:tcMar>
          </w:tcPr>
          <w:p w:rsidR="00593A1F" w:rsidRPr="00C94511" w:rsidRDefault="0084311E" w:rsidP="0084311E">
            <w:pPr>
              <w:spacing w:before="40" w:after="40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>THREE</w:t>
            </w:r>
            <w:r w:rsidR="00955707" w:rsidRPr="00C94511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 THOUSAND </w:t>
            </w:r>
            <w:r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>ONE</w:t>
            </w:r>
            <w:r w:rsidR="00B63836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 HUNDRED </w:t>
            </w:r>
            <w:r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>EIGHTY</w:t>
            </w:r>
            <w:r w:rsidR="00593A1F" w:rsidRPr="00C94511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 </w:t>
            </w:r>
            <w:r w:rsidRPr="0084311E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>GBP</w:t>
            </w:r>
            <w:r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 </w:t>
            </w:r>
            <w:r w:rsidR="00593A1F" w:rsidRPr="00C94511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AND </w:t>
            </w:r>
            <w:r w:rsidR="00E2076E" w:rsidRPr="00C94511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>00</w:t>
            </w:r>
            <w:r w:rsidR="00593A1F" w:rsidRPr="00C94511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 </w:t>
            </w:r>
            <w:r w:rsidRPr="0084311E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>PENNIES</w:t>
            </w:r>
          </w:p>
        </w:tc>
        <w:tc>
          <w:tcPr>
            <w:tcW w:w="1842" w:type="dxa"/>
            <w:gridSpan w:val="2"/>
            <w:tcBorders>
              <w:top w:val="single" w:sz="4" w:space="0" w:color="7F7F7F" w:themeColor="text1" w:themeTint="80"/>
            </w:tcBorders>
            <w:shd w:val="clear" w:color="auto" w:fill="auto"/>
            <w:vAlign w:val="center"/>
          </w:tcPr>
          <w:p w:rsidR="00593A1F" w:rsidRPr="00C94511" w:rsidRDefault="00593A1F" w:rsidP="00593A1F">
            <w:pPr>
              <w:jc w:val="righ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593A1F" w:rsidRPr="00C94511" w:rsidRDefault="00593A1F" w:rsidP="00593A1F">
            <w:pPr>
              <w:jc w:val="righ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SUBTOTAL</w:t>
            </w:r>
          </w:p>
        </w:tc>
        <w:tc>
          <w:tcPr>
            <w:tcW w:w="2707" w:type="dxa"/>
            <w:tcBorders>
              <w:top w:val="single" w:sz="4" w:space="0" w:color="7F7F7F" w:themeColor="text1" w:themeTint="80"/>
            </w:tcBorders>
            <w:shd w:val="clear" w:color="auto" w:fill="auto"/>
            <w:vAlign w:val="center"/>
          </w:tcPr>
          <w:p w:rsidR="00593A1F" w:rsidRPr="00C94511" w:rsidRDefault="00593A1F" w:rsidP="00593A1F">
            <w:pPr>
              <w:jc w:val="righ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593A1F" w:rsidRPr="00C94511" w:rsidRDefault="0084311E" w:rsidP="0084311E">
            <w:pPr>
              <w:jc w:val="righ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4311E">
              <w:rPr>
                <w:rFonts w:ascii="Tahoma" w:hAnsi="Tahoma" w:cs="Tahoma"/>
                <w:color w:val="000000" w:themeColor="text1"/>
                <w:sz w:val="22"/>
                <w:szCs w:val="22"/>
              </w:rPr>
              <w:t>£</w:t>
            </w:r>
            <w:r w:rsidR="00631E80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2,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65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0.00</w:t>
            </w:r>
          </w:p>
        </w:tc>
      </w:tr>
      <w:tr w:rsidR="00593A1F" w:rsidRPr="00C94511" w:rsidTr="00FE6F64">
        <w:trPr>
          <w:trHeight w:val="223"/>
        </w:trPr>
        <w:tc>
          <w:tcPr>
            <w:tcW w:w="6626" w:type="dxa"/>
            <w:gridSpan w:val="7"/>
            <w:vMerge/>
            <w:shd w:val="clear" w:color="auto" w:fill="auto"/>
            <w:tcMar>
              <w:top w:w="0" w:type="dxa"/>
            </w:tcMar>
          </w:tcPr>
          <w:p w:rsidR="00593A1F" w:rsidRPr="00C94511" w:rsidRDefault="00593A1F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593A1F" w:rsidRPr="00C94511" w:rsidRDefault="0084311E" w:rsidP="00593A1F">
            <w:pPr>
              <w:jc w:val="righ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4311E">
              <w:rPr>
                <w:rFonts w:ascii="Tahoma" w:hAnsi="Tahoma" w:cs="Tahoma"/>
                <w:color w:val="000000" w:themeColor="text1"/>
                <w:sz w:val="22"/>
                <w:szCs w:val="22"/>
              </w:rPr>
              <w:t>VAT</w:t>
            </w:r>
          </w:p>
        </w:tc>
        <w:tc>
          <w:tcPr>
            <w:tcW w:w="2707" w:type="dxa"/>
            <w:shd w:val="clear" w:color="auto" w:fill="auto"/>
            <w:vAlign w:val="center"/>
          </w:tcPr>
          <w:p w:rsidR="00593A1F" w:rsidRPr="00C94511" w:rsidRDefault="0084311E" w:rsidP="0084311E">
            <w:pPr>
              <w:jc w:val="righ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4311E">
              <w:rPr>
                <w:rFonts w:ascii="Tahoma" w:hAnsi="Tahoma" w:cs="Tahoma"/>
                <w:color w:val="000000" w:themeColor="text1"/>
                <w:sz w:val="22"/>
                <w:szCs w:val="22"/>
              </w:rPr>
              <w:t>£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</w:t>
            </w:r>
            <w:r w:rsidR="00631E80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3</w:t>
            </w:r>
            <w:r w:rsidR="00334D69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 w:rsidR="00334D69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</w:p>
        </w:tc>
      </w:tr>
      <w:tr w:rsidR="00593A1F" w:rsidRPr="00C94511" w:rsidTr="00FE6F64">
        <w:trPr>
          <w:trHeight w:val="166"/>
        </w:trPr>
        <w:tc>
          <w:tcPr>
            <w:tcW w:w="5350" w:type="dxa"/>
            <w:gridSpan w:val="3"/>
            <w:shd w:val="clear" w:color="auto" w:fill="auto"/>
            <w:tcMar>
              <w:top w:w="0" w:type="dxa"/>
            </w:tcMar>
          </w:tcPr>
          <w:p w:rsidR="00593A1F" w:rsidRPr="00C94511" w:rsidRDefault="00593A1F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3118" w:type="dxa"/>
            <w:gridSpan w:val="6"/>
            <w:shd w:val="clear" w:color="auto" w:fill="auto"/>
            <w:vAlign w:val="center"/>
          </w:tcPr>
          <w:p w:rsidR="00593A1F" w:rsidRPr="00C94511" w:rsidRDefault="007E52D2" w:rsidP="00593A1F">
            <w:pPr>
              <w:jc w:val="right"/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2707" w:type="dxa"/>
            <w:shd w:val="clear" w:color="auto" w:fill="auto"/>
            <w:vAlign w:val="center"/>
          </w:tcPr>
          <w:p w:rsidR="00593A1F" w:rsidRPr="00C94511" w:rsidRDefault="0084311E" w:rsidP="0084311E">
            <w:pPr>
              <w:jc w:val="right"/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  <w:r w:rsidRPr="0084311E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£</w:t>
            </w:r>
            <w:r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3</w:t>
            </w:r>
            <w:r w:rsidR="00631E80" w:rsidRPr="00C94511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18</w:t>
            </w:r>
            <w:r w:rsidR="00334D69" w:rsidRPr="00C94511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0</w:t>
            </w:r>
            <w:r w:rsidR="00593A1F" w:rsidRPr="00C94511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.</w:t>
            </w:r>
            <w:r w:rsidR="00334D69" w:rsidRPr="00C94511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00</w:t>
            </w:r>
          </w:p>
        </w:tc>
      </w:tr>
      <w:tr w:rsidR="00593A1F" w:rsidRPr="00C94511" w:rsidTr="00762C2D">
        <w:trPr>
          <w:trHeight w:val="113"/>
        </w:trPr>
        <w:tc>
          <w:tcPr>
            <w:tcW w:w="11175" w:type="dxa"/>
            <w:gridSpan w:val="10"/>
            <w:tcBorders>
              <w:bottom w:val="single" w:sz="4" w:space="0" w:color="1F497D" w:themeColor="text2"/>
            </w:tcBorders>
            <w:shd w:val="clear" w:color="auto" w:fill="auto"/>
            <w:tcMar>
              <w:top w:w="0" w:type="dxa"/>
            </w:tcMar>
          </w:tcPr>
          <w:p w:rsidR="00593A1F" w:rsidRPr="00C94511" w:rsidRDefault="00593A1F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</w:tr>
      <w:tr w:rsidR="00593A1F" w:rsidRPr="00C94511" w:rsidTr="00762C2D">
        <w:trPr>
          <w:trHeight w:val="290"/>
        </w:trPr>
        <w:tc>
          <w:tcPr>
            <w:tcW w:w="6484" w:type="dxa"/>
            <w:gridSpan w:val="6"/>
            <w:tcBorders>
              <w:top w:val="single" w:sz="4" w:space="0" w:color="1F497D" w:themeColor="text2"/>
              <w:bottom w:val="single" w:sz="4" w:space="0" w:color="1F497D" w:themeColor="text2"/>
            </w:tcBorders>
            <w:shd w:val="clear" w:color="auto" w:fill="auto"/>
            <w:tcMar>
              <w:top w:w="0" w:type="dxa"/>
            </w:tcMar>
          </w:tcPr>
          <w:p w:rsidR="00A302AD" w:rsidRPr="00C94511" w:rsidRDefault="00A302AD" w:rsidP="00D454D4">
            <w:pPr>
              <w:pStyle w:val="Slogan"/>
              <w:rPr>
                <w:rFonts w:ascii="Tahoma" w:hAnsi="Tahoma" w:cs="Tahoma"/>
                <w:b/>
                <w:i w:val="0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b/>
                <w:i w:val="0"/>
                <w:color w:val="000000" w:themeColor="text1"/>
                <w:sz w:val="22"/>
                <w:szCs w:val="22"/>
              </w:rPr>
              <w:t>SENDER:</w:t>
            </w:r>
          </w:p>
          <w:p w:rsidR="00D454D4" w:rsidRPr="00C94511" w:rsidRDefault="00D454D4" w:rsidP="00D454D4">
            <w:pPr>
              <w:pStyle w:val="Slogan"/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[</w:t>
            </w:r>
            <w:r w:rsidR="000A1F2B"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 xml:space="preserve">Business </w:t>
            </w: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Name]</w:t>
            </w:r>
          </w:p>
          <w:p w:rsidR="0084311E" w:rsidRPr="0084311E" w:rsidRDefault="00D454D4" w:rsidP="0084311E">
            <w:pPr>
              <w:pStyle w:val="Slogan"/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[</w:t>
            </w:r>
            <w:r w:rsidR="000A1F2B"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Business</w:t>
            </w:r>
            <w:r w:rsidR="00AF3F8C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 xml:space="preserve"> Address</w:t>
            </w: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]</w:t>
            </w: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br/>
              <w:t>[</w:t>
            </w:r>
            <w:r w:rsidR="000A1F2B"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 xml:space="preserve">Business </w:t>
            </w:r>
            <w:r w:rsidR="00AF3F8C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Address</w:t>
            </w: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]</w:t>
            </w: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br/>
              <w:t>[</w:t>
            </w:r>
            <w:r w:rsidR="000A1F2B"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Business</w:t>
            </w: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 xml:space="preserve"> Addr</w:t>
            </w:r>
            <w:r w:rsidR="00AF3F8C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ess]</w:t>
            </w:r>
          </w:p>
          <w:p w:rsidR="0084311E" w:rsidRPr="0084311E" w:rsidRDefault="0084311E" w:rsidP="0084311E">
            <w:pPr>
              <w:pStyle w:val="Slogan"/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</w:pPr>
            <w:r w:rsidRPr="0084311E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CRN: [Company Registration Number]</w:t>
            </w:r>
          </w:p>
          <w:p w:rsidR="00361E98" w:rsidRPr="00C94511" w:rsidRDefault="0084311E" w:rsidP="0084311E">
            <w:pPr>
              <w:pStyle w:val="Slogan"/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</w:pPr>
            <w:r w:rsidRPr="0084311E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 xml:space="preserve">VAT </w:t>
            </w:r>
            <w:proofErr w:type="spellStart"/>
            <w:r w:rsidRPr="0084311E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Nr</w:t>
            </w:r>
            <w:proofErr w:type="spellEnd"/>
            <w:r w:rsidRPr="0084311E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: [VAT Number]</w:t>
            </w:r>
            <w:r w:rsidR="00AF3F8C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br/>
              <w:t>Phone: [</w:t>
            </w:r>
            <w:r w:rsidR="00176EEA"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Phone</w:t>
            </w:r>
            <w:r w:rsidR="00AF3F8C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 xml:space="preserve"> Number</w:t>
            </w:r>
            <w:r w:rsidR="00176EEA"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]</w:t>
            </w:r>
          </w:p>
        </w:tc>
        <w:tc>
          <w:tcPr>
            <w:tcW w:w="4691" w:type="dxa"/>
            <w:gridSpan w:val="4"/>
            <w:tcBorders>
              <w:top w:val="single" w:sz="4" w:space="0" w:color="1F497D" w:themeColor="text2"/>
              <w:bottom w:val="single" w:sz="4" w:space="0" w:color="1F497D" w:themeColor="text2"/>
            </w:tcBorders>
            <w:shd w:val="clear" w:color="auto" w:fill="auto"/>
          </w:tcPr>
          <w:p w:rsidR="006A5D92" w:rsidRPr="00C94511" w:rsidRDefault="00AF3F8C" w:rsidP="00AF3F8C">
            <w:pPr>
              <w:pStyle w:val="DateandNumb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[Payment Conditions</w:t>
            </w:r>
            <w:r w:rsidR="006A5D92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</w:p>
          <w:p w:rsidR="00593A1F" w:rsidRPr="00C94511" w:rsidRDefault="00593A1F" w:rsidP="006A5D92">
            <w:pPr>
              <w:pStyle w:val="DateandNumber"/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</w:p>
        </w:tc>
      </w:tr>
      <w:tr w:rsidR="00593A1F" w:rsidRPr="00C94511" w:rsidTr="00762C2D">
        <w:trPr>
          <w:trHeight w:val="290"/>
        </w:trPr>
        <w:tc>
          <w:tcPr>
            <w:tcW w:w="11175" w:type="dxa"/>
            <w:gridSpan w:val="10"/>
            <w:tcBorders>
              <w:top w:val="single" w:sz="4" w:space="0" w:color="1F497D" w:themeColor="text2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:rsidR="00AF3F8C" w:rsidRPr="00AF3F8C" w:rsidRDefault="00AF3F8C" w:rsidP="00AF3F8C">
            <w:pPr>
              <w:jc w:val="center"/>
              <w:rPr>
                <w:rFonts w:ascii="Tahoma" w:hAnsi="Tahoma" w:cs="Tahoma"/>
                <w:b/>
                <w:i/>
                <w:color w:val="000000" w:themeColor="text1"/>
                <w:sz w:val="22"/>
                <w:szCs w:val="22"/>
              </w:rPr>
            </w:pPr>
          </w:p>
          <w:p w:rsidR="00593A1F" w:rsidRPr="00AF3F8C" w:rsidRDefault="00AF3F8C" w:rsidP="00AF3F8C">
            <w:pPr>
              <w:jc w:val="center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  <w:r w:rsidRPr="00AF3F8C"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  <w:t>[Terms and Conditions / Disclaimer]</w:t>
            </w:r>
            <w:bookmarkStart w:id="0" w:name="_GoBack"/>
            <w:bookmarkEnd w:id="0"/>
          </w:p>
        </w:tc>
      </w:tr>
    </w:tbl>
    <w:p w:rsidR="00F166AF" w:rsidRPr="00C94511" w:rsidRDefault="00F166AF">
      <w:pPr>
        <w:rPr>
          <w:rFonts w:ascii="Tahoma" w:hAnsi="Tahoma" w:cs="Tahoma"/>
          <w:color w:val="000000" w:themeColor="text1"/>
          <w:sz w:val="22"/>
          <w:szCs w:val="22"/>
        </w:rPr>
      </w:pPr>
    </w:p>
    <w:sectPr w:rsidR="00F166AF" w:rsidRPr="00C945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1E"/>
    <w:rsid w:val="000A1F2B"/>
    <w:rsid w:val="000A5E90"/>
    <w:rsid w:val="000A78B2"/>
    <w:rsid w:val="000C0486"/>
    <w:rsid w:val="00122146"/>
    <w:rsid w:val="00161F4A"/>
    <w:rsid w:val="00176EEA"/>
    <w:rsid w:val="001C1078"/>
    <w:rsid w:val="002863DB"/>
    <w:rsid w:val="002A74EC"/>
    <w:rsid w:val="00331EE7"/>
    <w:rsid w:val="00334D69"/>
    <w:rsid w:val="00361E98"/>
    <w:rsid w:val="003C333A"/>
    <w:rsid w:val="0040017A"/>
    <w:rsid w:val="00443BBA"/>
    <w:rsid w:val="004C19A0"/>
    <w:rsid w:val="004D36E9"/>
    <w:rsid w:val="004F0716"/>
    <w:rsid w:val="004F5678"/>
    <w:rsid w:val="00546964"/>
    <w:rsid w:val="00593A1F"/>
    <w:rsid w:val="00631E80"/>
    <w:rsid w:val="006A5D92"/>
    <w:rsid w:val="006C2A18"/>
    <w:rsid w:val="006C3179"/>
    <w:rsid w:val="00736170"/>
    <w:rsid w:val="007562C7"/>
    <w:rsid w:val="00762C2D"/>
    <w:rsid w:val="007B5158"/>
    <w:rsid w:val="007E52D2"/>
    <w:rsid w:val="0084311E"/>
    <w:rsid w:val="008B6C01"/>
    <w:rsid w:val="00955707"/>
    <w:rsid w:val="009C56AA"/>
    <w:rsid w:val="00A26056"/>
    <w:rsid w:val="00A302AD"/>
    <w:rsid w:val="00A42F03"/>
    <w:rsid w:val="00A86A96"/>
    <w:rsid w:val="00AC6322"/>
    <w:rsid w:val="00AF3F8C"/>
    <w:rsid w:val="00B00A35"/>
    <w:rsid w:val="00B63836"/>
    <w:rsid w:val="00B80247"/>
    <w:rsid w:val="00B83511"/>
    <w:rsid w:val="00BB0510"/>
    <w:rsid w:val="00C328B1"/>
    <w:rsid w:val="00C41167"/>
    <w:rsid w:val="00C6766A"/>
    <w:rsid w:val="00C94511"/>
    <w:rsid w:val="00C96D95"/>
    <w:rsid w:val="00CF3763"/>
    <w:rsid w:val="00D454D4"/>
    <w:rsid w:val="00D71A40"/>
    <w:rsid w:val="00DF22C1"/>
    <w:rsid w:val="00DF2838"/>
    <w:rsid w:val="00E2076E"/>
    <w:rsid w:val="00E5080F"/>
    <w:rsid w:val="00EC3AED"/>
    <w:rsid w:val="00EC6288"/>
    <w:rsid w:val="00F037C1"/>
    <w:rsid w:val="00F166AF"/>
    <w:rsid w:val="00F55FFB"/>
    <w:rsid w:val="00FE20EE"/>
    <w:rsid w:val="00FE245B"/>
    <w:rsid w:val="00FE6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A1F"/>
    <w:pPr>
      <w:spacing w:after="0" w:line="240" w:lineRule="auto"/>
    </w:pPr>
    <w:rPr>
      <w:rFonts w:eastAsia="Times New Roman" w:cs="Times New Roman"/>
      <w:color w:val="404040" w:themeColor="text1" w:themeTint="BF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ateandNumber">
    <w:name w:val="Date and Number"/>
    <w:basedOn w:val="a"/>
    <w:qFormat/>
    <w:rsid w:val="00593A1F"/>
    <w:pPr>
      <w:spacing w:line="264" w:lineRule="auto"/>
      <w:jc w:val="right"/>
    </w:pPr>
    <w:rPr>
      <w:spacing w:val="4"/>
    </w:rPr>
  </w:style>
  <w:style w:type="paragraph" w:customStyle="1" w:styleId="Slogan">
    <w:name w:val="Slogan"/>
    <w:basedOn w:val="a"/>
    <w:qFormat/>
    <w:rsid w:val="00593A1F"/>
    <w:rPr>
      <w:i/>
      <w:spacing w:val="4"/>
      <w:sz w:val="14"/>
      <w:szCs w:val="18"/>
    </w:rPr>
  </w:style>
  <w:style w:type="paragraph" w:customStyle="1" w:styleId="ThankYou">
    <w:name w:val="Thank You"/>
    <w:basedOn w:val="a"/>
    <w:autoRedefine/>
    <w:qFormat/>
    <w:rsid w:val="00443BBA"/>
    <w:pPr>
      <w:framePr w:hSpace="180" w:wrap="around" w:vAnchor="text" w:hAnchor="margin" w:xAlign="center" w:y="-526"/>
      <w:spacing w:before="100"/>
      <w:jc w:val="center"/>
    </w:pPr>
    <w:rPr>
      <w:rFonts w:asciiTheme="majorHAnsi" w:hAnsiTheme="majorHAnsi"/>
      <w:b/>
      <w:i/>
      <w:color w:val="548DD4" w:themeColor="text2" w:themeTint="99"/>
      <w:sz w:val="52"/>
      <w:szCs w:val="52"/>
    </w:rPr>
  </w:style>
  <w:style w:type="paragraph" w:customStyle="1" w:styleId="ColumnHeadings">
    <w:name w:val="Column Headings"/>
    <w:basedOn w:val="a"/>
    <w:autoRedefine/>
    <w:qFormat/>
    <w:rsid w:val="00593A1F"/>
    <w:pPr>
      <w:jc w:val="center"/>
    </w:pPr>
    <w:rPr>
      <w:rFonts w:asciiTheme="majorHAnsi" w:hAnsiTheme="majorHAnsi"/>
      <w:b/>
      <w:bCs/>
      <w:iCs/>
      <w:color w:val="FFFFFF" w:themeColor="background1"/>
    </w:rPr>
  </w:style>
  <w:style w:type="paragraph" w:customStyle="1" w:styleId="Right-alignedtext">
    <w:name w:val="Right-aligned text"/>
    <w:basedOn w:val="a"/>
    <w:qFormat/>
    <w:rsid w:val="00593A1F"/>
    <w:pPr>
      <w:spacing w:line="240" w:lineRule="atLeast"/>
      <w:jc w:val="right"/>
    </w:pPr>
  </w:style>
  <w:style w:type="paragraph" w:styleId="a3">
    <w:name w:val="Balloon Text"/>
    <w:basedOn w:val="a"/>
    <w:link w:val="a4"/>
    <w:uiPriority w:val="99"/>
    <w:semiHidden/>
    <w:unhideWhenUsed/>
    <w:rsid w:val="00593A1F"/>
    <w:rPr>
      <w:rFonts w:ascii="Tahoma" w:hAnsi="Tahoma" w:cs="Tahoma"/>
    </w:rPr>
  </w:style>
  <w:style w:type="character" w:customStyle="1" w:styleId="a4">
    <w:name w:val="Текст выноски Знак"/>
    <w:basedOn w:val="a0"/>
    <w:link w:val="a3"/>
    <w:uiPriority w:val="99"/>
    <w:semiHidden/>
    <w:rsid w:val="00593A1F"/>
    <w:rPr>
      <w:rFonts w:ascii="Tahoma" w:eastAsia="Times New Roman" w:hAnsi="Tahoma" w:cs="Tahoma"/>
      <w:color w:val="404040" w:themeColor="text1" w:themeTint="BF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A1F"/>
    <w:pPr>
      <w:spacing w:after="0" w:line="240" w:lineRule="auto"/>
    </w:pPr>
    <w:rPr>
      <w:rFonts w:eastAsia="Times New Roman" w:cs="Times New Roman"/>
      <w:color w:val="404040" w:themeColor="text1" w:themeTint="BF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ateandNumber">
    <w:name w:val="Date and Number"/>
    <w:basedOn w:val="a"/>
    <w:qFormat/>
    <w:rsid w:val="00593A1F"/>
    <w:pPr>
      <w:spacing w:line="264" w:lineRule="auto"/>
      <w:jc w:val="right"/>
    </w:pPr>
    <w:rPr>
      <w:spacing w:val="4"/>
    </w:rPr>
  </w:style>
  <w:style w:type="paragraph" w:customStyle="1" w:styleId="Slogan">
    <w:name w:val="Slogan"/>
    <w:basedOn w:val="a"/>
    <w:qFormat/>
    <w:rsid w:val="00593A1F"/>
    <w:rPr>
      <w:i/>
      <w:spacing w:val="4"/>
      <w:sz w:val="14"/>
      <w:szCs w:val="18"/>
    </w:rPr>
  </w:style>
  <w:style w:type="paragraph" w:customStyle="1" w:styleId="ThankYou">
    <w:name w:val="Thank You"/>
    <w:basedOn w:val="a"/>
    <w:autoRedefine/>
    <w:qFormat/>
    <w:rsid w:val="00443BBA"/>
    <w:pPr>
      <w:framePr w:hSpace="180" w:wrap="around" w:vAnchor="text" w:hAnchor="margin" w:xAlign="center" w:y="-526"/>
      <w:spacing w:before="100"/>
      <w:jc w:val="center"/>
    </w:pPr>
    <w:rPr>
      <w:rFonts w:asciiTheme="majorHAnsi" w:hAnsiTheme="majorHAnsi"/>
      <w:b/>
      <w:i/>
      <w:color w:val="548DD4" w:themeColor="text2" w:themeTint="99"/>
      <w:sz w:val="52"/>
      <w:szCs w:val="52"/>
    </w:rPr>
  </w:style>
  <w:style w:type="paragraph" w:customStyle="1" w:styleId="ColumnHeadings">
    <w:name w:val="Column Headings"/>
    <w:basedOn w:val="a"/>
    <w:autoRedefine/>
    <w:qFormat/>
    <w:rsid w:val="00593A1F"/>
    <w:pPr>
      <w:jc w:val="center"/>
    </w:pPr>
    <w:rPr>
      <w:rFonts w:asciiTheme="majorHAnsi" w:hAnsiTheme="majorHAnsi"/>
      <w:b/>
      <w:bCs/>
      <w:iCs/>
      <w:color w:val="FFFFFF" w:themeColor="background1"/>
    </w:rPr>
  </w:style>
  <w:style w:type="paragraph" w:customStyle="1" w:styleId="Right-alignedtext">
    <w:name w:val="Right-aligned text"/>
    <w:basedOn w:val="a"/>
    <w:qFormat/>
    <w:rsid w:val="00593A1F"/>
    <w:pPr>
      <w:spacing w:line="240" w:lineRule="atLeast"/>
      <w:jc w:val="right"/>
    </w:pPr>
  </w:style>
  <w:style w:type="paragraph" w:styleId="a3">
    <w:name w:val="Balloon Text"/>
    <w:basedOn w:val="a"/>
    <w:link w:val="a4"/>
    <w:uiPriority w:val="99"/>
    <w:semiHidden/>
    <w:unhideWhenUsed/>
    <w:rsid w:val="00593A1F"/>
    <w:rPr>
      <w:rFonts w:ascii="Tahoma" w:hAnsi="Tahoma" w:cs="Tahoma"/>
    </w:rPr>
  </w:style>
  <w:style w:type="character" w:customStyle="1" w:styleId="a4">
    <w:name w:val="Текст выноски Знак"/>
    <w:basedOn w:val="a0"/>
    <w:link w:val="a3"/>
    <w:uiPriority w:val="99"/>
    <w:semiHidden/>
    <w:rsid w:val="00593A1F"/>
    <w:rPr>
      <w:rFonts w:ascii="Tahoma" w:eastAsia="Times New Roman" w:hAnsi="Tahoma" w:cs="Tahoma"/>
      <w:color w:val="404040" w:themeColor="text1" w:themeTint="BF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business_estimate_template_gb.dotx</Template>
  <TotalTime>4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2024-10-19T14:21:00Z</dcterms:created>
  <dcterms:modified xsi:type="dcterms:W3CDTF">2024-10-19T14:25:00Z</dcterms:modified>
</cp:coreProperties>
</file>