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0968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0"/>
        <w:gridCol w:w="3191"/>
        <w:gridCol w:w="169"/>
        <w:gridCol w:w="256"/>
        <w:gridCol w:w="425"/>
        <w:gridCol w:w="174"/>
        <w:gridCol w:w="962"/>
        <w:gridCol w:w="282"/>
        <w:gridCol w:w="707"/>
        <w:gridCol w:w="389"/>
        <w:gridCol w:w="321"/>
        <w:gridCol w:w="14"/>
        <w:gridCol w:w="270"/>
        <w:gridCol w:w="142"/>
        <w:gridCol w:w="1137"/>
        <w:gridCol w:w="504"/>
        <w:gridCol w:w="1634"/>
        <w:gridCol w:w="149"/>
        <w:gridCol w:w="124"/>
        <w:gridCol w:w="78"/>
      </w:tblGrid>
      <w:tr w:rsidR="00DA2783" w:rsidRPr="008D4533" w:rsidTr="00A16AC7">
        <w:trPr>
          <w:gridAfter w:val="2"/>
          <w:wAfter w:w="202" w:type="dxa"/>
          <w:trHeight w:val="1440"/>
        </w:trPr>
        <w:tc>
          <w:tcPr>
            <w:tcW w:w="10766" w:type="dxa"/>
            <w:gridSpan w:val="18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DA2783" w:rsidRPr="008D4533" w:rsidRDefault="00DA2783" w:rsidP="0034684C">
            <w:pPr>
              <w:pStyle w:val="a4"/>
              <w:jc w:val="center"/>
              <w:rPr>
                <w:rFonts w:ascii="Tahoma" w:hAnsi="Tahoma" w:cs="Tahoma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eastAsia="ru-RU"/>
              </w:rPr>
            </w:pPr>
            <w:r w:rsidRPr="008D4533">
              <w:rPr>
                <w:rFonts w:ascii="Tahoma" w:hAnsi="Tahoma" w:cs="Tahoma"/>
                <w:noProof/>
                <w:sz w:val="16"/>
                <w:lang w:eastAsia="ja-JP"/>
              </w:rPr>
              <w:drawing>
                <wp:anchor distT="0" distB="0" distL="114300" distR="114300" simplePos="0" relativeHeight="251659264" behindDoc="0" locked="0" layoutInCell="1" allowOverlap="1" wp14:anchorId="3606B69B" wp14:editId="3A982EA0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209550</wp:posOffset>
                  </wp:positionV>
                  <wp:extent cx="1394460" cy="515620"/>
                  <wp:effectExtent l="0" t="0" r="0" b="0"/>
                  <wp:wrapTight wrapText="bothSides">
                    <wp:wrapPolygon edited="0">
                      <wp:start x="2361" y="0"/>
                      <wp:lineTo x="0" y="4788"/>
                      <wp:lineTo x="0" y="15163"/>
                      <wp:lineTo x="1180" y="19153"/>
                      <wp:lineTo x="1770" y="20749"/>
                      <wp:lineTo x="4721" y="20749"/>
                      <wp:lineTo x="16525" y="19153"/>
                      <wp:lineTo x="19770" y="17557"/>
                      <wp:lineTo x="19180" y="13567"/>
                      <wp:lineTo x="20951" y="5586"/>
                      <wp:lineTo x="18885" y="3990"/>
                      <wp:lineTo x="3836" y="0"/>
                      <wp:lineTo x="2361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515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8D4533" w:rsidTr="00A16AC7">
        <w:trPr>
          <w:gridAfter w:val="2"/>
          <w:wAfter w:w="202" w:type="dxa"/>
          <w:trHeight w:val="1440"/>
        </w:trPr>
        <w:tc>
          <w:tcPr>
            <w:tcW w:w="3656" w:type="dxa"/>
            <w:gridSpan w:val="4"/>
            <w:tcBorders>
              <w:top w:val="single" w:sz="4" w:space="0" w:color="8DB3E2" w:themeColor="text2" w:themeTint="66"/>
            </w:tcBorders>
            <w:shd w:val="clear" w:color="auto" w:fill="FFFFFF"/>
            <w:vAlign w:val="center"/>
          </w:tcPr>
          <w:p w:rsidR="00F43EC1" w:rsidRPr="008D4533" w:rsidRDefault="00F43EC1" w:rsidP="00ED6CA4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Estimate #: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[Estimate Number]</w:t>
            </w:r>
          </w:p>
          <w:p w:rsidR="00DA2783" w:rsidRPr="008D4533" w:rsidRDefault="00BB03B5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Issue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Date: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[Date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BB03B5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Valid Through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[Date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DA2783" w:rsidP="0034684C">
            <w:pPr>
              <w:autoSpaceDE w:val="0"/>
              <w:autoSpaceDN w:val="0"/>
              <w:adjustRightInd w:val="0"/>
              <w:rPr>
                <w:rFonts w:ascii="Tahoma" w:hAnsi="Tahoma" w:cs="Tahoma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eastAsia="ru-RU"/>
              </w:rPr>
            </w:pPr>
          </w:p>
        </w:tc>
        <w:tc>
          <w:tcPr>
            <w:tcW w:w="7110" w:type="dxa"/>
            <w:gridSpan w:val="14"/>
            <w:tcBorders>
              <w:top w:val="single" w:sz="4" w:space="0" w:color="8DB3E2" w:themeColor="text2" w:themeTint="6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8D4533" w:rsidRDefault="00E12887" w:rsidP="00ED6CA4">
            <w:pPr>
              <w:pStyle w:val="a4"/>
              <w:spacing w:before="240"/>
              <w:jc w:val="center"/>
              <w:rPr>
                <w:rFonts w:ascii="Tahoma" w:hAnsi="Tahoma" w:cs="Tahoma"/>
                <w:color w:val="000000" w:themeColor="text1"/>
                <w:sz w:val="44"/>
                <w:szCs w:val="44"/>
              </w:rPr>
            </w:pPr>
            <w:r w:rsidRPr="008D4533">
              <w:rPr>
                <w:rFonts w:ascii="Tahoma" w:hAnsi="Tahoma" w:cs="Tahoma"/>
                <w:b/>
                <w:bCs/>
                <w:caps/>
                <w:noProof/>
                <w:color w:val="365F91" w:themeColor="accent1" w:themeShade="BF"/>
                <w:spacing w:val="0"/>
                <w:kern w:val="44"/>
                <w:sz w:val="44"/>
                <w:szCs w:val="44"/>
                <w:lang w:eastAsia="ru-RU"/>
              </w:rPr>
              <w:t>ESTIMATE</w:t>
            </w:r>
          </w:p>
        </w:tc>
      </w:tr>
      <w:tr w:rsidR="00CF7EC0" w:rsidRPr="008D4533" w:rsidTr="00A16AC7">
        <w:trPr>
          <w:gridAfter w:val="2"/>
          <w:wAfter w:w="202" w:type="dxa"/>
          <w:trHeight w:val="403"/>
        </w:trPr>
        <w:tc>
          <w:tcPr>
            <w:tcW w:w="3400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CF7EC0" w:rsidRPr="008D453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516" w:type="dxa"/>
            <w:gridSpan w:val="8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83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83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</w:tr>
      <w:tr w:rsidR="00DA2783" w:rsidRPr="008D4533" w:rsidTr="00FA0C32">
        <w:trPr>
          <w:gridAfter w:val="2"/>
          <w:wAfter w:w="202" w:type="dxa"/>
          <w:trHeight w:val="1103"/>
        </w:trPr>
        <w:tc>
          <w:tcPr>
            <w:tcW w:w="4255" w:type="dxa"/>
            <w:gridSpan w:val="6"/>
            <w:tcBorders>
              <w:top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</w:tcPr>
          <w:p w:rsidR="00DA2783" w:rsidRPr="008D4533" w:rsidRDefault="008C0D7E" w:rsidP="00DF3959">
            <w:pPr>
              <w:pStyle w:val="a5"/>
              <w:spacing w:before="240" w:line="276" w:lineRule="auto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SENDER:</w:t>
            </w:r>
          </w:p>
          <w:p w:rsidR="00DA2783" w:rsidRPr="008D4533" w:rsidRDefault="00E86DFD" w:rsidP="0034684C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[Company N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ame]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ab/>
            </w:r>
          </w:p>
          <w:p w:rsidR="00036443" w:rsidRPr="008D4533" w:rsidRDefault="00DA2783" w:rsidP="0034684C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ddress]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[</w:t>
            </w:r>
            <w:r w:rsidR="00004BD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3245B2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FA0C32" w:rsidRPr="00FA0C32" w:rsidRDefault="00036443" w:rsidP="00FA0C32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</w:t>
            </w:r>
            <w:r w:rsidR="00004BD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Business </w:t>
            </w:r>
            <w:r w:rsidR="003245B2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FA0C32" w:rsidRPr="00FA0C32" w:rsidRDefault="00FA0C32" w:rsidP="00FA0C32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CRN: [Company Registration Number]</w:t>
            </w:r>
          </w:p>
          <w:p w:rsidR="00DA2783" w:rsidRPr="008D4533" w:rsidRDefault="00FA0C32" w:rsidP="00FA0C32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VAT </w:t>
            </w:r>
            <w:proofErr w:type="spellStart"/>
            <w:r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[VAT Number]</w:t>
            </w:r>
            <w:r w:rsidR="009A7856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Phone: [Phone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Number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DA2783"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2661" w:type="dxa"/>
            <w:gridSpan w:val="5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4F20BF" w:rsidRPr="008D4533" w:rsidRDefault="004F20BF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DA2783" w:rsidRPr="008D4533" w:rsidRDefault="008C0D7E" w:rsidP="005835F4">
            <w:pPr>
              <w:pStyle w:val="a8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[Payment Conditions]</w:t>
            </w:r>
          </w:p>
          <w:p w:rsidR="00DA2783" w:rsidRPr="008D4533" w:rsidRDefault="00DA2783" w:rsidP="00004BD3">
            <w:pPr>
              <w:pStyle w:val="a8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D4533" w:rsidRDefault="00DA2783" w:rsidP="0034684C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3566" w:type="dxa"/>
            <w:gridSpan w:val="5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D4533" w:rsidRDefault="00D13267" w:rsidP="00D13267">
            <w:pPr>
              <w:pStyle w:val="a8"/>
              <w:spacing w:before="240" w:line="276" w:lineRule="auto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 xml:space="preserve">       </w:t>
            </w:r>
            <w:r w:rsidR="008C0D7E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RECEIVER: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ab/>
            </w:r>
          </w:p>
          <w:p w:rsidR="00DA2783" w:rsidRPr="008D4533" w:rsidRDefault="00DA2783" w:rsidP="00D13267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C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ompany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N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ame]</w:t>
            </w:r>
          </w:p>
          <w:p w:rsidR="00CD146B" w:rsidRPr="008D4533" w:rsidRDefault="00DA2783" w:rsidP="00D13267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ddress]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FA0C32" w:rsidRPr="00FA0C32" w:rsidRDefault="00CD146B" w:rsidP="00FA0C32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FA0C32"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CRN</w:t>
            </w:r>
            <w:r w:rsidR="00FA0C32"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[Client's Company Reg.</w:t>
            </w:r>
            <w:r w:rsidR="00FA0C32"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FA0C32"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="00FA0C32"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FA0C32"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FA0C32" w:rsidP="00FA0C32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VAT </w:t>
            </w:r>
            <w:proofErr w:type="spellStart"/>
            <w:r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[Client's VAT Number]</w:t>
            </w:r>
          </w:p>
        </w:tc>
      </w:tr>
      <w:tr w:rsidR="00830583" w:rsidRPr="008D4533" w:rsidTr="00A16AC7">
        <w:trPr>
          <w:gridAfter w:val="2"/>
          <w:wAfter w:w="202" w:type="dxa"/>
          <w:trHeight w:val="144"/>
        </w:trPr>
        <w:tc>
          <w:tcPr>
            <w:tcW w:w="3231" w:type="dxa"/>
            <w:gridSpan w:val="2"/>
            <w:shd w:val="clear" w:color="auto" w:fill="FFFFFF"/>
            <w:tcMar>
              <w:top w:w="0" w:type="dxa"/>
            </w:tcMar>
          </w:tcPr>
          <w:p w:rsidR="00830583" w:rsidRPr="008D4533" w:rsidRDefault="00830583" w:rsidP="0034684C">
            <w:pPr>
              <w:pStyle w:val="a5"/>
              <w:spacing w:line="276" w:lineRule="auto"/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9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gridSpan w:val="3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424" w:type="dxa"/>
            <w:gridSpan w:val="4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DA2783" w:rsidRPr="008D4533" w:rsidTr="00A16AC7">
        <w:trPr>
          <w:gridAfter w:val="1"/>
          <w:wAfter w:w="78" w:type="dxa"/>
          <w:trHeight w:val="503"/>
        </w:trPr>
        <w:tc>
          <w:tcPr>
            <w:tcW w:w="4081" w:type="dxa"/>
            <w:gridSpan w:val="5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tcMar>
              <w:top w:w="0" w:type="dxa"/>
            </w:tcMar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DESCRIPTION</w:t>
            </w:r>
          </w:p>
        </w:tc>
        <w:tc>
          <w:tcPr>
            <w:tcW w:w="1418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7F12A8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QUANTITY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UNIT PRICE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SUBTOTAL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FA0C32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FA0C32">
              <w:rPr>
                <w:rFonts w:ascii="Tahoma" w:hAnsi="Tahoma" w:cs="Tahoma"/>
                <w:color w:val="000000" w:themeColor="text1"/>
                <w:sz w:val="20"/>
                <w:szCs w:val="20"/>
              </w:rPr>
              <w:t>VAT</w:t>
            </w:r>
          </w:p>
        </w:tc>
      </w:tr>
      <w:tr w:rsidR="00DA2783" w:rsidRPr="008D4533" w:rsidTr="00A16AC7">
        <w:trPr>
          <w:gridAfter w:val="1"/>
          <w:wAfter w:w="78" w:type="dxa"/>
          <w:trHeight w:val="288"/>
        </w:trPr>
        <w:tc>
          <w:tcPr>
            <w:tcW w:w="4081" w:type="dxa"/>
            <w:gridSpan w:val="5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top w:w="0" w:type="dxa"/>
            </w:tcMar>
          </w:tcPr>
          <w:p w:rsidR="00CC583A" w:rsidRPr="008D4533" w:rsidRDefault="002A66BE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Products / Materials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Services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Discount</w:t>
            </w: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DA2783" w:rsidRPr="008D4533" w:rsidRDefault="00DA2783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</w:tc>
        <w:tc>
          <w:tcPr>
            <w:tcW w:w="1418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8D4533" w:rsidRDefault="00FA0C32" w:rsidP="00FA0C32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items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hours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8D4533" w:rsidRDefault="00FA0C32" w:rsidP="00FA0C32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7D553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8D4533" w:rsidRDefault="00FA0C32" w:rsidP="00FA0C32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7D553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9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8D4533" w:rsidRDefault="002A66BE" w:rsidP="00FA0C32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 (</w:t>
            </w:r>
            <w:r w:rsid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%</w:t>
            </w:r>
            <w:proofErr w:type="gramStart"/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)</w:t>
            </w:r>
            <w:proofErr w:type="gramEnd"/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64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(</w:t>
            </w:r>
            <w:r w:rsid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%)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180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 (</w:t>
            </w:r>
            <w:r w:rsid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0.00%)</w:t>
            </w:r>
          </w:p>
        </w:tc>
      </w:tr>
      <w:tr w:rsidR="00DA2783" w:rsidRPr="008D4533" w:rsidTr="00A16AC7">
        <w:trPr>
          <w:trHeight w:val="472"/>
        </w:trPr>
        <w:tc>
          <w:tcPr>
            <w:tcW w:w="10617" w:type="dxa"/>
            <w:gridSpan w:val="17"/>
            <w:shd w:val="clear" w:color="auto" w:fill="auto"/>
            <w:tcMar>
              <w:top w:w="0" w:type="dxa"/>
            </w:tcMar>
            <w:vAlign w:val="center"/>
          </w:tcPr>
          <w:p w:rsidR="00DA2783" w:rsidRPr="008D4533" w:rsidRDefault="00B44E50" w:rsidP="00FA0C32">
            <w:pPr>
              <w:spacing w:before="40" w:after="40"/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</w:pPr>
            <w:r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FOUR</w:t>
            </w:r>
            <w:r w:rsidR="000851EE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THOUSAND </w:t>
            </w:r>
            <w:r w:rsidR="00FA0C32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TWO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HUNDRED </w:t>
            </w:r>
            <w:r w:rsidR="00FA0C32" w:rsidRPr="00FA0C32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GBP</w:t>
            </w:r>
            <w:r w:rsidR="00FA0C32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AND </w:t>
            </w:r>
            <w:r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00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="00FA0C32" w:rsidRPr="00FA0C32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PENNIES</w:t>
            </w:r>
          </w:p>
        </w:tc>
        <w:tc>
          <w:tcPr>
            <w:tcW w:w="351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DA2783" w:rsidP="0034684C">
            <w:pPr>
              <w:pStyle w:val="a3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876430" w:rsidRPr="008D4533" w:rsidTr="00876430">
        <w:trPr>
          <w:gridBefore w:val="9"/>
          <w:gridAfter w:val="2"/>
          <w:wBefore w:w="6206" w:type="dxa"/>
          <w:wAfter w:w="202" w:type="dxa"/>
          <w:trHeight w:val="360"/>
        </w:trPr>
        <w:tc>
          <w:tcPr>
            <w:tcW w:w="389" w:type="dxa"/>
            <w:tcBorders>
              <w:left w:val="nil"/>
            </w:tcBorders>
            <w:shd w:val="clear" w:color="auto" w:fill="auto"/>
            <w:vAlign w:val="center"/>
          </w:tcPr>
          <w:p w:rsidR="00876430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84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876430" w:rsidRPr="008D4533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876430" w:rsidRPr="008D4533" w:rsidRDefault="00FA0C32" w:rsidP="00FA0C32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£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876430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876430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</w:tr>
      <w:tr w:rsidR="00DA2783" w:rsidRPr="008D4533" w:rsidTr="00A16AC7">
        <w:trPr>
          <w:gridBefore w:val="1"/>
          <w:gridAfter w:val="2"/>
          <w:wBefore w:w="40" w:type="dxa"/>
          <w:wAfter w:w="202" w:type="dxa"/>
          <w:trHeight w:val="364"/>
        </w:trPr>
        <w:tc>
          <w:tcPr>
            <w:tcW w:w="6166" w:type="dxa"/>
            <w:gridSpan w:val="8"/>
            <w:shd w:val="clear" w:color="auto" w:fill="auto"/>
          </w:tcPr>
          <w:p w:rsidR="00DA2783" w:rsidRPr="008D4533" w:rsidRDefault="00DA2783" w:rsidP="0034684C">
            <w:pPr>
              <w:rPr>
                <w:rFonts w:ascii="Tahoma" w:hAnsi="Tahoma" w:cs="Tahoma"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2273" w:type="dxa"/>
            <w:gridSpan w:val="6"/>
            <w:shd w:val="clear" w:color="auto" w:fill="auto"/>
            <w:vAlign w:val="center"/>
          </w:tcPr>
          <w:p w:rsidR="00DA2783" w:rsidRPr="008D4533" w:rsidRDefault="00FA0C32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  <w:r w:rsidRPr="00FA0C32"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  <w:t>VAT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FA0C32" w:rsidP="00784935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FA0C32">
              <w:rPr>
                <w:rFonts w:ascii="Tahoma" w:hAnsi="Tahoma" w:cs="Tahoma"/>
                <w:color w:val="000000" w:themeColor="text1"/>
                <w:sz w:val="22"/>
                <w:szCs w:val="22"/>
              </w:rPr>
              <w:t>£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70</w:t>
            </w:r>
            <w:r w:rsidR="00784935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784935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</w:p>
        </w:tc>
      </w:tr>
      <w:tr w:rsidR="00DA2783" w:rsidRPr="008D4533" w:rsidTr="00A16AC7">
        <w:trPr>
          <w:gridBefore w:val="1"/>
          <w:gridAfter w:val="2"/>
          <w:wBefore w:w="40" w:type="dxa"/>
          <w:wAfter w:w="202" w:type="dxa"/>
          <w:trHeight w:val="360"/>
        </w:trPr>
        <w:tc>
          <w:tcPr>
            <w:tcW w:w="5177" w:type="dxa"/>
            <w:gridSpan w:val="6"/>
            <w:shd w:val="clear" w:color="auto" w:fill="auto"/>
          </w:tcPr>
          <w:p w:rsidR="00DA2783" w:rsidRPr="008D4533" w:rsidRDefault="00DA2783" w:rsidP="0034684C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262" w:type="dxa"/>
            <w:gridSpan w:val="8"/>
            <w:shd w:val="clear" w:color="auto" w:fill="auto"/>
            <w:vAlign w:val="center"/>
          </w:tcPr>
          <w:p w:rsidR="00DA2783" w:rsidRPr="008D4533" w:rsidRDefault="004F20BF" w:rsidP="0034684C">
            <w:pPr>
              <w:pStyle w:val="a9"/>
              <w:rPr>
                <w:rStyle w:val="aa"/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FA0C32" w:rsidP="00FA0C32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FA0C32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£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4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20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.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00</w:t>
            </w:r>
          </w:p>
        </w:tc>
      </w:tr>
    </w:tbl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  <w:i/>
          <w:sz w:val="24"/>
          <w:szCs w:val="24"/>
        </w:rPr>
      </w:pPr>
    </w:p>
    <w:p w:rsidR="00E55140" w:rsidRPr="00004BD3" w:rsidRDefault="00004BD3" w:rsidP="00004BD3">
      <w:pPr>
        <w:jc w:val="center"/>
        <w:rPr>
          <w:rFonts w:ascii="Tahoma" w:hAnsi="Tahoma" w:cs="Tahoma"/>
          <w:i/>
          <w:sz w:val="24"/>
          <w:szCs w:val="24"/>
        </w:rPr>
      </w:pPr>
      <w:r w:rsidRPr="00004BD3">
        <w:rPr>
          <w:rFonts w:ascii="Tahoma" w:hAnsi="Tahoma" w:cs="Tahoma"/>
          <w:i/>
          <w:sz w:val="24"/>
          <w:szCs w:val="24"/>
        </w:rPr>
        <w:t>[Terms and Conditions / Disclaimer]</w:t>
      </w:r>
      <w:bookmarkStart w:id="0" w:name="_GoBack"/>
      <w:bookmarkEnd w:id="0"/>
    </w:p>
    <w:sectPr w:rsidR="00E55140" w:rsidRPr="00004B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C32"/>
    <w:rsid w:val="00004BD3"/>
    <w:rsid w:val="00036443"/>
    <w:rsid w:val="0004281E"/>
    <w:rsid w:val="000851EE"/>
    <w:rsid w:val="000D4F55"/>
    <w:rsid w:val="001D26CD"/>
    <w:rsid w:val="00244979"/>
    <w:rsid w:val="00261998"/>
    <w:rsid w:val="00262BE6"/>
    <w:rsid w:val="00296D0A"/>
    <w:rsid w:val="002A66BE"/>
    <w:rsid w:val="002F232B"/>
    <w:rsid w:val="00314995"/>
    <w:rsid w:val="003245B2"/>
    <w:rsid w:val="00332627"/>
    <w:rsid w:val="0034684C"/>
    <w:rsid w:val="003D274B"/>
    <w:rsid w:val="0046430D"/>
    <w:rsid w:val="004A02B7"/>
    <w:rsid w:val="004F20BF"/>
    <w:rsid w:val="00540889"/>
    <w:rsid w:val="005835F4"/>
    <w:rsid w:val="005B1159"/>
    <w:rsid w:val="006A4B45"/>
    <w:rsid w:val="006F66B9"/>
    <w:rsid w:val="007737FA"/>
    <w:rsid w:val="00784935"/>
    <w:rsid w:val="007A55DA"/>
    <w:rsid w:val="007D5533"/>
    <w:rsid w:val="007F12A8"/>
    <w:rsid w:val="00805272"/>
    <w:rsid w:val="00830583"/>
    <w:rsid w:val="00876430"/>
    <w:rsid w:val="00883E4D"/>
    <w:rsid w:val="008C0D7E"/>
    <w:rsid w:val="008D4533"/>
    <w:rsid w:val="00901F71"/>
    <w:rsid w:val="009A7856"/>
    <w:rsid w:val="00A16AC7"/>
    <w:rsid w:val="00A554B1"/>
    <w:rsid w:val="00B44E50"/>
    <w:rsid w:val="00BB03B5"/>
    <w:rsid w:val="00BB6798"/>
    <w:rsid w:val="00BB78B6"/>
    <w:rsid w:val="00C12158"/>
    <w:rsid w:val="00C56481"/>
    <w:rsid w:val="00C81470"/>
    <w:rsid w:val="00CC583A"/>
    <w:rsid w:val="00CD146B"/>
    <w:rsid w:val="00CF7EC0"/>
    <w:rsid w:val="00D13267"/>
    <w:rsid w:val="00DA2783"/>
    <w:rsid w:val="00DF3959"/>
    <w:rsid w:val="00E12887"/>
    <w:rsid w:val="00E55140"/>
    <w:rsid w:val="00E868EB"/>
    <w:rsid w:val="00E86DFD"/>
    <w:rsid w:val="00ED6CA4"/>
    <w:rsid w:val="00F43EC1"/>
    <w:rsid w:val="00F96D21"/>
    <w:rsid w:val="00FA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50B0B-A6B1-439B-A5B1-C7C95939E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simple_estimate_template_gb.dotx</Template>
  <TotalTime>3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2024-10-19T14:34:00Z</dcterms:created>
  <dcterms:modified xsi:type="dcterms:W3CDTF">2024-10-19T14:37:00Z</dcterms:modified>
</cp:coreProperties>
</file>