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BD1BE1" w:rsidP="007152F0">
            <w:pPr>
              <w:spacing w:line="276" w:lineRule="auto"/>
            </w:pPr>
            <w:r w:rsidRPr="00BD1BE1">
              <w:t>£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BD1BE1" w:rsidP="007152F0">
            <w:pPr>
              <w:spacing w:line="276" w:lineRule="auto"/>
            </w:pPr>
            <w:r w:rsidRPr="00BD1BE1">
              <w:t>£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BD1BE1" w:rsidP="007152F0">
            <w:pPr>
              <w:spacing w:line="276" w:lineRule="auto"/>
            </w:pPr>
            <w:r w:rsidRPr="00BD1BE1">
              <w:t>£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BD1BE1" w:rsidP="007152F0">
            <w:pPr>
              <w:spacing w:line="276" w:lineRule="auto"/>
            </w:pPr>
            <w:r w:rsidRPr="00BD1BE1">
              <w:t>£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BD1BE1" w:rsidRPr="00BD1BE1">
              <w:t>£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BD1BE1" w:rsidRPr="00BD1BE1">
              <w:t>£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BD1BE1" w:rsidP="00822702">
            <w:pPr>
              <w:spacing w:line="360" w:lineRule="auto"/>
            </w:pPr>
            <w:r w:rsidRPr="00BD1BE1">
              <w:t>£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BD1BE1" w:rsidRPr="00BD1BE1">
              <w:t>£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BD1BE1" w:rsidRPr="00BD1BE1">
              <w:rPr>
                <w:b/>
                <w:bCs/>
                <w:sz w:val="28"/>
                <w:szCs w:val="28"/>
              </w:rPr>
              <w:t>£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54D6" w:rsidRDefault="00F354D6" w:rsidP="0061139C">
      <w:pPr>
        <w:spacing w:after="0" w:line="240" w:lineRule="auto"/>
      </w:pPr>
      <w:r>
        <w:separator/>
      </w:r>
    </w:p>
  </w:endnote>
  <w:endnote w:type="continuationSeparator" w:id="0">
    <w:p w:rsidR="00F354D6" w:rsidRDefault="00F354D6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54D6" w:rsidRDefault="00F354D6" w:rsidP="0061139C">
      <w:pPr>
        <w:spacing w:after="0" w:line="240" w:lineRule="auto"/>
      </w:pPr>
      <w:r>
        <w:separator/>
      </w:r>
    </w:p>
  </w:footnote>
  <w:footnote w:type="continuationSeparator" w:id="0">
    <w:p w:rsidR="00F354D6" w:rsidRDefault="00F354D6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BE1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D1BE1"/>
    <w:rsid w:val="00BE446E"/>
    <w:rsid w:val="00C72AE5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354D6"/>
    <w:rsid w:val="00F6596D"/>
    <w:rsid w:val="00F91C24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1AA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customer_statement_template_gb</Template>
  <TotalTime>4</TotalTime>
  <Pages>1</Pages>
  <Words>116</Words>
  <Characters>662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dcterms:created xsi:type="dcterms:W3CDTF">2025-04-06T09:13:00Z</dcterms:created>
  <dcterms:modified xsi:type="dcterms:W3CDTF">2025-04-06T09:17:00Z</dcterms:modified>
</cp:coreProperties>
</file>