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15"/>
        <w:gridCol w:w="2272"/>
        <w:gridCol w:w="124"/>
      </w:tblGrid>
      <w:tr w:rsidR="00DA2783" w:rsidRPr="00AD3A3F" w:rsidTr="003D274B">
        <w:trPr>
          <w:gridAfter w:val="1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AD3A3F" w:rsidRDefault="00F769A9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en-IE" w:eastAsia="ru-RU"/>
              </w:rPr>
            </w:pPr>
            <w:r w:rsidRPr="00AD3A3F">
              <w:rPr>
                <w:rFonts w:cs="Tahoma"/>
                <w:i/>
                <w:noProof/>
                <w:lang w:val="en-IE"/>
              </w:rPr>
              <w:drawing>
                <wp:anchor distT="0" distB="0" distL="114300" distR="114300" simplePos="0" relativeHeight="251659264" behindDoc="0" locked="0" layoutInCell="1" allowOverlap="1" wp14:anchorId="5834B9CD" wp14:editId="79C8D000">
                  <wp:simplePos x="0" y="0"/>
                  <wp:positionH relativeFrom="column">
                    <wp:posOffset>5433060</wp:posOffset>
                  </wp:positionH>
                  <wp:positionV relativeFrom="paragraph">
                    <wp:posOffset>160020</wp:posOffset>
                  </wp:positionV>
                  <wp:extent cx="1007745" cy="755650"/>
                  <wp:effectExtent l="0" t="0" r="1905" b="635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AD3A3F" w:rsidTr="003D274B">
        <w:trPr>
          <w:gridAfter w:val="1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  <w:t>Invoice Date: 20-May-2021</w:t>
            </w:r>
          </w:p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IE"/>
              </w:rPr>
              <w:t>Due Date: 03-Jun-2021</w:t>
            </w:r>
          </w:p>
          <w:p w:rsidR="00DA2783" w:rsidRPr="00AD3A3F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en-IE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AD3A3F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en-IE"/>
              </w:rPr>
            </w:pPr>
            <w:r w:rsidRPr="00AD3A3F">
              <w:rPr>
                <w:rFonts w:asciiTheme="majorHAnsi" w:hAnsiTheme="majorHAnsi" w:cs="Arial"/>
                <w:b/>
                <w:bCs/>
                <w:caps/>
                <w:noProof/>
                <w:color w:val="5F497A" w:themeColor="accent4" w:themeShade="BF"/>
                <w:spacing w:val="0"/>
                <w:kern w:val="44"/>
                <w:sz w:val="32"/>
                <w:szCs w:val="32"/>
                <w:lang w:val="en-IE" w:eastAsia="ru-RU"/>
              </w:rPr>
              <w:t>Invoice #  338</w:t>
            </w:r>
          </w:p>
        </w:tc>
      </w:tr>
      <w:tr w:rsidR="00DA2783" w:rsidRPr="00AD3A3F" w:rsidTr="00A46D56">
        <w:trPr>
          <w:gridAfter w:val="1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B2A1C7" w:themeColor="accent4" w:themeTint="99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AD3A3F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  <w:tab/>
            </w:r>
          </w:p>
        </w:tc>
        <w:tc>
          <w:tcPr>
            <w:tcW w:w="284" w:type="dxa"/>
            <w:tcBorders>
              <w:bottom w:val="single" w:sz="4" w:space="0" w:color="B2A1C7" w:themeColor="accent4" w:themeTint="99"/>
            </w:tcBorders>
            <w:shd w:val="clear" w:color="auto" w:fill="FFFFFF"/>
            <w:vAlign w:val="center"/>
          </w:tcPr>
          <w:p w:rsidR="00DA2783" w:rsidRPr="00AD3A3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B2A1C7" w:themeColor="accent4" w:themeTint="99"/>
            </w:tcBorders>
            <w:shd w:val="clear" w:color="auto" w:fill="FFFFFF"/>
            <w:vAlign w:val="center"/>
          </w:tcPr>
          <w:p w:rsidR="00262BE6" w:rsidRPr="00AD3A3F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</w:p>
          <w:p w:rsidR="00DA2783" w:rsidRPr="00AD3A3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  <w:t>BILL TO:</w:t>
            </w:r>
          </w:p>
        </w:tc>
      </w:tr>
      <w:tr w:rsidR="00DA2783" w:rsidRPr="00AD3A3F" w:rsidTr="00A46D56">
        <w:trPr>
          <w:gridAfter w:val="1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B2A1C7" w:themeColor="accent4" w:themeTint="99"/>
            </w:tcBorders>
            <w:shd w:val="clear" w:color="auto" w:fill="FFFFFF"/>
            <w:tcMar>
              <w:top w:w="0" w:type="dxa"/>
            </w:tcMar>
          </w:tcPr>
          <w:p w:rsidR="00DA2783" w:rsidRPr="00AD3A3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IE"/>
              </w:rPr>
            </w:pPr>
          </w:p>
          <w:p w:rsidR="00DA2783" w:rsidRPr="00AD3A3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IE"/>
              </w:rPr>
              <w:t>[Your Company Name]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tab/>
            </w:r>
          </w:p>
          <w:p w:rsidR="00DA2783" w:rsidRPr="00AD3A3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t>[Address]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br/>
              <w:t>Company nr: [Company number]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br/>
              <w:t>VAT nr: [VAT number]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br/>
              <w:t>Phone: [Phone number]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</w:p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t>[payment details]</w:t>
            </w: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br/>
            </w:r>
          </w:p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</w:p>
        </w:tc>
        <w:tc>
          <w:tcPr>
            <w:tcW w:w="284" w:type="dxa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AD3A3F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ab/>
            </w:r>
          </w:p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IE"/>
              </w:rPr>
              <w:t>[Customer company name]</w:t>
            </w:r>
          </w:p>
          <w:p w:rsidR="00DA2783" w:rsidRPr="00AD3A3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[Customer company address]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Company nr: [Customer company number]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VAT nr: [Customer VAT number]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</w:tr>
      <w:tr w:rsidR="00830583" w:rsidRPr="00AD3A3F" w:rsidTr="003D274B">
        <w:trPr>
          <w:gridAfter w:val="1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AD3A3F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IE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AD3A3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AD3A3F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AD3A3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</w:p>
        </w:tc>
      </w:tr>
      <w:tr w:rsidR="00DA2783" w:rsidRPr="00AD3A3F" w:rsidTr="00A46D56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tcMar>
              <w:top w:w="0" w:type="dxa"/>
            </w:tcMar>
            <w:vAlign w:val="center"/>
          </w:tcPr>
          <w:p w:rsidR="00DA2783" w:rsidRPr="00AD3A3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AD3A3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  <w:t>QTY</w:t>
            </w:r>
          </w:p>
        </w:tc>
        <w:tc>
          <w:tcPr>
            <w:tcW w:w="1276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AD3A3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  <w:t>UNIT PRICE</w:t>
            </w:r>
          </w:p>
        </w:tc>
        <w:tc>
          <w:tcPr>
            <w:tcW w:w="1704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AD3A3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  <w:t>SUBTOTAL</w:t>
            </w:r>
          </w:p>
        </w:tc>
        <w:tc>
          <w:tcPr>
            <w:tcW w:w="2411" w:type="dxa"/>
            <w:gridSpan w:val="3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AD3A3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IE"/>
              </w:rPr>
              <w:t>VAT</w:t>
            </w:r>
          </w:p>
        </w:tc>
      </w:tr>
      <w:tr w:rsidR="00DA2783" w:rsidRPr="00AD3A3F" w:rsidTr="00A46D56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AD3A3F" w:rsidRDefault="00DA2783" w:rsidP="00BB3BB4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my product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my service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vAlign w:val="center"/>
          </w:tcPr>
          <w:p w:rsidR="00DA2783" w:rsidRPr="00AD3A3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7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1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vAlign w:val="center"/>
          </w:tcPr>
          <w:p w:rsidR="00DA2783" w:rsidRPr="00AD3A3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148.00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808.00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1,036.00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808.00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  <w:tc>
          <w:tcPr>
            <w:tcW w:w="2411" w:type="dxa"/>
            <w:gridSpan w:val="3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238.28 (23%</w:t>
            </w:r>
            <w:proofErr w:type="gramStart"/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t>)</w:t>
            </w:r>
            <w:proofErr w:type="gramEnd"/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  <w:t>185.84 (23%)</w:t>
            </w:r>
            <w:r w:rsidRPr="00AD3A3F">
              <w:rPr>
                <w:rFonts w:asciiTheme="majorHAnsi" w:hAnsiTheme="majorHAnsi"/>
                <w:color w:val="000000" w:themeColor="text1"/>
                <w:sz w:val="20"/>
                <w:szCs w:val="20"/>
                <w:lang w:val="en-IE"/>
              </w:rPr>
              <w:br/>
            </w:r>
          </w:p>
        </w:tc>
      </w:tr>
      <w:tr w:rsidR="00DA2783" w:rsidRPr="00AD3A3F" w:rsidTr="003D274B">
        <w:trPr>
          <w:gridAfter w:val="1"/>
          <w:wAfter w:w="124" w:type="dxa"/>
          <w:trHeight w:val="472"/>
        </w:trPr>
        <w:tc>
          <w:tcPr>
            <w:tcW w:w="8609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AD3A3F" w:rsidRDefault="00DA2783" w:rsidP="00BB3BB4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</w:pPr>
            <w:r w:rsidRPr="00AD3A3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IE"/>
              </w:rPr>
              <w:t>TWO THOUSAND  TWO HUNDRED SIXTY EIGHT EUR AND 12 CENTS</w:t>
            </w:r>
          </w:p>
        </w:tc>
        <w:tc>
          <w:tcPr>
            <w:tcW w:w="2272" w:type="dxa"/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</w:p>
        </w:tc>
      </w:tr>
      <w:tr w:rsidR="00DA2783" w:rsidRPr="00AD3A3F" w:rsidTr="00653D80">
        <w:trPr>
          <w:gridBefore w:val="7"/>
          <w:gridAfter w:val="1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AD3A3F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IE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  <w:t>€1,844.00</w:t>
            </w:r>
          </w:p>
        </w:tc>
      </w:tr>
      <w:tr w:rsidR="00DA2783" w:rsidRPr="00AD3A3F" w:rsidTr="003D274B">
        <w:trPr>
          <w:gridBefore w:val="1"/>
          <w:gridAfter w:val="1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AD3A3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IE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AD3A3F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IE"/>
              </w:rPr>
              <w:t>VAT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  <w:t>€424.12</w:t>
            </w:r>
          </w:p>
        </w:tc>
      </w:tr>
      <w:tr w:rsidR="00DA2783" w:rsidRPr="00AD3A3F" w:rsidTr="00653D80">
        <w:trPr>
          <w:gridBefore w:val="1"/>
          <w:gridAfter w:val="1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AD3A3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AD3A3F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AD3A3F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IE"/>
              </w:rPr>
            </w:pPr>
            <w:r w:rsidRPr="00AD3A3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IE"/>
              </w:rPr>
              <w:t>€2,268.12</w:t>
            </w:r>
          </w:p>
        </w:tc>
      </w:tr>
      <w:tr w:rsidR="002F232B" w:rsidRPr="00AD3A3F" w:rsidTr="007F602D">
        <w:trPr>
          <w:gridBefore w:val="1"/>
          <w:gridAfter w:val="1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653D80" w:rsidRPr="00AD3A3F" w:rsidRDefault="00653D80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</w:p>
          <w:p w:rsidR="002F232B" w:rsidRPr="00AD3A3F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IE"/>
              </w:rPr>
            </w:pPr>
            <w:bookmarkStart w:id="0" w:name="_GoBack"/>
            <w:bookmarkEnd w:id="0"/>
          </w:p>
        </w:tc>
      </w:tr>
    </w:tbl>
    <w:p w:rsidR="00E55140" w:rsidRPr="00AD3A3F" w:rsidRDefault="00E55140">
      <w:pPr>
        <w:rPr>
          <w:lang w:val="en-IE"/>
        </w:rPr>
      </w:pPr>
    </w:p>
    <w:sectPr w:rsidR="00E55140" w:rsidRPr="00AD3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A3F"/>
    <w:rsid w:val="001D26CD"/>
    <w:rsid w:val="001F3CA1"/>
    <w:rsid w:val="00262BE6"/>
    <w:rsid w:val="00296D0A"/>
    <w:rsid w:val="002F232B"/>
    <w:rsid w:val="0034684C"/>
    <w:rsid w:val="003D274B"/>
    <w:rsid w:val="00653D80"/>
    <w:rsid w:val="006F66B9"/>
    <w:rsid w:val="007F602D"/>
    <w:rsid w:val="00830583"/>
    <w:rsid w:val="00883E4D"/>
    <w:rsid w:val="00901F71"/>
    <w:rsid w:val="00A46D56"/>
    <w:rsid w:val="00AD3A3F"/>
    <w:rsid w:val="00BB3BB4"/>
    <w:rsid w:val="00C12158"/>
    <w:rsid w:val="00DA2783"/>
    <w:rsid w:val="00DB657A"/>
    <w:rsid w:val="00E55140"/>
    <w:rsid w:val="00F47EDB"/>
    <w:rsid w:val="00F7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basic_invoice_template_ireland1.dotx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2021-10-31T15:24:00Z</dcterms:created>
  <dcterms:modified xsi:type="dcterms:W3CDTF">2021-10-31T15:24:00Z</dcterms:modified>
</cp:coreProperties>
</file>