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26"/>
        <w:tblW w:w="11175" w:type="dxa"/>
        <w:tblLayout w:type="fixed"/>
        <w:tblCellMar>
          <w:top w:w="144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2896"/>
        <w:gridCol w:w="974"/>
        <w:gridCol w:w="1480"/>
        <w:gridCol w:w="140"/>
        <w:gridCol w:w="852"/>
        <w:gridCol w:w="142"/>
        <w:gridCol w:w="142"/>
        <w:gridCol w:w="283"/>
        <w:gridCol w:w="1559"/>
        <w:gridCol w:w="2707"/>
      </w:tblGrid>
      <w:tr w:rsidR="00593A1F" w:rsidRPr="00C94511" w:rsidTr="00FE6F64">
        <w:trPr>
          <w:trHeight w:val="570"/>
        </w:trPr>
        <w:tc>
          <w:tcPr>
            <w:tcW w:w="2896" w:type="dxa"/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eastAsia="ja-JP"/>
              </w:rPr>
              <w:drawing>
                <wp:inline distT="0" distB="0" distL="0" distR="0" wp14:anchorId="4D27D42D" wp14:editId="0C039825">
                  <wp:extent cx="1600200" cy="592074"/>
                  <wp:effectExtent l="0" t="0" r="0" b="0"/>
                  <wp:docPr id="2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59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9" w:type="dxa"/>
            <w:gridSpan w:val="9"/>
            <w:shd w:val="clear" w:color="auto" w:fill="auto"/>
          </w:tcPr>
          <w:p w:rsidR="00593A1F" w:rsidRPr="00C94511" w:rsidRDefault="00FE6F64" w:rsidP="00CF3763">
            <w:pPr>
              <w:pStyle w:val="ThankYou"/>
              <w:framePr w:hSpace="0" w:wrap="auto" w:vAnchor="margin" w:hAnchor="text" w:xAlign="left" w:yAlign="inline"/>
              <w:rPr>
                <w:rFonts w:ascii="Tahoma" w:hAnsi="Tahoma" w:cs="Tahoma"/>
                <w:color w:val="17365D" w:themeColor="text2" w:themeShade="BF"/>
              </w:rPr>
            </w:pPr>
            <w:r w:rsidRPr="00C94511">
              <w:rPr>
                <w:rFonts w:ascii="Tahoma" w:hAnsi="Tahoma" w:cs="Tahoma"/>
                <w:color w:val="17365D" w:themeColor="text2" w:themeShade="BF"/>
              </w:rPr>
              <w:t>E</w:t>
            </w:r>
            <w:r w:rsidR="00CF3763" w:rsidRPr="00C94511">
              <w:rPr>
                <w:rFonts w:ascii="Tahoma" w:hAnsi="Tahoma" w:cs="Tahoma"/>
                <w:color w:val="17365D" w:themeColor="text2" w:themeShade="BF"/>
              </w:rPr>
              <w:t>STIMATE</w:t>
            </w:r>
          </w:p>
        </w:tc>
      </w:tr>
      <w:tr w:rsidR="00593A1F" w:rsidRPr="00C94511" w:rsidTr="00F55FFB">
        <w:trPr>
          <w:trHeight w:val="480"/>
        </w:trPr>
        <w:tc>
          <w:tcPr>
            <w:tcW w:w="6342" w:type="dxa"/>
            <w:gridSpan w:val="5"/>
            <w:tcBorders>
              <w:bottom w:val="single" w:sz="4" w:space="0" w:color="7F7F7F" w:themeColor="text1" w:themeTint="80"/>
            </w:tcBorders>
            <w:shd w:val="clear" w:color="auto" w:fill="FFFFFF"/>
            <w:tcMar>
              <w:top w:w="0" w:type="dxa"/>
            </w:tcMar>
          </w:tcPr>
          <w:p w:rsidR="007E52D2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7E52D2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Estimate #: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[Estimate Number]</w:t>
            </w:r>
          </w:p>
          <w:p w:rsidR="00593A1F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Issue</w:t>
            </w:r>
            <w:r w:rsidR="00593A1F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Date: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[Date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Valid Through</w:t>
            </w:r>
            <w:r w:rsidR="00593A1F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: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[Date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593A1F" w:rsidP="00593A1F">
            <w:pPr>
              <w:pStyle w:val="Slogan"/>
              <w:spacing w:line="276" w:lineRule="auto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33" w:type="dxa"/>
            <w:gridSpan w:val="5"/>
            <w:tcBorders>
              <w:bottom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7E52D2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RECEIVER</w:t>
            </w:r>
            <w:r w:rsidR="00593A1F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:</w:t>
            </w:r>
          </w:p>
          <w:p w:rsidR="00593A1F" w:rsidRPr="00C94511" w:rsidRDefault="00593A1F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D71A40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Name]</w:t>
            </w:r>
          </w:p>
          <w:p w:rsidR="000A0826" w:rsidRPr="000A0826" w:rsidRDefault="00AF3F8C" w:rsidP="000A0826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[Client's Address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 xml:space="preserve">[Client's 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="00EC628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EC628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0A0826" w:rsidRPr="000A0826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Company </w:t>
            </w:r>
            <w:proofErr w:type="spellStart"/>
            <w:r w:rsidR="000A0826" w:rsidRPr="000A0826"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 w:rsidR="000A0826" w:rsidRPr="000A0826"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[Client's Company Number]</w:t>
            </w:r>
          </w:p>
          <w:p w:rsidR="00593A1F" w:rsidRPr="00C94511" w:rsidRDefault="000A0826" w:rsidP="000A0826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A0826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VAT </w:t>
            </w:r>
            <w:proofErr w:type="spellStart"/>
            <w:r w:rsidRPr="000A0826"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0A0826"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[Client's VAT Number]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</w:p>
          <w:p w:rsidR="00593A1F" w:rsidRPr="00C94511" w:rsidRDefault="00593A1F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</w:tc>
      </w:tr>
      <w:tr w:rsidR="00593A1F" w:rsidRPr="00C94511" w:rsidTr="00122146">
        <w:trPr>
          <w:trHeight w:val="367"/>
        </w:trPr>
        <w:tc>
          <w:tcPr>
            <w:tcW w:w="387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tcMar>
              <w:top w:w="0" w:type="dxa"/>
            </w:tcMar>
            <w:vAlign w:val="center"/>
          </w:tcPr>
          <w:p w:rsidR="00593A1F" w:rsidRPr="00C94511" w:rsidRDefault="00593A1F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DESCRIPTION</w:t>
            </w:r>
          </w:p>
        </w:tc>
        <w:tc>
          <w:tcPr>
            <w:tcW w:w="162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331EE7" w:rsidP="0040017A">
            <w:pPr>
              <w:pStyle w:val="ColumnHeadings"/>
              <w:rPr>
                <w:rFonts w:ascii="Tahoma" w:hAnsi="Tahoma" w:cs="Tahoma"/>
                <w:b w:val="0"/>
                <w:sz w:val="22"/>
                <w:szCs w:val="22"/>
              </w:rPr>
            </w:pPr>
            <w:r w:rsidRPr="00C94511">
              <w:rPr>
                <w:rFonts w:ascii="Tahoma" w:hAnsi="Tahoma" w:cs="Tahoma"/>
                <w:b w:val="0"/>
                <w:sz w:val="22"/>
                <w:szCs w:val="22"/>
              </w:rPr>
              <w:t>QUANTITY</w:t>
            </w:r>
          </w:p>
        </w:tc>
        <w:tc>
          <w:tcPr>
            <w:tcW w:w="1419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593A1F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UNIT PRICE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593A1F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SUBTOTAL</w:t>
            </w:r>
          </w:p>
        </w:tc>
        <w:tc>
          <w:tcPr>
            <w:tcW w:w="270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0A0826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0A0826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VAT</w:t>
            </w:r>
          </w:p>
        </w:tc>
      </w:tr>
      <w:tr w:rsidR="00593A1F" w:rsidRPr="00C94511" w:rsidTr="006C2A18">
        <w:trPr>
          <w:trHeight w:val="226"/>
        </w:trPr>
        <w:tc>
          <w:tcPr>
            <w:tcW w:w="387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  <w:tcMar>
              <w:top w:w="0" w:type="dxa"/>
            </w:tcMar>
            <w:vAlign w:val="center"/>
          </w:tcPr>
          <w:p w:rsidR="00A26056" w:rsidRPr="00C94511" w:rsidRDefault="00EC3AED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Products / 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Materials</w:t>
            </w:r>
          </w:p>
          <w:p w:rsidR="00A26056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Services</w:t>
            </w:r>
          </w:p>
          <w:p w:rsidR="006C2A18" w:rsidRPr="00C94511" w:rsidRDefault="00DF283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Discount</w:t>
            </w: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0A0826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items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32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hours</w:t>
            </w:r>
          </w:p>
          <w:p w:rsidR="00DF2838" w:rsidRPr="00C94511" w:rsidRDefault="00DF2838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9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0A0826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100.00</w:t>
            </w:r>
          </w:p>
          <w:p w:rsidR="00DF2838" w:rsidRPr="00C94511" w:rsidRDefault="00DF2838" w:rsidP="000A0826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0A0826"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0A0826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  <w:p w:rsidR="00DF2838" w:rsidRPr="00C94511" w:rsidRDefault="00DF2838" w:rsidP="000A0826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0A0826"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270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0A0826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184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(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23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%</w:t>
            </w:r>
            <w:proofErr w:type="gramStart"/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)</w:t>
            </w:r>
            <w:proofErr w:type="gramEnd"/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736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 (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23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.00%)</w:t>
            </w:r>
          </w:p>
          <w:p w:rsidR="00DF2838" w:rsidRPr="00C94511" w:rsidRDefault="000A0826" w:rsidP="000A0826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-92</w:t>
            </w:r>
            <w:r w:rsidR="00DF283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 (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23</w:t>
            </w:r>
            <w:r w:rsidR="00DF283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.00%)</w:t>
            </w:r>
          </w:p>
        </w:tc>
      </w:tr>
      <w:tr w:rsidR="00593A1F" w:rsidRPr="00C94511" w:rsidTr="00F55FFB">
        <w:trPr>
          <w:trHeight w:val="287"/>
        </w:trPr>
        <w:tc>
          <w:tcPr>
            <w:tcW w:w="6626" w:type="dxa"/>
            <w:gridSpan w:val="7"/>
            <w:vMerge w:val="restart"/>
            <w:tcBorders>
              <w:top w:val="single" w:sz="4" w:space="0" w:color="7F7F7F" w:themeColor="text1" w:themeTint="80"/>
            </w:tcBorders>
            <w:shd w:val="clear" w:color="auto" w:fill="auto"/>
            <w:tcMar>
              <w:top w:w="0" w:type="dxa"/>
            </w:tcMar>
          </w:tcPr>
          <w:p w:rsidR="00593A1F" w:rsidRPr="000A0826" w:rsidRDefault="000A0826" w:rsidP="000A0826">
            <w:pPr>
              <w:spacing w:before="40" w:after="40"/>
              <w:rPr>
                <w:rFonts w:ascii="Tahoma" w:hAnsi="Tahoma" w:cs="Tahoma"/>
                <w:color w:val="000000" w:themeColor="text1"/>
                <w:sz w:val="18"/>
                <w:szCs w:val="18"/>
              </w:rPr>
            </w:pPr>
            <w:r w:rsidRPr="000A0826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</w:rPr>
              <w:t>FOUR</w:t>
            </w:r>
            <w:r w:rsidR="00955707" w:rsidRPr="000A0826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</w:rPr>
              <w:t xml:space="preserve"> THOUSAND </w:t>
            </w:r>
            <w:r w:rsidRPr="000A0826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</w:rPr>
              <w:t>FOUR</w:t>
            </w:r>
            <w:r w:rsidR="00B63836" w:rsidRPr="000A0826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</w:rPr>
              <w:t xml:space="preserve"> HUNDRED </w:t>
            </w:r>
            <w:r w:rsidRPr="000A0826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</w:rPr>
              <w:t>TWENTY EIGHT</w:t>
            </w:r>
            <w:r w:rsidR="00593A1F" w:rsidRPr="000A0826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</w:rPr>
              <w:t xml:space="preserve"> </w:t>
            </w:r>
            <w:r w:rsidRPr="000A0826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</w:rPr>
              <w:t xml:space="preserve">EUR </w:t>
            </w:r>
            <w:r w:rsidR="00593A1F" w:rsidRPr="000A0826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</w:rPr>
              <w:t xml:space="preserve">AND </w:t>
            </w:r>
            <w:r w:rsidR="00E2076E" w:rsidRPr="000A0826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</w:rPr>
              <w:t>00</w:t>
            </w:r>
            <w:r w:rsidR="00593A1F" w:rsidRPr="000A0826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</w:rPr>
              <w:t xml:space="preserve"> CENTS</w:t>
            </w:r>
          </w:p>
        </w:tc>
        <w:tc>
          <w:tcPr>
            <w:tcW w:w="1842" w:type="dxa"/>
            <w:gridSpan w:val="2"/>
            <w:tcBorders>
              <w:top w:val="single" w:sz="4" w:space="0" w:color="7F7F7F" w:themeColor="text1" w:themeTint="80"/>
            </w:tcBorders>
            <w:shd w:val="clear" w:color="auto" w:fill="auto"/>
            <w:vAlign w:val="center"/>
          </w:tcPr>
          <w:p w:rsidR="00593A1F" w:rsidRPr="00C94511" w:rsidRDefault="00593A1F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593A1F" w:rsidRPr="00C94511" w:rsidRDefault="00593A1F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707" w:type="dxa"/>
            <w:tcBorders>
              <w:top w:val="single" w:sz="4" w:space="0" w:color="7F7F7F" w:themeColor="text1" w:themeTint="80"/>
            </w:tcBorders>
            <w:shd w:val="clear" w:color="auto" w:fill="auto"/>
            <w:vAlign w:val="center"/>
          </w:tcPr>
          <w:p w:rsidR="00593A1F" w:rsidRPr="00C94511" w:rsidRDefault="00593A1F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593A1F" w:rsidRPr="00C94511" w:rsidRDefault="000A0826" w:rsidP="000A0826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A0826">
              <w:rPr>
                <w:rFonts w:ascii="Tahoma" w:hAnsi="Tahoma" w:cs="Tahoma"/>
                <w:color w:val="000000" w:themeColor="text1"/>
                <w:sz w:val="22"/>
                <w:szCs w:val="22"/>
              </w:rPr>
              <w:t>€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="00631E80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6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</w:tr>
      <w:tr w:rsidR="00593A1F" w:rsidRPr="00C94511" w:rsidTr="00FE6F64">
        <w:trPr>
          <w:trHeight w:val="223"/>
        </w:trPr>
        <w:tc>
          <w:tcPr>
            <w:tcW w:w="6626" w:type="dxa"/>
            <w:gridSpan w:val="7"/>
            <w:vMerge/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93A1F" w:rsidRPr="00C94511" w:rsidRDefault="000A0826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A0826">
              <w:rPr>
                <w:rFonts w:ascii="Tahoma" w:hAnsi="Tahoma" w:cs="Tahoma"/>
                <w:color w:val="000000" w:themeColor="text1"/>
                <w:sz w:val="22"/>
                <w:szCs w:val="22"/>
              </w:rPr>
              <w:t>VAT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C94511" w:rsidRDefault="000A0826" w:rsidP="000A0826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0A0826">
              <w:rPr>
                <w:rFonts w:ascii="Tahoma" w:hAnsi="Tahoma" w:cs="Tahoma"/>
                <w:color w:val="000000" w:themeColor="text1"/>
                <w:sz w:val="22"/>
                <w:szCs w:val="22"/>
              </w:rPr>
              <w:t>€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828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334D69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</w:p>
        </w:tc>
      </w:tr>
      <w:tr w:rsidR="00593A1F" w:rsidRPr="00C94511" w:rsidTr="00FE6F64">
        <w:trPr>
          <w:trHeight w:val="166"/>
        </w:trPr>
        <w:tc>
          <w:tcPr>
            <w:tcW w:w="5350" w:type="dxa"/>
            <w:gridSpan w:val="3"/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118" w:type="dxa"/>
            <w:gridSpan w:val="6"/>
            <w:shd w:val="clear" w:color="auto" w:fill="auto"/>
            <w:vAlign w:val="center"/>
          </w:tcPr>
          <w:p w:rsidR="00593A1F" w:rsidRPr="00C94511" w:rsidRDefault="007E52D2" w:rsidP="00593A1F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C94511" w:rsidRDefault="000A0826" w:rsidP="000A0826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0A0826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€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4</w:t>
            </w:r>
            <w:r w:rsidR="00631E80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428</w:t>
            </w:r>
            <w:r w:rsidR="00593A1F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.</w:t>
            </w:r>
            <w:r w:rsidR="00334D69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00</w:t>
            </w:r>
          </w:p>
        </w:tc>
      </w:tr>
      <w:tr w:rsidR="00593A1F" w:rsidRPr="00C94511" w:rsidTr="00762C2D">
        <w:trPr>
          <w:trHeight w:val="113"/>
        </w:trPr>
        <w:tc>
          <w:tcPr>
            <w:tcW w:w="11175" w:type="dxa"/>
            <w:gridSpan w:val="10"/>
            <w:tcBorders>
              <w:bottom w:val="single" w:sz="4" w:space="0" w:color="1F497D" w:themeColor="text2"/>
            </w:tcBorders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593A1F" w:rsidRPr="00C94511" w:rsidTr="00762C2D">
        <w:trPr>
          <w:trHeight w:val="290"/>
        </w:trPr>
        <w:tc>
          <w:tcPr>
            <w:tcW w:w="6484" w:type="dxa"/>
            <w:gridSpan w:val="6"/>
            <w:tcBorders>
              <w:top w:val="single" w:sz="4" w:space="0" w:color="1F497D" w:themeColor="text2"/>
              <w:bottom w:val="single" w:sz="4" w:space="0" w:color="1F497D" w:themeColor="text2"/>
            </w:tcBorders>
            <w:shd w:val="clear" w:color="auto" w:fill="auto"/>
            <w:tcMar>
              <w:top w:w="0" w:type="dxa"/>
            </w:tcMar>
          </w:tcPr>
          <w:p w:rsidR="00A302AD" w:rsidRPr="00C94511" w:rsidRDefault="00A302AD" w:rsidP="00D454D4">
            <w:pPr>
              <w:pStyle w:val="Slogan"/>
              <w:rPr>
                <w:rFonts w:ascii="Tahoma" w:hAnsi="Tahoma" w:cs="Tahoma"/>
                <w:b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i w:val="0"/>
                <w:color w:val="000000" w:themeColor="text1"/>
                <w:sz w:val="22"/>
                <w:szCs w:val="22"/>
              </w:rPr>
              <w:t>SENDER:</w:t>
            </w:r>
          </w:p>
          <w:p w:rsidR="00D454D4" w:rsidRPr="00C94511" w:rsidRDefault="00D454D4" w:rsidP="00D454D4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Business 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Name]</w:t>
            </w:r>
          </w:p>
          <w:p w:rsidR="000A0826" w:rsidRPr="000A0826" w:rsidRDefault="00D454D4" w:rsidP="000A0826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Business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Address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br/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Business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Address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br/>
            </w:r>
            <w:r w:rsidR="000A0826" w:rsidRPr="000A0826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Company </w:t>
            </w:r>
            <w:proofErr w:type="spellStart"/>
            <w:r w:rsidR="000A0826" w:rsidRPr="000A0826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Nr</w:t>
            </w:r>
            <w:proofErr w:type="spellEnd"/>
            <w:r w:rsidR="000A0826" w:rsidRPr="000A0826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: [Company Number]</w:t>
            </w:r>
          </w:p>
          <w:p w:rsidR="00361E98" w:rsidRPr="00C94511" w:rsidRDefault="000A0826" w:rsidP="000A0826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0A0826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VAT </w:t>
            </w:r>
            <w:proofErr w:type="spellStart"/>
            <w:r w:rsidRPr="000A0826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0A0826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: [VAT Number]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br/>
              <w:t>Phone: [</w:t>
            </w:r>
            <w:r w:rsidR="00176EEA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Phone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Number</w:t>
            </w:r>
            <w:r w:rsidR="00176EEA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</w:p>
        </w:tc>
        <w:tc>
          <w:tcPr>
            <w:tcW w:w="4691" w:type="dxa"/>
            <w:gridSpan w:val="4"/>
            <w:tcBorders>
              <w:top w:val="single" w:sz="4" w:space="0" w:color="1F497D" w:themeColor="text2"/>
              <w:bottom w:val="single" w:sz="4" w:space="0" w:color="1F497D" w:themeColor="text2"/>
            </w:tcBorders>
            <w:shd w:val="clear" w:color="auto" w:fill="auto"/>
          </w:tcPr>
          <w:p w:rsidR="006A5D92" w:rsidRPr="00C94511" w:rsidRDefault="00AF3F8C" w:rsidP="00AF3F8C">
            <w:pPr>
              <w:pStyle w:val="DateandNumb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[Payment Conditions</w:t>
            </w:r>
            <w:r w:rsidR="006A5D92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593A1F" w:rsidP="006A5D92">
            <w:pPr>
              <w:pStyle w:val="DateandNumb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</w:tr>
      <w:tr w:rsidR="00593A1F" w:rsidRPr="00C94511" w:rsidTr="00762C2D">
        <w:trPr>
          <w:trHeight w:val="290"/>
        </w:trPr>
        <w:tc>
          <w:tcPr>
            <w:tcW w:w="11175" w:type="dxa"/>
            <w:gridSpan w:val="10"/>
            <w:tcBorders>
              <w:top w:val="single" w:sz="4" w:space="0" w:color="1F497D" w:themeColor="text2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F3F8C" w:rsidRPr="00AF3F8C" w:rsidRDefault="00AF3F8C" w:rsidP="00AF3F8C">
            <w:pPr>
              <w:jc w:val="center"/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  <w:p w:rsidR="00593A1F" w:rsidRPr="00AF3F8C" w:rsidRDefault="00AF3F8C" w:rsidP="00AF3F8C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F3F8C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[Terms and Conditions / Disclaimer]</w:t>
            </w:r>
            <w:bookmarkStart w:id="0" w:name="_GoBack"/>
            <w:bookmarkEnd w:id="0"/>
          </w:p>
        </w:tc>
      </w:tr>
    </w:tbl>
    <w:p w:rsidR="00F166AF" w:rsidRPr="00C94511" w:rsidRDefault="00F166AF">
      <w:pPr>
        <w:rPr>
          <w:rFonts w:ascii="Tahoma" w:hAnsi="Tahoma" w:cs="Tahoma"/>
          <w:color w:val="000000" w:themeColor="text1"/>
          <w:sz w:val="22"/>
          <w:szCs w:val="22"/>
        </w:rPr>
      </w:pPr>
    </w:p>
    <w:sectPr w:rsidR="00F166AF" w:rsidRPr="00C945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826"/>
    <w:rsid w:val="000A0826"/>
    <w:rsid w:val="000A1F2B"/>
    <w:rsid w:val="000A5E90"/>
    <w:rsid w:val="000A78B2"/>
    <w:rsid w:val="000C0486"/>
    <w:rsid w:val="00122146"/>
    <w:rsid w:val="00161F4A"/>
    <w:rsid w:val="00176EEA"/>
    <w:rsid w:val="001C1078"/>
    <w:rsid w:val="002863DB"/>
    <w:rsid w:val="002A74EC"/>
    <w:rsid w:val="00331EE7"/>
    <w:rsid w:val="00334D69"/>
    <w:rsid w:val="00361E98"/>
    <w:rsid w:val="003C333A"/>
    <w:rsid w:val="0040017A"/>
    <w:rsid w:val="00443BBA"/>
    <w:rsid w:val="004C19A0"/>
    <w:rsid w:val="004D36E9"/>
    <w:rsid w:val="004F0716"/>
    <w:rsid w:val="004F5678"/>
    <w:rsid w:val="00546964"/>
    <w:rsid w:val="00593A1F"/>
    <w:rsid w:val="00631E80"/>
    <w:rsid w:val="006A5D92"/>
    <w:rsid w:val="006C2A18"/>
    <w:rsid w:val="006C3179"/>
    <w:rsid w:val="00736170"/>
    <w:rsid w:val="007562C7"/>
    <w:rsid w:val="00762C2D"/>
    <w:rsid w:val="007B5158"/>
    <w:rsid w:val="007E52D2"/>
    <w:rsid w:val="008B6C01"/>
    <w:rsid w:val="00955707"/>
    <w:rsid w:val="009C56AA"/>
    <w:rsid w:val="00A26056"/>
    <w:rsid w:val="00A302AD"/>
    <w:rsid w:val="00A42F03"/>
    <w:rsid w:val="00A86A96"/>
    <w:rsid w:val="00AC6322"/>
    <w:rsid w:val="00AF3F8C"/>
    <w:rsid w:val="00B00A35"/>
    <w:rsid w:val="00B63836"/>
    <w:rsid w:val="00B80247"/>
    <w:rsid w:val="00B83511"/>
    <w:rsid w:val="00BB0510"/>
    <w:rsid w:val="00C328B1"/>
    <w:rsid w:val="00C41167"/>
    <w:rsid w:val="00C6766A"/>
    <w:rsid w:val="00C94511"/>
    <w:rsid w:val="00C96D95"/>
    <w:rsid w:val="00CF3763"/>
    <w:rsid w:val="00D454D4"/>
    <w:rsid w:val="00D71A40"/>
    <w:rsid w:val="00DF22C1"/>
    <w:rsid w:val="00DF2838"/>
    <w:rsid w:val="00E2076E"/>
    <w:rsid w:val="00E5080F"/>
    <w:rsid w:val="00EC3AED"/>
    <w:rsid w:val="00EC6288"/>
    <w:rsid w:val="00F037C1"/>
    <w:rsid w:val="00F166AF"/>
    <w:rsid w:val="00F55FFB"/>
    <w:rsid w:val="00FE20EE"/>
    <w:rsid w:val="00FE245B"/>
    <w:rsid w:val="00FE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43BBA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548DD4" w:themeColor="text2" w:themeTint="99"/>
      <w:sz w:val="52"/>
      <w:szCs w:val="52"/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43BBA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548DD4" w:themeColor="text2" w:themeTint="99"/>
      <w:sz w:val="52"/>
      <w:szCs w:val="52"/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business_estimate_template.dotx</Template>
  <TotalTime>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2024-10-20T11:17:00Z</dcterms:created>
  <dcterms:modified xsi:type="dcterms:W3CDTF">2024-10-20T11:20:00Z</dcterms:modified>
</cp:coreProperties>
</file>