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767" w:rsidRPr="00DA3379" w:rsidRDefault="00BC7767" w:rsidP="00BC7767">
      <w:pPr>
        <w:jc w:val="center"/>
        <w:rPr>
          <w:noProof/>
          <w:sz w:val="52"/>
          <w:szCs w:val="52"/>
          <w:lang w:val="en-US"/>
        </w:rPr>
      </w:pPr>
      <w:r w:rsidRPr="00DA3379">
        <w:rPr>
          <w:rFonts w:ascii="Tahoma" w:hAnsi="Tahoma" w:cs="Tahoma"/>
          <w:noProof/>
          <w:color w:val="000000" w:themeColor="text1"/>
          <w:sz w:val="52"/>
          <w:szCs w:val="52"/>
          <w:lang w:val="en-US" w:eastAsia="ja-JP"/>
        </w:rPr>
        <w:drawing>
          <wp:anchor distT="0" distB="0" distL="114300" distR="114300" simplePos="0" relativeHeight="251659264" behindDoc="1" locked="0" layoutInCell="1" allowOverlap="1" wp14:anchorId="426FD74D" wp14:editId="57A37811">
            <wp:simplePos x="0" y="0"/>
            <wp:positionH relativeFrom="margin">
              <wp:posOffset>4959350</wp:posOffset>
            </wp:positionH>
            <wp:positionV relativeFrom="paragraph">
              <wp:posOffset>-584200</wp:posOffset>
            </wp:positionV>
            <wp:extent cx="1623059" cy="600532"/>
            <wp:effectExtent l="0" t="0" r="0" b="9525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59" cy="600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17D6" w:rsidRPr="00DA3379">
        <w:rPr>
          <w:rFonts w:ascii="Tahoma" w:hAnsi="Tahoma" w:cs="Tahoma"/>
          <w:noProof/>
          <w:color w:val="000000" w:themeColor="text1"/>
          <w:sz w:val="52"/>
          <w:szCs w:val="52"/>
          <w:lang w:val="en-US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E</w:t>
      </w:r>
      <w:r w:rsidR="00CA6EC8">
        <w:rPr>
          <w:rFonts w:ascii="Tahoma" w:hAnsi="Tahoma" w:cs="Tahoma"/>
          <w:noProof/>
          <w:color w:val="000000" w:themeColor="text1"/>
          <w:sz w:val="52"/>
          <w:szCs w:val="52"/>
          <w:lang w:val="en-US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STIMATE</w:t>
      </w:r>
    </w:p>
    <w:tbl>
      <w:tblPr>
        <w:tblpPr w:leftFromText="180" w:rightFromText="180" w:vertAnchor="page" w:horzAnchor="margin" w:tblpX="-972" w:tblpY="1276"/>
        <w:tblW w:w="11520" w:type="dxa"/>
        <w:tblLook w:val="04A0" w:firstRow="1" w:lastRow="0" w:firstColumn="1" w:lastColumn="0" w:noHBand="0" w:noVBand="1"/>
      </w:tblPr>
      <w:tblGrid>
        <w:gridCol w:w="11520"/>
      </w:tblGrid>
      <w:tr w:rsidR="00BC7767" w:rsidRPr="00DA3379" w:rsidTr="00942C3A">
        <w:trPr>
          <w:trHeight w:val="1088"/>
        </w:trPr>
        <w:tc>
          <w:tcPr>
            <w:tcW w:w="11520" w:type="dxa"/>
            <w:vAlign w:val="center"/>
          </w:tcPr>
          <w:p w:rsidR="00BC7767" w:rsidRPr="00DA3379" w:rsidRDefault="00BC7767" w:rsidP="00942C3A">
            <w:pPr>
              <w:pStyle w:val="1"/>
              <w:jc w:val="center"/>
              <w:rPr>
                <w:rFonts w:ascii="Tahoma" w:hAnsi="Tahoma" w:cs="Tahoma"/>
                <w:noProof/>
                <w:color w:val="000000" w:themeColor="text1"/>
                <w:szCs w:val="40"/>
                <w:lang w:val="en-US"/>
                <w14:shadow w14:blurRad="50800" w14:dist="38100" w14:dir="18900000" w14:sx="100000" w14:sy="100000" w14:kx="0" w14:ky="0" w14:algn="b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303C07" w:rsidRPr="00DA3379" w:rsidRDefault="00303C07" w:rsidP="00303C07">
      <w:pPr>
        <w:rPr>
          <w:rFonts w:ascii="Tahoma" w:hAnsi="Tahoma" w:cs="Tahoma"/>
          <w:noProof/>
          <w:color w:val="000000" w:themeColor="text1"/>
          <w:sz w:val="18"/>
          <w:szCs w:val="18"/>
          <w:lang w:val="en-US"/>
        </w:rPr>
      </w:pPr>
    </w:p>
    <w:tbl>
      <w:tblPr>
        <w:tblW w:w="10786" w:type="dxa"/>
        <w:jc w:val="center"/>
        <w:tblLook w:val="04A0" w:firstRow="1" w:lastRow="0" w:firstColumn="1" w:lastColumn="0" w:noHBand="0" w:noVBand="1"/>
      </w:tblPr>
      <w:tblGrid>
        <w:gridCol w:w="5386"/>
        <w:gridCol w:w="5400"/>
      </w:tblGrid>
      <w:tr w:rsidR="00303C07" w:rsidRPr="00DA3379" w:rsidTr="00A364DA">
        <w:trPr>
          <w:trHeight w:val="511"/>
          <w:jc w:val="center"/>
        </w:trPr>
        <w:tc>
          <w:tcPr>
            <w:tcW w:w="5386" w:type="dxa"/>
          </w:tcPr>
          <w:p w:rsidR="00303C07" w:rsidRPr="00DA3379" w:rsidRDefault="00303C07" w:rsidP="00A364DA">
            <w:pPr>
              <w:pStyle w:val="ContactInformation"/>
              <w:tabs>
                <w:tab w:val="left" w:pos="3716"/>
              </w:tabs>
              <w:ind w:left="457"/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DA3379"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8"/>
                <w:szCs w:val="28"/>
                <w:lang w:val="en-US"/>
              </w:rPr>
              <w:tab/>
            </w:r>
          </w:p>
        </w:tc>
        <w:tc>
          <w:tcPr>
            <w:tcW w:w="5400" w:type="dxa"/>
          </w:tcPr>
          <w:p w:rsidR="00303C07" w:rsidRPr="00DA3379" w:rsidRDefault="00303C07" w:rsidP="00A364DA">
            <w:pPr>
              <w:pStyle w:val="ContactInformation"/>
              <w:tabs>
                <w:tab w:val="left" w:pos="3716"/>
              </w:tabs>
              <w:ind w:left="1440"/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4"/>
                <w:lang w:val="en-US"/>
              </w:rPr>
            </w:pPr>
          </w:p>
        </w:tc>
      </w:tr>
      <w:tr w:rsidR="00303C07" w:rsidRPr="002B42F7" w:rsidTr="00A364DA">
        <w:trPr>
          <w:trHeight w:val="1222"/>
          <w:jc w:val="center"/>
        </w:trPr>
        <w:tc>
          <w:tcPr>
            <w:tcW w:w="5386" w:type="dxa"/>
          </w:tcPr>
          <w:p w:rsidR="003A46A0" w:rsidRPr="00DA3379" w:rsidRDefault="005F17D6" w:rsidP="003A46A0">
            <w:pPr>
              <w:pStyle w:val="ContactInformation"/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DA3379"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4"/>
                <w:lang w:val="en-US"/>
              </w:rPr>
              <w:t>RECEIVER</w:t>
            </w:r>
            <w:r w:rsidR="003A46A0" w:rsidRPr="00DA3379"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4"/>
                <w:lang w:val="en-US"/>
              </w:rPr>
              <w:t>:</w:t>
            </w:r>
          </w:p>
          <w:p w:rsidR="003A46A0" w:rsidRPr="000C6248" w:rsidRDefault="003A46A0" w:rsidP="003A46A0">
            <w:pPr>
              <w:pStyle w:val="ContactInformation"/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0C6248"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  <w:t xml:space="preserve">[Client's </w:t>
            </w:r>
            <w:r w:rsidR="005F17D6" w:rsidRPr="000C6248"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  <w:t>BUSINESS</w:t>
            </w:r>
            <w:r w:rsidRPr="000C6248"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  <w:t xml:space="preserve"> name]</w:t>
            </w:r>
          </w:p>
          <w:p w:rsidR="00303C07" w:rsidRPr="000C6248" w:rsidRDefault="003A46A0" w:rsidP="005F17D6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[Client's 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ddress]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 xml:space="preserve">[Client's 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ddress]</w:t>
            </w:r>
          </w:p>
          <w:p w:rsidR="00984D1B" w:rsidRPr="00984D1B" w:rsidRDefault="00984D1B" w:rsidP="00984D1B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984D1B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Company Nr: [Client's Company Number]</w:t>
            </w:r>
          </w:p>
          <w:p w:rsidR="005F17D6" w:rsidRPr="000C6248" w:rsidRDefault="00984D1B" w:rsidP="00984D1B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984D1B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VAT Nr: [Client's VAT Number]</w:t>
            </w:r>
          </w:p>
          <w:p w:rsidR="0059477B" w:rsidRPr="00DA3379" w:rsidRDefault="0059477B" w:rsidP="005F17D6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Cs w:val="18"/>
                <w:lang w:val="en-US"/>
              </w:rPr>
            </w:pPr>
          </w:p>
        </w:tc>
        <w:tc>
          <w:tcPr>
            <w:tcW w:w="5400" w:type="dxa"/>
          </w:tcPr>
          <w:p w:rsidR="005F17D6" w:rsidRPr="000C6248" w:rsidRDefault="005F17D6" w:rsidP="00F31B45">
            <w:pPr>
              <w:pStyle w:val="ContactInformation"/>
              <w:ind w:left="749"/>
              <w:jc w:val="righ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Estimate #: </w:t>
            </w:r>
            <w:r w:rsidR="002B42F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[Estimate Number]</w:t>
            </w:r>
          </w:p>
          <w:p w:rsidR="003A46A0" w:rsidRPr="000C6248" w:rsidRDefault="005F17D6" w:rsidP="00F31B45">
            <w:pPr>
              <w:pStyle w:val="ContactInformation"/>
              <w:ind w:left="749"/>
              <w:jc w:val="righ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Issue</w:t>
            </w:r>
            <w:r w:rsidR="003A46A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Date: 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[D</w:t>
            </w:r>
            <w:r w:rsidR="002B42F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ate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  <w:p w:rsidR="00303C07" w:rsidRPr="00DA3379" w:rsidRDefault="00953AA8" w:rsidP="002B42F7">
            <w:pPr>
              <w:pStyle w:val="ContactInformation"/>
              <w:ind w:left="749"/>
              <w:jc w:val="right"/>
              <w:rPr>
                <w:rFonts w:ascii="Tahoma" w:hAnsi="Tahoma" w:cs="Tahoma"/>
                <w:noProof/>
                <w:color w:val="000000" w:themeColor="text1"/>
                <w:sz w:val="24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Valid Through</w:t>
            </w:r>
            <w:r w:rsidR="003A46A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[D</w:t>
            </w:r>
            <w:r w:rsidR="002B42F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ate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</w:p>
        </w:tc>
      </w:tr>
    </w:tbl>
    <w:p w:rsidR="00303C07" w:rsidRPr="00DA3379" w:rsidRDefault="00303C07" w:rsidP="00303C07">
      <w:pPr>
        <w:rPr>
          <w:rFonts w:ascii="Tahoma" w:hAnsi="Tahoma" w:cs="Tahoma"/>
          <w:noProof/>
          <w:color w:val="000000" w:themeColor="text1"/>
          <w:lang w:val="en-US"/>
        </w:rPr>
      </w:pPr>
    </w:p>
    <w:tbl>
      <w:tblPr>
        <w:tblW w:w="11250" w:type="dxa"/>
        <w:tblInd w:w="-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3" w:type="dxa"/>
          <w:left w:w="115" w:type="dxa"/>
          <w:bottom w:w="43" w:type="dxa"/>
          <w:right w:w="115" w:type="dxa"/>
        </w:tblCellMar>
        <w:tblLook w:val="04A0" w:firstRow="1" w:lastRow="0" w:firstColumn="1" w:lastColumn="0" w:noHBand="0" w:noVBand="1"/>
      </w:tblPr>
      <w:tblGrid>
        <w:gridCol w:w="3780"/>
        <w:gridCol w:w="1085"/>
        <w:gridCol w:w="355"/>
        <w:gridCol w:w="1710"/>
        <w:gridCol w:w="1710"/>
        <w:gridCol w:w="2610"/>
      </w:tblGrid>
      <w:tr w:rsidR="00303C07" w:rsidRPr="00DA3379" w:rsidTr="00F31B45">
        <w:trPr>
          <w:cantSplit/>
          <w:trHeight w:val="432"/>
        </w:trPr>
        <w:tc>
          <w:tcPr>
            <w:tcW w:w="378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DESCRIPTION</w:t>
            </w:r>
          </w:p>
        </w:tc>
        <w:tc>
          <w:tcPr>
            <w:tcW w:w="1440" w:type="dxa"/>
            <w:gridSpan w:val="2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BBF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QUANTITY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UNIT PRICE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ind w:left="799" w:hanging="799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SUBTOTAL</w:t>
            </w:r>
          </w:p>
        </w:tc>
        <w:tc>
          <w:tcPr>
            <w:tcW w:w="26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984D1B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984D1B">
              <w:rPr>
                <w:rFonts w:ascii="Tahoma" w:hAnsi="Tahoma" w:cs="Tahoma"/>
                <w:noProof/>
                <w:color w:val="000000" w:themeColor="text1"/>
                <w:lang w:val="en-US"/>
              </w:rPr>
              <w:t>VAT</w:t>
            </w:r>
          </w:p>
        </w:tc>
      </w:tr>
      <w:tr w:rsidR="00303C07" w:rsidRPr="00984D1B" w:rsidTr="00FD1F47">
        <w:trPr>
          <w:cantSplit/>
          <w:trHeight w:val="2854"/>
        </w:trPr>
        <w:tc>
          <w:tcPr>
            <w:tcW w:w="378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</w:tcPr>
          <w:p w:rsidR="00CE4FA4" w:rsidRPr="000C6248" w:rsidRDefault="00195EBC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Products / Materials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Services</w:t>
            </w:r>
            <w:r w:rsidR="00CE4FA4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>Discount</w:t>
            </w: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2A53D0" w:rsidRPr="000C6248" w:rsidRDefault="002A53D0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bookmarkStart w:id="0" w:name="_GoBack"/>
            <w:bookmarkEnd w:id="0"/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</w:tcPr>
          <w:p w:rsidR="00303C07" w:rsidRPr="000C6248" w:rsidRDefault="00984D1B" w:rsidP="00984D1B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8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items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6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 hours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</w:tcPr>
          <w:p w:rsidR="00303C07" w:rsidRPr="000C6248" w:rsidRDefault="00984D1B" w:rsidP="00984D1B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6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,000.00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tcMar>
              <w:left w:w="216" w:type="dxa"/>
              <w:right w:w="216" w:type="dxa"/>
            </w:tcMar>
          </w:tcPr>
          <w:p w:rsidR="00303C07" w:rsidRPr="000C6248" w:rsidRDefault="00984D1B" w:rsidP="00984D1B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4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8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6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,000.00</w:t>
            </w:r>
          </w:p>
        </w:tc>
        <w:tc>
          <w:tcPr>
            <w:tcW w:w="26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tcMar>
              <w:left w:w="216" w:type="dxa"/>
              <w:right w:w="216" w:type="dxa"/>
            </w:tcMar>
          </w:tcPr>
          <w:p w:rsidR="00303C07" w:rsidRPr="000C6248" w:rsidRDefault="00984D1B" w:rsidP="00984D1B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1,104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23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%)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1,380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23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%)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-460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 (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23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.00%)</w:t>
            </w:r>
          </w:p>
        </w:tc>
      </w:tr>
      <w:tr w:rsidR="00303C07" w:rsidRPr="00FD1F47" w:rsidTr="00F31B45">
        <w:trPr>
          <w:cantSplit/>
          <w:trHeight w:val="396"/>
        </w:trPr>
        <w:tc>
          <w:tcPr>
            <w:tcW w:w="11250" w:type="dxa"/>
            <w:gridSpan w:val="6"/>
            <w:tcBorders>
              <w:top w:val="dotted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303C07" w:rsidRPr="00DA3379" w:rsidRDefault="00984D1B" w:rsidP="00984D1B">
            <w:pPr>
              <w:pStyle w:val="CenteredColumnHeading"/>
              <w:spacing w:before="20" w:after="20"/>
              <w:jc w:val="left"/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TEN</w:t>
            </w:r>
            <w:r w:rsidR="007B1FE4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THOUSAND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EIGHT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HUNDRED </w:t>
            </w:r>
            <w:r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TWENTY FOUR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</w:t>
            </w:r>
            <w:r w:rsidRPr="00984D1B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EUR</w:t>
            </w:r>
            <w:r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AND 0</w:t>
            </w:r>
            <w:r w:rsidR="007854E2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0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CENTS</w:t>
            </w:r>
          </w:p>
        </w:tc>
      </w:tr>
      <w:tr w:rsidR="00303C07" w:rsidRPr="00984D1B" w:rsidTr="00F31B45">
        <w:trPr>
          <w:cantSplit/>
          <w:trHeight w:val="396"/>
        </w:trPr>
        <w:tc>
          <w:tcPr>
            <w:tcW w:w="486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03C07" w:rsidRPr="00DA3379" w:rsidRDefault="00303C07" w:rsidP="00A364DA">
            <w:pPr>
              <w:pStyle w:val="TableText"/>
              <w:rPr>
                <w:rFonts w:ascii="Tahoma" w:hAnsi="Tahoma" w:cs="Tahoma"/>
                <w:b/>
                <w:i/>
                <w:noProof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303C07" w:rsidP="00303C07">
            <w:pPr>
              <w:pStyle w:val="RightAligned"/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  <w:t>SUBTOTAL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984D1B" w:rsidP="00984D1B">
            <w:pPr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984D1B">
              <w:rPr>
                <w:rFonts w:ascii="Tahoma" w:hAnsi="Tahoma" w:cs="Tahoma"/>
                <w:noProof/>
                <w:color w:val="000000" w:themeColor="text1"/>
                <w:lang w:val="en-US"/>
              </w:rPr>
              <w:t>€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8</w:t>
            </w:r>
            <w:r w:rsidR="00303C07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,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8</w:t>
            </w:r>
            <w:r w:rsidR="007B1FE4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00</w:t>
            </w:r>
            <w:r w:rsidR="00303C07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.00</w:t>
            </w:r>
          </w:p>
        </w:tc>
      </w:tr>
      <w:tr w:rsidR="00303C07" w:rsidRPr="00984D1B" w:rsidTr="00F31B45">
        <w:trPr>
          <w:cantSplit/>
          <w:trHeight w:val="288"/>
        </w:trPr>
        <w:tc>
          <w:tcPr>
            <w:tcW w:w="4865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303C07" w:rsidRPr="00DA3379" w:rsidRDefault="00303C07" w:rsidP="00A364DA">
            <w:pPr>
              <w:spacing w:before="100" w:beforeAutospacing="1" w:after="100" w:afterAutospacing="1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984D1B" w:rsidP="00303C07">
            <w:pPr>
              <w:pStyle w:val="RightAligned"/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984D1B"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  <w:t>VAT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984D1B" w:rsidP="007B1FE4">
            <w:pPr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984D1B">
              <w:rPr>
                <w:rFonts w:ascii="Tahoma" w:hAnsi="Tahoma" w:cs="Tahoma"/>
                <w:noProof/>
                <w:color w:val="000000" w:themeColor="text1"/>
                <w:lang w:val="en-US"/>
              </w:rPr>
              <w:t>€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2,024</w:t>
            </w:r>
            <w:r w:rsidR="00303C07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.0</w:t>
            </w:r>
            <w:r w:rsidR="007B1FE4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0</w:t>
            </w:r>
          </w:p>
        </w:tc>
      </w:tr>
      <w:tr w:rsidR="00303C07" w:rsidRPr="00984D1B" w:rsidTr="00F31B45">
        <w:trPr>
          <w:cantSplit/>
          <w:trHeight w:val="288"/>
        </w:trPr>
        <w:tc>
          <w:tcPr>
            <w:tcW w:w="4865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303C07" w:rsidRPr="00DA3379" w:rsidRDefault="00303C07" w:rsidP="00A364DA">
            <w:pPr>
              <w:spacing w:before="100" w:beforeAutospacing="1" w:after="100" w:afterAutospacing="1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150CED" w:rsidP="00150CED">
            <w:pPr>
              <w:pStyle w:val="RightAligned"/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984D1B" w:rsidP="00984D1B">
            <w:pPr>
              <w:pStyle w:val="Amount"/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984D1B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€</w:t>
            </w:r>
            <w:r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10</w:t>
            </w:r>
            <w:r w:rsidR="00303C07"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,</w:t>
            </w:r>
            <w:r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824</w:t>
            </w:r>
            <w:r w:rsidR="00303C07"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.0</w:t>
            </w:r>
            <w:r w:rsidR="007B1FE4"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</w:tr>
    </w:tbl>
    <w:p w:rsidR="00303C07" w:rsidRPr="00DA3379" w:rsidRDefault="00303C07" w:rsidP="00303C07">
      <w:pPr>
        <w:rPr>
          <w:rFonts w:ascii="Tahoma" w:hAnsi="Tahoma" w:cs="Tahoma"/>
          <w:noProof/>
          <w:color w:val="000000" w:themeColor="text1"/>
          <w:lang w:val="en-US"/>
        </w:rPr>
      </w:pPr>
    </w:p>
    <w:tbl>
      <w:tblPr>
        <w:tblW w:w="11292" w:type="dxa"/>
        <w:jc w:val="center"/>
        <w:tblInd w:w="19" w:type="dxa"/>
        <w:tblBorders>
          <w:top w:val="single" w:sz="4" w:space="0" w:color="A6A6A6" w:themeColor="background1" w:themeShade="A6"/>
        </w:tblBorders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5935"/>
        <w:gridCol w:w="5357"/>
      </w:tblGrid>
      <w:tr w:rsidR="00303C07" w:rsidRPr="00DA3379" w:rsidTr="00AB7D19">
        <w:trPr>
          <w:trHeight w:val="929"/>
          <w:jc w:val="center"/>
        </w:trPr>
        <w:tc>
          <w:tcPr>
            <w:tcW w:w="5935" w:type="dxa"/>
            <w:shd w:val="clear" w:color="auto" w:fill="FFFFFF" w:themeFill="background1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303C07" w:rsidRPr="00DA3379" w:rsidRDefault="003F1EC3" w:rsidP="00A364DA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SENDER</w:t>
            </w:r>
            <w:r w:rsidR="00DE64C8" w:rsidRPr="00DA3379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:</w:t>
            </w:r>
          </w:p>
          <w:p w:rsidR="00E61E40" w:rsidRDefault="00E61E40" w:rsidP="000D7693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[Business Name]</w:t>
            </w:r>
          </w:p>
          <w:p w:rsidR="00303C07" w:rsidRDefault="00303C07" w:rsidP="000D7693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</w:t>
            </w:r>
            <w:r w:rsidR="00E61E40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Business </w:t>
            </w:r>
            <w:r w:rsidR="00F874B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ddress</w:t>
            </w:r>
            <w:r w:rsidR="002A53D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  <w:r w:rsidR="002A53D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>[</w:t>
            </w:r>
            <w:r w:rsidR="00E61E40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Business </w:t>
            </w:r>
            <w:r w:rsidR="00F874B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Address</w:t>
            </w:r>
            <w:r w:rsidR="002A53D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  <w:p w:rsidR="00984D1B" w:rsidRPr="00984D1B" w:rsidRDefault="00984D1B" w:rsidP="00984D1B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984D1B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Company Nr: [Company Number]</w:t>
            </w:r>
          </w:p>
          <w:p w:rsidR="0062621D" w:rsidRDefault="00984D1B" w:rsidP="00984D1B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984D1B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VAT Nr: [VAT Number]</w:t>
            </w:r>
          </w:p>
          <w:p w:rsidR="00DB4A31" w:rsidRPr="000C6248" w:rsidRDefault="00DB4A31" w:rsidP="0078192E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Phone: [Phone</w:t>
            </w:r>
            <w:r w:rsidR="0078192E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Number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</w:tc>
        <w:tc>
          <w:tcPr>
            <w:tcW w:w="5357" w:type="dxa"/>
            <w:shd w:val="clear" w:color="auto" w:fill="FFFFFF" w:themeFill="background1"/>
          </w:tcPr>
          <w:p w:rsidR="00303C07" w:rsidRPr="000C6248" w:rsidRDefault="003C3A49" w:rsidP="003E6EDC">
            <w:pPr>
              <w:pStyle w:val="Amount"/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</w:pPr>
            <w:r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>[P</w:t>
            </w:r>
            <w:r w:rsidR="00303C07"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 xml:space="preserve">ayment </w:t>
            </w:r>
            <w:r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>Conditions</w:t>
            </w:r>
            <w:r w:rsidR="00303C07"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>]</w:t>
            </w:r>
          </w:p>
          <w:p w:rsidR="00303C07" w:rsidRPr="00DA3379" w:rsidRDefault="00303C07" w:rsidP="0078192E">
            <w:pPr>
              <w:pStyle w:val="Amount"/>
              <w:ind w:right="220"/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4"/>
                <w:szCs w:val="24"/>
                <w:lang w:val="en-US"/>
              </w:rPr>
            </w:pPr>
          </w:p>
        </w:tc>
      </w:tr>
      <w:tr w:rsidR="00303C07" w:rsidRPr="00DA3379" w:rsidTr="00F31B45">
        <w:trPr>
          <w:trHeight w:val="144"/>
          <w:jc w:val="center"/>
        </w:trPr>
        <w:tc>
          <w:tcPr>
            <w:tcW w:w="11292" w:type="dxa"/>
            <w:gridSpan w:val="2"/>
            <w:shd w:val="clear" w:color="auto" w:fill="D6E3BC" w:themeFill="accent3" w:themeFillTint="66"/>
            <w:vAlign w:val="center"/>
          </w:tcPr>
          <w:p w:rsidR="00303C07" w:rsidRPr="00DA3379" w:rsidRDefault="00303C07" w:rsidP="008E4AB4">
            <w:pPr>
              <w:pStyle w:val="CenteredColumnHeading"/>
              <w:jc w:val="lef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</w:tr>
    </w:tbl>
    <w:p w:rsidR="00C859D1" w:rsidRPr="00DA3379" w:rsidRDefault="00C859D1" w:rsidP="00C859D1">
      <w:pPr>
        <w:autoSpaceDE w:val="0"/>
        <w:autoSpaceDN w:val="0"/>
        <w:adjustRightInd w:val="0"/>
        <w:ind w:left="316"/>
        <w:jc w:val="center"/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</w:pPr>
    </w:p>
    <w:p w:rsidR="00AA7A5C" w:rsidRPr="000C6248" w:rsidRDefault="003903AD" w:rsidP="002B42F7">
      <w:pPr>
        <w:autoSpaceDE w:val="0"/>
        <w:autoSpaceDN w:val="0"/>
        <w:adjustRightInd w:val="0"/>
        <w:ind w:left="316"/>
        <w:jc w:val="center"/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</w:pPr>
      <w:r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  <w:t>[</w:t>
      </w:r>
      <w:r w:rsidR="002B42F7" w:rsidRPr="002B42F7"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  <w:t>Terms and Conditions / Disclaimer]</w:t>
      </w:r>
    </w:p>
    <w:sectPr w:rsidR="00AA7A5C" w:rsidRPr="000C6248" w:rsidSect="00D42B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F47"/>
    <w:rsid w:val="000122A6"/>
    <w:rsid w:val="00014F7B"/>
    <w:rsid w:val="000375F5"/>
    <w:rsid w:val="000C6248"/>
    <w:rsid w:val="000D0863"/>
    <w:rsid w:val="000D7693"/>
    <w:rsid w:val="001138C4"/>
    <w:rsid w:val="00150CED"/>
    <w:rsid w:val="00195EBC"/>
    <w:rsid w:val="001A6B2A"/>
    <w:rsid w:val="002019F6"/>
    <w:rsid w:val="00236F28"/>
    <w:rsid w:val="00237A18"/>
    <w:rsid w:val="00267AF3"/>
    <w:rsid w:val="002703F3"/>
    <w:rsid w:val="0028273D"/>
    <w:rsid w:val="0029564C"/>
    <w:rsid w:val="002969DD"/>
    <w:rsid w:val="002A53D0"/>
    <w:rsid w:val="002B3687"/>
    <w:rsid w:val="002B42F7"/>
    <w:rsid w:val="002D0F46"/>
    <w:rsid w:val="00303BBF"/>
    <w:rsid w:val="00303C07"/>
    <w:rsid w:val="00381083"/>
    <w:rsid w:val="003903AD"/>
    <w:rsid w:val="00393066"/>
    <w:rsid w:val="003A46A0"/>
    <w:rsid w:val="003A5C92"/>
    <w:rsid w:val="003C3A49"/>
    <w:rsid w:val="003C7D5B"/>
    <w:rsid w:val="003D61A9"/>
    <w:rsid w:val="003E1DCD"/>
    <w:rsid w:val="003E6EDC"/>
    <w:rsid w:val="003F1EC3"/>
    <w:rsid w:val="00403248"/>
    <w:rsid w:val="00410C4B"/>
    <w:rsid w:val="00417BE9"/>
    <w:rsid w:val="00435EEA"/>
    <w:rsid w:val="00463A78"/>
    <w:rsid w:val="0059477B"/>
    <w:rsid w:val="005D68AB"/>
    <w:rsid w:val="005F17D6"/>
    <w:rsid w:val="0062621D"/>
    <w:rsid w:val="006D08E2"/>
    <w:rsid w:val="00702917"/>
    <w:rsid w:val="00726AB0"/>
    <w:rsid w:val="00737480"/>
    <w:rsid w:val="0078192E"/>
    <w:rsid w:val="007854E2"/>
    <w:rsid w:val="007B1FE4"/>
    <w:rsid w:val="00810457"/>
    <w:rsid w:val="00816594"/>
    <w:rsid w:val="0081714A"/>
    <w:rsid w:val="008E4AB4"/>
    <w:rsid w:val="00942C3A"/>
    <w:rsid w:val="00953AA8"/>
    <w:rsid w:val="00984D1B"/>
    <w:rsid w:val="00996DAB"/>
    <w:rsid w:val="00AA7A5C"/>
    <w:rsid w:val="00AB7D19"/>
    <w:rsid w:val="00B54F23"/>
    <w:rsid w:val="00B71703"/>
    <w:rsid w:val="00BB0E77"/>
    <w:rsid w:val="00BC7767"/>
    <w:rsid w:val="00BD40C1"/>
    <w:rsid w:val="00BD7D93"/>
    <w:rsid w:val="00C00C93"/>
    <w:rsid w:val="00C4795D"/>
    <w:rsid w:val="00C64371"/>
    <w:rsid w:val="00C859D1"/>
    <w:rsid w:val="00CA6EC8"/>
    <w:rsid w:val="00CE4FA4"/>
    <w:rsid w:val="00D2110A"/>
    <w:rsid w:val="00D338B3"/>
    <w:rsid w:val="00D42BFA"/>
    <w:rsid w:val="00D72B82"/>
    <w:rsid w:val="00D85B18"/>
    <w:rsid w:val="00D906E5"/>
    <w:rsid w:val="00DA3379"/>
    <w:rsid w:val="00DA5529"/>
    <w:rsid w:val="00DB4A31"/>
    <w:rsid w:val="00DC1B39"/>
    <w:rsid w:val="00DE64C8"/>
    <w:rsid w:val="00E35A1A"/>
    <w:rsid w:val="00E61E40"/>
    <w:rsid w:val="00ED59B1"/>
    <w:rsid w:val="00F31B45"/>
    <w:rsid w:val="00F874B7"/>
    <w:rsid w:val="00FD1F47"/>
    <w:rsid w:val="00FE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price_estimate_template22.dotx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2024-10-20T11:41:00Z</dcterms:created>
  <dcterms:modified xsi:type="dcterms:W3CDTF">2024-10-20T11:42:00Z</dcterms:modified>
</cp:coreProperties>
</file>