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B13" w:rsidRPr="00617C36" w:rsidRDefault="00FE5B13">
      <w:pPr>
        <w:rPr>
          <w:rFonts w:ascii="Tahoma" w:hAnsi="Tahoma" w:cs="Tahoma"/>
          <w:color w:val="632423" w:themeColor="accent2" w:themeShade="80"/>
          <w:lang w:val="en-US"/>
        </w:rPr>
      </w:pPr>
      <w:r w:rsidRPr="00617C36">
        <w:rPr>
          <w:rFonts w:ascii="Tahoma" w:hAnsi="Tahoma" w:cs="Tahoma"/>
          <w:noProof/>
          <w:color w:val="632423" w:themeColor="accent2" w:themeShade="80"/>
          <w:lang w:val="en-US" w:eastAsia="ja-JP"/>
        </w:rPr>
        <w:drawing>
          <wp:anchor distT="0" distB="0" distL="114300" distR="114300" simplePos="0" relativeHeight="251659264" behindDoc="0" locked="0" layoutInCell="1" allowOverlap="1" wp14:anchorId="0F6170C7" wp14:editId="283045BB">
            <wp:simplePos x="0" y="0"/>
            <wp:positionH relativeFrom="column">
              <wp:posOffset>-483235</wp:posOffset>
            </wp:positionH>
            <wp:positionV relativeFrom="paragraph">
              <wp:posOffset>-269240</wp:posOffset>
            </wp:positionV>
            <wp:extent cx="1812324" cy="670559"/>
            <wp:effectExtent l="0" t="0" r="0" b="0"/>
            <wp:wrapNone/>
            <wp:docPr id="1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324" cy="670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5B13" w:rsidRPr="00617C36" w:rsidRDefault="00FE5B13">
      <w:pPr>
        <w:rPr>
          <w:rFonts w:ascii="Tahoma" w:hAnsi="Tahoma" w:cs="Tahoma"/>
          <w:color w:val="632423" w:themeColor="accent2" w:themeShade="80"/>
          <w:lang w:val="en-US"/>
        </w:rPr>
      </w:pPr>
    </w:p>
    <w:p w:rsidR="00FE5B13" w:rsidRPr="00617C36" w:rsidRDefault="00FE5B13">
      <w:pPr>
        <w:rPr>
          <w:rFonts w:ascii="Tahoma" w:hAnsi="Tahoma" w:cs="Tahoma"/>
          <w:color w:val="632423" w:themeColor="accent2" w:themeShade="80"/>
          <w:lang w:val="en-US"/>
        </w:rPr>
      </w:pPr>
    </w:p>
    <w:tbl>
      <w:tblPr>
        <w:tblStyle w:val="1"/>
        <w:tblW w:w="5379" w:type="pct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  <w:tblCaption w:val="Layout table"/>
      </w:tblPr>
      <w:tblGrid>
        <w:gridCol w:w="6379"/>
        <w:gridCol w:w="3685"/>
      </w:tblGrid>
      <w:tr w:rsidR="00617C36" w:rsidRPr="00617C36" w:rsidTr="00617C36">
        <w:trPr>
          <w:trHeight w:val="713"/>
          <w:tblHeader/>
        </w:trPr>
        <w:tc>
          <w:tcPr>
            <w:tcW w:w="10064" w:type="dxa"/>
            <w:gridSpan w:val="2"/>
            <w:shd w:val="clear" w:color="auto" w:fill="FBD4B4" w:themeFill="accent6" w:themeFillTint="66"/>
          </w:tcPr>
          <w:p w:rsidR="00FE5B13" w:rsidRPr="00617C36" w:rsidRDefault="00AA3160" w:rsidP="0089662A">
            <w:pPr>
              <w:spacing w:after="40" w:line="276" w:lineRule="auto"/>
              <w:jc w:val="center"/>
              <w:rPr>
                <w:rFonts w:ascii="Tahoma" w:hAnsi="Tahoma" w:cs="Tahoma"/>
                <w:b/>
                <w:color w:val="632423" w:themeColor="accent2" w:themeShade="80"/>
                <w:sz w:val="40"/>
                <w:szCs w:val="40"/>
                <w:lang w:val="en-US"/>
              </w:rPr>
            </w:pPr>
            <w:r>
              <w:rPr>
                <w:rFonts w:ascii="Tahoma" w:hAnsi="Tahoma" w:cs="Tahoma"/>
                <w:b/>
                <w:color w:val="632423" w:themeColor="accent2" w:themeShade="80"/>
                <w:sz w:val="40"/>
                <w:szCs w:val="40"/>
                <w:lang w:val="en-US"/>
              </w:rPr>
              <w:t>Estimate</w:t>
            </w:r>
          </w:p>
        </w:tc>
      </w:tr>
      <w:tr w:rsidR="00617C36" w:rsidRPr="00A22B40" w:rsidTr="00AC2E78">
        <w:tc>
          <w:tcPr>
            <w:tcW w:w="6379" w:type="dxa"/>
            <w:vAlign w:val="top"/>
          </w:tcPr>
          <w:p w:rsidR="00BF4127" w:rsidRPr="00617C36" w:rsidRDefault="00BF4127" w:rsidP="00AC2E78">
            <w:pPr>
              <w:spacing w:after="0"/>
              <w:rPr>
                <w:rFonts w:ascii="Tahoma" w:hAnsi="Tahoma" w:cs="Tahoma"/>
                <w:b/>
                <w:i/>
                <w:color w:val="632423" w:themeColor="accent2" w:themeShade="80"/>
                <w:sz w:val="22"/>
                <w:szCs w:val="22"/>
                <w:lang w:val="en-US" w:eastAsia="ja-JP"/>
              </w:rPr>
            </w:pPr>
          </w:p>
          <w:p w:rsidR="00FE5B13" w:rsidRPr="00617C36" w:rsidRDefault="00AA3160" w:rsidP="005422F9">
            <w:pPr>
              <w:spacing w:before="20" w:after="0"/>
              <w:rPr>
                <w:rFonts w:ascii="Tahoma" w:hAnsi="Tahoma" w:cs="Tahoma"/>
                <w:b/>
                <w:color w:val="632423" w:themeColor="accent2" w:themeShade="80"/>
                <w:sz w:val="22"/>
                <w:szCs w:val="22"/>
                <w:lang w:val="en-US" w:eastAsia="ja-JP"/>
              </w:rPr>
            </w:pPr>
            <w:r>
              <w:rPr>
                <w:rFonts w:ascii="Tahoma" w:hAnsi="Tahoma" w:cs="Tahoma"/>
                <w:b/>
                <w:color w:val="632423" w:themeColor="accent2" w:themeShade="80"/>
                <w:sz w:val="22"/>
                <w:szCs w:val="22"/>
                <w:lang w:val="en-US" w:eastAsia="ja-JP"/>
              </w:rPr>
              <w:t>RECEIVER</w:t>
            </w:r>
            <w:r w:rsidR="00211F43" w:rsidRPr="00617C36">
              <w:rPr>
                <w:rFonts w:ascii="Tahoma" w:hAnsi="Tahoma" w:cs="Tahoma"/>
                <w:b/>
                <w:color w:val="632423" w:themeColor="accent2" w:themeShade="80"/>
                <w:sz w:val="22"/>
                <w:szCs w:val="22"/>
                <w:lang w:val="en-US" w:eastAsia="ja-JP"/>
              </w:rPr>
              <w:t>:</w:t>
            </w:r>
          </w:p>
          <w:p w:rsidR="00FE5B13" w:rsidRPr="00617C36" w:rsidRDefault="00FE5B13" w:rsidP="00AA3160">
            <w:pPr>
              <w:spacing w:before="20"/>
              <w:rPr>
                <w:rFonts w:ascii="Tahoma" w:hAnsi="Tahoma" w:cs="Tahoma"/>
                <w:color w:val="632423" w:themeColor="accent2" w:themeShade="80"/>
                <w:lang w:val="en-US" w:eastAsia="ja-JP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[Client's 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Business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 Name]</w:t>
            </w:r>
            <w:r w:rsidRPr="00617C36">
              <w:rPr>
                <w:rFonts w:ascii="Tahoma" w:hAnsi="Tahoma" w:cs="Tahoma"/>
                <w:color w:val="632423" w:themeColor="accent2" w:themeShade="80"/>
                <w:lang w:val="en-US" w:eastAsia="ja-JP"/>
              </w:rPr>
              <w:br/>
            </w:r>
            <w:r w:rsidR="00166E2A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[Client's Address]</w:t>
            </w:r>
            <w:r w:rsidR="00166E2A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br/>
            </w:r>
            <w:r w:rsidR="00165FF0" w:rsidRPr="00165FF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Company </w:t>
            </w:r>
            <w:proofErr w:type="spellStart"/>
            <w:r w:rsidR="00165FF0" w:rsidRPr="00165FF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Nr</w:t>
            </w:r>
            <w:proofErr w:type="spellEnd"/>
            <w:r w:rsidR="00165FF0" w:rsidRPr="00165FF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: [Client's Company Number]</w:t>
            </w:r>
            <w:r w:rsidR="00166E2A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br/>
            </w:r>
            <w:r w:rsidR="00165FF0" w:rsidRPr="00165FF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VAT </w:t>
            </w:r>
            <w:proofErr w:type="spellStart"/>
            <w:r w:rsidR="00165FF0" w:rsidRPr="00165FF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Nr</w:t>
            </w:r>
            <w:proofErr w:type="spellEnd"/>
            <w:r w:rsidR="00165FF0" w:rsidRPr="00165FF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: [Client's VAT Number]</w:t>
            </w:r>
            <w:r w:rsidRPr="00617C36">
              <w:rPr>
                <w:rFonts w:ascii="Tahoma" w:hAnsi="Tahoma" w:cs="Tahoma"/>
                <w:color w:val="632423" w:themeColor="accent2" w:themeShade="80"/>
                <w:lang w:val="en-US" w:eastAsia="ja-JP"/>
              </w:rPr>
              <w:br/>
            </w:r>
          </w:p>
        </w:tc>
        <w:tc>
          <w:tcPr>
            <w:tcW w:w="3685" w:type="dxa"/>
          </w:tcPr>
          <w:p w:rsidR="00AA3160" w:rsidRDefault="00AA3160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Estimate #: </w:t>
            </w:r>
            <w:r w:rsidR="00A22B4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[Estimate Number]</w:t>
            </w:r>
          </w:p>
          <w:p w:rsidR="00FE5B13" w:rsidRPr="00617C36" w:rsidRDefault="00AA3160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Issue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 Date: 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[D</w:t>
            </w:r>
            <w:r w:rsidR="00A22B4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ate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]</w:t>
            </w:r>
          </w:p>
          <w:p w:rsidR="00FE5B13" w:rsidRPr="00AA3160" w:rsidRDefault="00AA3160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</w:pPr>
            <w:r w:rsidRP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Valid Through</w:t>
            </w:r>
            <w:r w:rsidR="00FE5B13" w:rsidRP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: 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[D</w:t>
            </w:r>
            <w:r w:rsidR="00A22B4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ate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]</w:t>
            </w:r>
          </w:p>
          <w:p w:rsidR="00FE5B13" w:rsidRPr="00617C36" w:rsidRDefault="00FE5B13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</w:tr>
    </w:tbl>
    <w:p w:rsidR="00FE5B13" w:rsidRPr="00617C36" w:rsidRDefault="00FE5B13" w:rsidP="00FE5B13">
      <w:pPr>
        <w:spacing w:after="0" w:line="240" w:lineRule="auto"/>
        <w:rPr>
          <w:rFonts w:ascii="Tahoma" w:eastAsia="MS PGothic" w:hAnsi="Tahoma" w:cs="Tahoma"/>
          <w:color w:val="632423" w:themeColor="accent2" w:themeShade="80"/>
          <w:sz w:val="20"/>
          <w:szCs w:val="20"/>
          <w:lang w:val="en-US" w:eastAsia="ja-JP"/>
        </w:rPr>
      </w:pPr>
    </w:p>
    <w:tbl>
      <w:tblPr>
        <w:tblStyle w:val="1"/>
        <w:tblW w:w="10529" w:type="dxa"/>
        <w:tblInd w:w="-895" w:type="dxa"/>
        <w:tblLayout w:type="fixed"/>
        <w:tblLook w:val="04E0" w:firstRow="1" w:lastRow="1" w:firstColumn="1" w:lastColumn="0" w:noHBand="0" w:noVBand="1"/>
        <w:tblCaption w:val="Invoice table"/>
      </w:tblPr>
      <w:tblGrid>
        <w:gridCol w:w="4050"/>
        <w:gridCol w:w="1440"/>
        <w:gridCol w:w="503"/>
        <w:gridCol w:w="426"/>
        <w:gridCol w:w="691"/>
        <w:gridCol w:w="1435"/>
        <w:gridCol w:w="1843"/>
        <w:gridCol w:w="141"/>
      </w:tblGrid>
      <w:tr w:rsidR="00617C36" w:rsidRPr="00617C36" w:rsidTr="00617C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tcW w:w="4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DESCRIPTION</w:t>
            </w: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6D4287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QUANTITY</w:t>
            </w: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UNIT PRICE</w:t>
            </w:r>
          </w:p>
        </w:tc>
        <w:tc>
          <w:tcPr>
            <w:tcW w:w="14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SUBTOTAL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165FF0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165FF0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VAT</w:t>
            </w:r>
          </w:p>
        </w:tc>
      </w:tr>
      <w:tr w:rsidR="00617C36" w:rsidRPr="00165FF0" w:rsidTr="001656A7">
        <w:trPr>
          <w:trHeight w:val="4850"/>
        </w:trPr>
        <w:tc>
          <w:tcPr>
            <w:tcW w:w="4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6C638A" w:rsidRPr="00617C36" w:rsidRDefault="00AA3160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Products / Materials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Services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206FBB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Discount</w:t>
            </w: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ind w:left="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165FF0" w:rsidP="00165FF0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items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  <w:t>1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8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hours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</w:t>
            </w: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165FF0" w:rsidP="00165FF0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3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  <w:t>50.00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-1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0.00</w:t>
            </w:r>
          </w:p>
        </w:tc>
        <w:tc>
          <w:tcPr>
            <w:tcW w:w="14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165FF0" w:rsidP="00165FF0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1,5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900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-1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0.00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165FF0" w:rsidP="00165FF0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345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 (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23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%</w:t>
            </w:r>
            <w:proofErr w:type="gramStart"/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)</w:t>
            </w:r>
            <w:proofErr w:type="gramEnd"/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207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23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%)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-34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0 </w:t>
            </w:r>
            <w:r w:rsidR="00AA3160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(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23</w:t>
            </w:r>
            <w:r w:rsidR="00AA3160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AA3160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%)</w:t>
            </w:r>
          </w:p>
        </w:tc>
      </w:tr>
      <w:tr w:rsidR="00617C36" w:rsidRPr="00165FF0" w:rsidTr="00A15029">
        <w:trPr>
          <w:gridAfter w:val="1"/>
          <w:wAfter w:w="141" w:type="dxa"/>
          <w:trHeight w:val="360"/>
        </w:trPr>
        <w:tc>
          <w:tcPr>
            <w:tcW w:w="641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FE5B13" w:rsidRPr="00321145" w:rsidRDefault="00165FF0" w:rsidP="00165FF0">
            <w:pPr>
              <w:pStyle w:val="a4"/>
              <w:spacing w:before="40" w:after="40"/>
              <w:rPr>
                <w:rFonts w:ascii="Tahoma" w:hAnsi="Tahoma" w:cs="Tahoma"/>
                <w:i/>
                <w:color w:val="632423" w:themeColor="accent2" w:themeShade="80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TWO</w:t>
            </w:r>
            <w:r w:rsidR="00321145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THOUSAND </w:t>
            </w:r>
            <w:r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SEVEN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HUNDRED </w:t>
            </w:r>
            <w:r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SIXTY SEVEN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</w:t>
            </w:r>
            <w:r w:rsidRPr="00165FF0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EUR</w:t>
            </w:r>
            <w:r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AND </w:t>
            </w:r>
            <w:r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5</w:t>
            </w:r>
            <w:r w:rsidR="00321145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0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CENTS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39C0" w:rsidRPr="00617C36" w:rsidRDefault="003D39C0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FE5B13" w:rsidRPr="00617C36" w:rsidRDefault="00FE5B13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SUBTOTAL</w:t>
            </w:r>
            <w:r w:rsidR="0035234B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D39C0" w:rsidRPr="00617C36" w:rsidRDefault="003D39C0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FE5B13" w:rsidRPr="00617C36" w:rsidRDefault="00165FF0" w:rsidP="00165FF0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165FF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€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</w:t>
            </w:r>
            <w:r w:rsidR="00321145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,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250.00</w:t>
            </w:r>
          </w:p>
        </w:tc>
      </w:tr>
      <w:tr w:rsidR="00617C36" w:rsidRPr="00165FF0" w:rsidTr="00A15029">
        <w:trPr>
          <w:gridAfter w:val="1"/>
          <w:wAfter w:w="141" w:type="dxa"/>
          <w:trHeight w:val="360"/>
        </w:trPr>
        <w:tc>
          <w:tcPr>
            <w:tcW w:w="64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FE5B13" w:rsidP="00B40901">
            <w:pPr>
              <w:pStyle w:val="a4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165FF0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165FF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VAT</w:t>
            </w:r>
            <w:r w:rsidR="0035234B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165FF0" w:rsidP="00165FF0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165FF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€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517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</w:t>
            </w:r>
            <w:r w:rsidR="00321145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</w:t>
            </w:r>
          </w:p>
        </w:tc>
      </w:tr>
      <w:tr w:rsidR="00617C36" w:rsidRPr="00165FF0" w:rsidTr="00A15029">
        <w:trPr>
          <w:gridAfter w:val="1"/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wAfter w:w="141" w:type="dxa"/>
          <w:trHeight w:val="360"/>
        </w:trPr>
        <w:tc>
          <w:tcPr>
            <w:tcW w:w="59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FE5B13" w:rsidP="00B40901">
            <w:pPr>
              <w:pStyle w:val="a4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35234B" w:rsidP="0035234B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TOTAL: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165FF0" w:rsidP="00165FF0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165FF0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€</w:t>
            </w:r>
            <w:r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2</w:t>
            </w:r>
            <w:r w:rsidR="00321145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,</w:t>
            </w:r>
            <w:r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767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.</w:t>
            </w:r>
            <w:r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5</w:t>
            </w:r>
            <w:r w:rsidR="00321145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0</w:t>
            </w:r>
          </w:p>
        </w:tc>
      </w:tr>
    </w:tbl>
    <w:tbl>
      <w:tblPr>
        <w:tblpPr w:leftFromText="180" w:rightFromText="180" w:vertAnchor="text" w:horzAnchor="margin" w:tblpX="-709" w:tblpY="284"/>
        <w:tblOverlap w:val="never"/>
        <w:tblW w:w="5595" w:type="pct"/>
        <w:tblLayout w:type="fixed"/>
        <w:tblCellMar>
          <w:left w:w="0" w:type="dxa"/>
          <w:right w:w="115" w:type="dxa"/>
        </w:tblCellMar>
        <w:tblLook w:val="04A0" w:firstRow="1" w:lastRow="0" w:firstColumn="1" w:lastColumn="0" w:noHBand="0" w:noVBand="1"/>
        <w:tblCaption w:val="Invoice table"/>
      </w:tblPr>
      <w:tblGrid>
        <w:gridCol w:w="5298"/>
        <w:gridCol w:w="5299"/>
      </w:tblGrid>
      <w:tr w:rsidR="00617C36" w:rsidRPr="00617C36" w:rsidTr="000C4E0C">
        <w:trPr>
          <w:trHeight w:val="80"/>
        </w:trPr>
        <w:tc>
          <w:tcPr>
            <w:tcW w:w="5298" w:type="dxa"/>
            <w:tcMar>
              <w:bottom w:w="144" w:type="dxa"/>
            </w:tcMar>
            <w:vAlign w:val="center"/>
          </w:tcPr>
          <w:p w:rsidR="00F165C1" w:rsidRDefault="00F165C1" w:rsidP="00B40901">
            <w:pPr>
              <w:pStyle w:val="a4"/>
              <w:rPr>
                <w:rFonts w:ascii="Tahoma" w:eastAsia="MS PGothic" w:hAnsi="Tahoma" w:cs="Tahoma"/>
                <w:b/>
                <w:color w:val="632423" w:themeColor="accent2" w:themeShade="80"/>
                <w:lang w:val="en-US" w:eastAsia="ja-JP"/>
              </w:rPr>
            </w:pPr>
          </w:p>
          <w:p w:rsidR="00730904" w:rsidRDefault="00730904" w:rsidP="00B40901">
            <w:pPr>
              <w:pStyle w:val="a4"/>
              <w:rPr>
                <w:rFonts w:ascii="Tahoma" w:eastAsia="MS PGothic" w:hAnsi="Tahoma" w:cs="Tahoma"/>
                <w:b/>
                <w:color w:val="632423" w:themeColor="accent2" w:themeShade="80"/>
                <w:lang w:val="en-US" w:eastAsia="ja-JP"/>
              </w:rPr>
            </w:pPr>
            <w:r>
              <w:rPr>
                <w:rFonts w:ascii="Tahoma" w:eastAsia="MS PGothic" w:hAnsi="Tahoma" w:cs="Tahoma"/>
                <w:b/>
                <w:color w:val="632423" w:themeColor="accent2" w:themeShade="80"/>
                <w:lang w:val="en-US" w:eastAsia="ja-JP"/>
              </w:rPr>
              <w:t>SENDER:</w:t>
            </w:r>
          </w:p>
          <w:p w:rsidR="00AA3160" w:rsidRPr="00730904" w:rsidRDefault="00AA3160" w:rsidP="00B40901">
            <w:pPr>
              <w:pStyle w:val="a4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730904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[Business Name]</w:t>
            </w:r>
          </w:p>
          <w:p w:rsidR="00165FF0" w:rsidRPr="00165FF0" w:rsidRDefault="00F165C1" w:rsidP="00165FF0">
            <w:pPr>
              <w:pStyle w:val="a4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[</w:t>
            </w:r>
            <w:r w:rsidR="00AA316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Business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 Address</w:t>
            </w:r>
            <w:r w:rsidR="00165FF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="00165FF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  <w:r w:rsidR="00165FF0" w:rsidRPr="00165FF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Company </w:t>
            </w:r>
            <w:proofErr w:type="spellStart"/>
            <w:r w:rsidR="00165FF0" w:rsidRPr="00165FF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Nr</w:t>
            </w:r>
            <w:proofErr w:type="spellEnd"/>
            <w:r w:rsidR="00165FF0" w:rsidRPr="00165FF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: [Company Number]</w:t>
            </w:r>
          </w:p>
          <w:p w:rsidR="00F165C1" w:rsidRPr="00617C36" w:rsidRDefault="00165FF0" w:rsidP="00165FF0">
            <w:pPr>
              <w:pStyle w:val="a4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165FF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VAT </w:t>
            </w:r>
            <w:proofErr w:type="spellStart"/>
            <w:r w:rsidRPr="00165FF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Nr</w:t>
            </w:r>
            <w:proofErr w:type="spellEnd"/>
            <w:r w:rsidRPr="00165FF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: [VAT Number]</w:t>
            </w:r>
            <w:r w:rsidR="00F165C1"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Phone: [</w:t>
            </w:r>
            <w:r w:rsidR="004D4E68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Phone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 Number</w:t>
            </w:r>
            <w:r w:rsidR="004D4E68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="00F165C1"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</w:p>
        </w:tc>
        <w:tc>
          <w:tcPr>
            <w:tcW w:w="5299" w:type="dxa"/>
            <w:vAlign w:val="center"/>
          </w:tcPr>
          <w:p w:rsidR="00F165C1" w:rsidRPr="00617C36" w:rsidRDefault="00F165C1" w:rsidP="00DE2470">
            <w:pPr>
              <w:pStyle w:val="a4"/>
              <w:jc w:val="right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[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Payment Conditions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</w:p>
          <w:p w:rsidR="00F165C1" w:rsidRPr="00617C36" w:rsidRDefault="00F165C1" w:rsidP="00166E2A">
            <w:pPr>
              <w:jc w:val="right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</w:tr>
    </w:tbl>
    <w:p w:rsidR="00457FFD" w:rsidRPr="00617C36" w:rsidRDefault="00C55C66" w:rsidP="00A22B40">
      <w:pPr>
        <w:jc w:val="center"/>
        <w:rPr>
          <w:rFonts w:ascii="Tahoma" w:hAnsi="Tahoma" w:cs="Tahoma"/>
          <w:noProof/>
          <w:color w:val="632423" w:themeColor="accent2" w:themeShade="80"/>
          <w:lang w:val="en-US"/>
        </w:rPr>
      </w:pPr>
      <w:r>
        <w:rPr>
          <w:rFonts w:ascii="Tahoma" w:eastAsia="MS PGothic" w:hAnsi="Tahoma" w:cs="Tahoma"/>
          <w:i/>
          <w:noProof/>
          <w:color w:val="632423" w:themeColor="accent2" w:themeShade="80"/>
          <w:lang w:val="en-US"/>
        </w:rPr>
        <w:t>[</w:t>
      </w:r>
      <w:r w:rsidR="00A22B40" w:rsidRPr="00A22B40">
        <w:rPr>
          <w:rFonts w:ascii="Tahoma" w:eastAsia="MS PGothic" w:hAnsi="Tahoma" w:cs="Tahoma"/>
          <w:i/>
          <w:noProof/>
          <w:color w:val="632423" w:themeColor="accent2" w:themeShade="80"/>
          <w:lang w:val="en-US"/>
        </w:rPr>
        <w:t>Terms and Conditions / Disclaimer]</w:t>
      </w:r>
      <w:bookmarkStart w:id="0" w:name="_GoBack"/>
      <w:bookmarkEnd w:id="0"/>
    </w:p>
    <w:sectPr w:rsidR="00457FFD" w:rsidRPr="00617C36" w:rsidSect="001E3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FF0"/>
    <w:rsid w:val="000B7461"/>
    <w:rsid w:val="000D65B2"/>
    <w:rsid w:val="001656A7"/>
    <w:rsid w:val="00165FF0"/>
    <w:rsid w:val="00166E2A"/>
    <w:rsid w:val="001950A3"/>
    <w:rsid w:val="001E35B7"/>
    <w:rsid w:val="00206FBB"/>
    <w:rsid w:val="00211F43"/>
    <w:rsid w:val="00231B0A"/>
    <w:rsid w:val="0024314E"/>
    <w:rsid w:val="002B759B"/>
    <w:rsid w:val="00301989"/>
    <w:rsid w:val="00303E84"/>
    <w:rsid w:val="00321145"/>
    <w:rsid w:val="0035234B"/>
    <w:rsid w:val="00352ADD"/>
    <w:rsid w:val="00353DAF"/>
    <w:rsid w:val="0038355D"/>
    <w:rsid w:val="003D39C0"/>
    <w:rsid w:val="003D3C8F"/>
    <w:rsid w:val="004031A4"/>
    <w:rsid w:val="00416EE6"/>
    <w:rsid w:val="00441C15"/>
    <w:rsid w:val="00450709"/>
    <w:rsid w:val="00457FFD"/>
    <w:rsid w:val="00496218"/>
    <w:rsid w:val="004A0B39"/>
    <w:rsid w:val="004A2CAD"/>
    <w:rsid w:val="004D4E68"/>
    <w:rsid w:val="0052313D"/>
    <w:rsid w:val="005422F9"/>
    <w:rsid w:val="005523AD"/>
    <w:rsid w:val="0060681F"/>
    <w:rsid w:val="0061345E"/>
    <w:rsid w:val="00617C36"/>
    <w:rsid w:val="00675CBF"/>
    <w:rsid w:val="00686A6C"/>
    <w:rsid w:val="006A7FF9"/>
    <w:rsid w:val="006C638A"/>
    <w:rsid w:val="006D4287"/>
    <w:rsid w:val="00730904"/>
    <w:rsid w:val="00737108"/>
    <w:rsid w:val="00737498"/>
    <w:rsid w:val="007429F7"/>
    <w:rsid w:val="007B0206"/>
    <w:rsid w:val="007B6EEE"/>
    <w:rsid w:val="00867306"/>
    <w:rsid w:val="0089662A"/>
    <w:rsid w:val="00960543"/>
    <w:rsid w:val="00A14A58"/>
    <w:rsid w:val="00A15029"/>
    <w:rsid w:val="00A20354"/>
    <w:rsid w:val="00A22B40"/>
    <w:rsid w:val="00A2793C"/>
    <w:rsid w:val="00A72AFB"/>
    <w:rsid w:val="00A83537"/>
    <w:rsid w:val="00A84AFE"/>
    <w:rsid w:val="00AA3160"/>
    <w:rsid w:val="00AC2E78"/>
    <w:rsid w:val="00B22DDB"/>
    <w:rsid w:val="00B23A11"/>
    <w:rsid w:val="00B26D0E"/>
    <w:rsid w:val="00B549A6"/>
    <w:rsid w:val="00BF04D8"/>
    <w:rsid w:val="00BF4127"/>
    <w:rsid w:val="00C4001E"/>
    <w:rsid w:val="00C55C66"/>
    <w:rsid w:val="00C84754"/>
    <w:rsid w:val="00C906A8"/>
    <w:rsid w:val="00CF38C6"/>
    <w:rsid w:val="00D24AE0"/>
    <w:rsid w:val="00DD55E1"/>
    <w:rsid w:val="00DE2470"/>
    <w:rsid w:val="00E071AB"/>
    <w:rsid w:val="00E34B14"/>
    <w:rsid w:val="00ED439A"/>
    <w:rsid w:val="00F165C1"/>
    <w:rsid w:val="00F24771"/>
    <w:rsid w:val="00F560A3"/>
    <w:rsid w:val="00F56FD3"/>
    <w:rsid w:val="00F638AE"/>
    <w:rsid w:val="00FB126E"/>
    <w:rsid w:val="00FE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professional_estimate_template.dotx</Template>
  <TotalTime>5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2024-10-20T11:25:00Z</dcterms:created>
  <dcterms:modified xsi:type="dcterms:W3CDTF">2024-10-20T11:30:00Z</dcterms:modified>
</cp:coreProperties>
</file>