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855"/>
        <w:tblW w:w="11034" w:type="dxa"/>
        <w:tblLayout w:type="fixed"/>
        <w:tblLook w:val="04A0" w:firstRow="1" w:lastRow="0" w:firstColumn="1" w:lastColumn="0" w:noHBand="0" w:noVBand="1"/>
      </w:tblPr>
      <w:tblGrid>
        <w:gridCol w:w="3636"/>
        <w:gridCol w:w="1539"/>
        <w:gridCol w:w="75"/>
        <w:gridCol w:w="24"/>
        <w:gridCol w:w="399"/>
        <w:gridCol w:w="1311"/>
        <w:gridCol w:w="250"/>
        <w:gridCol w:w="1190"/>
        <w:gridCol w:w="2610"/>
      </w:tblGrid>
      <w:tr w:rsidR="007C5674" w:rsidRPr="00C14203" w:rsidTr="00FA1E74">
        <w:trPr>
          <w:trHeight w:val="1134"/>
        </w:trPr>
        <w:tc>
          <w:tcPr>
            <w:tcW w:w="11034" w:type="dxa"/>
            <w:gridSpan w:val="9"/>
            <w:shd w:val="clear" w:color="auto" w:fill="F2F2F2" w:themeFill="background1" w:themeFillShade="F2"/>
            <w:noWrap/>
            <w:vAlign w:val="bottom"/>
            <w:hideMark/>
          </w:tcPr>
          <w:p w:rsidR="008841AC" w:rsidRPr="00C14203" w:rsidRDefault="008841AC" w:rsidP="00720BB6">
            <w:pPr>
              <w:pStyle w:val="a3"/>
              <w:shd w:val="clear" w:color="auto" w:fill="F2F2F2" w:themeFill="background1" w:themeFillShade="F2"/>
              <w:spacing w:after="0" w:line="240" w:lineRule="auto"/>
              <w:jc w:val="center"/>
              <w:rPr>
                <w:rFonts w:ascii="Tahoma" w:eastAsia="Times New Roman" w:hAnsi="Tahoma" w:cs="Tahoma"/>
                <w:noProof/>
                <w:color w:val="000000" w:themeColor="text1"/>
                <w:sz w:val="32"/>
                <w:szCs w:val="32"/>
                <w:lang w:val="en-US" w:eastAsia="ru-RU"/>
              </w:rPr>
            </w:pPr>
          </w:p>
          <w:p w:rsidR="008841AC" w:rsidRPr="00FA5102" w:rsidRDefault="001C6CCF" w:rsidP="00FA5102">
            <w:pPr>
              <w:pStyle w:val="a3"/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sz w:val="32"/>
                <w:szCs w:val="32"/>
                <w:lang w:val="en-US" w:eastAsia="ru-RU"/>
              </w:rPr>
            </w:pPr>
            <w:r w:rsidRPr="00C14203">
              <w:rPr>
                <w:rFonts w:ascii="Tahoma" w:hAnsi="Tahoma" w:cs="Tahoma"/>
                <w:b/>
                <w:noProof/>
                <w:color w:val="000000" w:themeColor="text1"/>
                <w:lang w:val="en-US" w:eastAsia="ja-JP"/>
              </w:rPr>
              <w:drawing>
                <wp:inline distT="0" distB="0" distL="0" distR="0" wp14:anchorId="3D97D792" wp14:editId="0535C65F">
                  <wp:extent cx="1971332" cy="729392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w_logo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1332" cy="729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841AC" w:rsidRPr="00C14203" w:rsidRDefault="008841AC" w:rsidP="002961F5">
            <w:pPr>
              <w:pStyle w:val="a3"/>
              <w:spacing w:after="0" w:line="240" w:lineRule="auto"/>
              <w:jc w:val="center"/>
              <w:rPr>
                <w:rFonts w:ascii="Tahoma" w:eastAsia="Times New Roman" w:hAnsi="Tahoma" w:cs="Tahoma"/>
                <w:noProof/>
                <w:color w:val="000000" w:themeColor="text1"/>
                <w:sz w:val="32"/>
                <w:szCs w:val="32"/>
                <w:lang w:val="en-US" w:eastAsia="ru-RU"/>
              </w:rPr>
            </w:pPr>
          </w:p>
          <w:p w:rsidR="008841AC" w:rsidRPr="00D82E1D" w:rsidRDefault="00942460" w:rsidP="00573295">
            <w:pPr>
              <w:pStyle w:val="1"/>
              <w:spacing w:before="0"/>
              <w:jc w:val="center"/>
              <w:rPr>
                <w:noProof/>
                <w:color w:val="000000" w:themeColor="text1"/>
                <w:sz w:val="44"/>
                <w:szCs w:val="44"/>
                <w:lang w:val="en-US" w:eastAsia="ru-RU"/>
              </w:rPr>
            </w:pPr>
            <w:r w:rsidRPr="00D82E1D">
              <w:rPr>
                <w:noProof/>
                <w:color w:val="000000" w:themeColor="text1"/>
                <w:sz w:val="44"/>
                <w:szCs w:val="44"/>
                <w:lang w:val="en-US" w:eastAsia="ru-RU"/>
              </w:rPr>
              <w:t>ESTIMATE</w:t>
            </w:r>
          </w:p>
          <w:p w:rsidR="008841AC" w:rsidRPr="00C14203" w:rsidRDefault="008841AC" w:rsidP="00F27586">
            <w:pPr>
              <w:pStyle w:val="a3"/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sz w:val="32"/>
                <w:szCs w:val="32"/>
                <w:lang w:val="en-US" w:eastAsia="ru-RU"/>
              </w:rPr>
            </w:pPr>
          </w:p>
        </w:tc>
      </w:tr>
      <w:tr w:rsidR="007C5674" w:rsidRPr="00C14203" w:rsidTr="00FA1E74">
        <w:trPr>
          <w:trHeight w:val="412"/>
        </w:trPr>
        <w:tc>
          <w:tcPr>
            <w:tcW w:w="5673" w:type="dxa"/>
            <w:gridSpan w:val="5"/>
            <w:shd w:val="clear" w:color="auto" w:fill="auto"/>
            <w:noWrap/>
            <w:vAlign w:val="bottom"/>
            <w:hideMark/>
          </w:tcPr>
          <w:p w:rsidR="00FA5102" w:rsidRDefault="00FA5102" w:rsidP="002961F5">
            <w:pPr>
              <w:spacing w:after="0" w:line="240" w:lineRule="auto"/>
              <w:rPr>
                <w:rFonts w:ascii="Tahoma" w:eastAsia="Times New Roman" w:hAnsi="Tahoma" w:cs="Tahoma"/>
                <w:b/>
                <w:noProof/>
                <w:color w:val="000000" w:themeColor="text1"/>
                <w:lang w:val="en-US" w:eastAsia="ru-RU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</w:pPr>
          </w:p>
          <w:p w:rsidR="00FA5102" w:rsidRDefault="00FA5102" w:rsidP="002961F5">
            <w:pPr>
              <w:spacing w:after="0" w:line="240" w:lineRule="auto"/>
              <w:rPr>
                <w:rFonts w:ascii="Tahoma" w:eastAsia="Times New Roman" w:hAnsi="Tahoma" w:cs="Tahoma"/>
                <w:b/>
                <w:noProof/>
                <w:color w:val="000000" w:themeColor="text1"/>
                <w:lang w:val="en-US" w:eastAsia="ru-RU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</w:pPr>
          </w:p>
          <w:p w:rsidR="00BA0D67" w:rsidRPr="00C14203" w:rsidRDefault="009527FB" w:rsidP="002961F5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b/>
                <w:noProof/>
                <w:color w:val="000000" w:themeColor="text1"/>
                <w:lang w:val="en-US" w:eastAsia="ru-RU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SENDER</w:t>
            </w:r>
            <w:r w:rsidR="00F27586" w:rsidRPr="00C14203">
              <w:rPr>
                <w:rFonts w:ascii="Tahoma" w:eastAsia="Times New Roman" w:hAnsi="Tahoma" w:cs="Tahoma"/>
                <w:b/>
                <w:noProof/>
                <w:color w:val="000000" w:themeColor="text1"/>
                <w:lang w:val="en-US" w:eastAsia="ru-RU"/>
              </w:rPr>
              <w:t>:</w:t>
            </w:r>
          </w:p>
        </w:tc>
        <w:tc>
          <w:tcPr>
            <w:tcW w:w="5361" w:type="dxa"/>
            <w:gridSpan w:val="4"/>
            <w:shd w:val="clear" w:color="auto" w:fill="auto"/>
            <w:noWrap/>
            <w:vAlign w:val="bottom"/>
          </w:tcPr>
          <w:p w:rsidR="00BA0D67" w:rsidRPr="00C14203" w:rsidRDefault="00FA5102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b/>
                <w:noProof/>
                <w:color w:val="000000" w:themeColor="text1"/>
                <w:lang w:val="en-US" w:eastAsia="ru-RU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RECEIVER</w:t>
            </w:r>
            <w:r w:rsidR="00F27586" w:rsidRPr="00C14203">
              <w:rPr>
                <w:rFonts w:ascii="Tahoma" w:eastAsia="Times New Roman" w:hAnsi="Tahoma" w:cs="Tahoma"/>
                <w:b/>
                <w:noProof/>
                <w:color w:val="000000" w:themeColor="text1"/>
                <w:lang w:val="en-US" w:eastAsia="ru-RU"/>
              </w:rPr>
              <w:t>:</w:t>
            </w:r>
          </w:p>
        </w:tc>
      </w:tr>
      <w:tr w:rsidR="007C5674" w:rsidRPr="00350B09" w:rsidTr="00FA1E74">
        <w:trPr>
          <w:trHeight w:val="360"/>
        </w:trPr>
        <w:tc>
          <w:tcPr>
            <w:tcW w:w="5673" w:type="dxa"/>
            <w:gridSpan w:val="5"/>
            <w:vMerge w:val="restart"/>
            <w:shd w:val="clear" w:color="auto" w:fill="auto"/>
            <w:hideMark/>
          </w:tcPr>
          <w:p w:rsidR="00BA0D67" w:rsidRPr="00C14203" w:rsidRDefault="00FA5102" w:rsidP="002961F5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[Business </w:t>
            </w:r>
            <w:r w:rsidR="00F27586" w:rsidRPr="00C14203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Name</w:t>
            </w: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  <w:p w:rsidR="00F27586" w:rsidRPr="00C14203" w:rsidRDefault="00FA5102" w:rsidP="002961F5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[Business </w:t>
            </w:r>
            <w:r w:rsidR="00F27586" w:rsidRPr="00C14203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Address</w:t>
            </w: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  <w:p w:rsidR="00F27586" w:rsidRDefault="00FA5102" w:rsidP="002961F5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[Business </w:t>
            </w:r>
            <w:r w:rsidR="00F27586" w:rsidRPr="00C14203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Address</w:t>
            </w: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  <w:p w:rsidR="00350B09" w:rsidRPr="00350B09" w:rsidRDefault="00350B09" w:rsidP="00350B09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 w:rsidRPr="00350B09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Company Nr: [Company Number]</w:t>
            </w:r>
          </w:p>
          <w:p w:rsidR="00FA5102" w:rsidRDefault="00350B09" w:rsidP="00350B09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 w:rsidRPr="00350B09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VAT Nr: [VAT Number]</w:t>
            </w:r>
          </w:p>
          <w:p w:rsidR="00000671" w:rsidRDefault="00000671" w:rsidP="002961F5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Phone: [Phone</w:t>
            </w:r>
            <w:r w:rsidR="0086351A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 Number</w:t>
            </w: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  <w:p w:rsidR="00FA5102" w:rsidRDefault="00FA5102" w:rsidP="002961F5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  <w:p w:rsidR="00FA5102" w:rsidRPr="00C14203" w:rsidRDefault="00FA5102" w:rsidP="002961F5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</w:tc>
        <w:tc>
          <w:tcPr>
            <w:tcW w:w="5361" w:type="dxa"/>
            <w:gridSpan w:val="4"/>
            <w:shd w:val="clear" w:color="auto" w:fill="auto"/>
            <w:noWrap/>
            <w:vAlign w:val="center"/>
          </w:tcPr>
          <w:p w:rsidR="00BA0D67" w:rsidRPr="00C14203" w:rsidRDefault="00FA5102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[</w:t>
            </w:r>
            <w:r w:rsidR="009527FB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Client’s </w:t>
            </w: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Business </w:t>
            </w:r>
            <w:r w:rsidR="00F27586" w:rsidRPr="00C14203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Name</w:t>
            </w: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  <w:p w:rsidR="00C14157" w:rsidRPr="00C14203" w:rsidRDefault="00C14157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[</w:t>
            </w:r>
            <w:r w:rsidR="009527FB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Client’s </w:t>
            </w:r>
            <w:r w:rsidRPr="00C14203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Address</w:t>
            </w: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  <w:p w:rsidR="00C14157" w:rsidRDefault="00C14157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[</w:t>
            </w:r>
            <w:r w:rsidR="009527FB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Client’s </w:t>
            </w:r>
            <w:r w:rsidRPr="00C14203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Address</w:t>
            </w: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  <w:p w:rsidR="00350B09" w:rsidRPr="00350B09" w:rsidRDefault="00350B09" w:rsidP="00350B09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 w:rsidRPr="00350B09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Company Nr: [Client's Company Number]</w:t>
            </w:r>
          </w:p>
          <w:p w:rsidR="00FA5102" w:rsidRPr="00C14203" w:rsidRDefault="00350B09" w:rsidP="00350B09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 w:rsidRPr="00350B09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VAT Nr: [Client's VAT Number]</w:t>
            </w:r>
          </w:p>
        </w:tc>
      </w:tr>
      <w:tr w:rsidR="007C5674" w:rsidRPr="00350B09" w:rsidTr="00FA1E74">
        <w:trPr>
          <w:trHeight w:val="360"/>
        </w:trPr>
        <w:tc>
          <w:tcPr>
            <w:tcW w:w="5673" w:type="dxa"/>
            <w:gridSpan w:val="5"/>
            <w:vMerge/>
            <w:shd w:val="clear" w:color="auto" w:fill="auto"/>
            <w:vAlign w:val="center"/>
            <w:hideMark/>
          </w:tcPr>
          <w:p w:rsidR="00BA0D67" w:rsidRPr="00C14203" w:rsidRDefault="00BA0D67" w:rsidP="002961F5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</w:tc>
        <w:tc>
          <w:tcPr>
            <w:tcW w:w="5361" w:type="dxa"/>
            <w:gridSpan w:val="4"/>
            <w:shd w:val="clear" w:color="auto" w:fill="auto"/>
            <w:noWrap/>
            <w:vAlign w:val="center"/>
          </w:tcPr>
          <w:p w:rsidR="00B10E4D" w:rsidRPr="00C14203" w:rsidRDefault="00B10E4D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</w:tc>
      </w:tr>
      <w:tr w:rsidR="00BE55B4" w:rsidRPr="0086351A" w:rsidTr="00FA1E74">
        <w:trPr>
          <w:trHeight w:val="296"/>
        </w:trPr>
        <w:tc>
          <w:tcPr>
            <w:tcW w:w="5175" w:type="dxa"/>
            <w:gridSpan w:val="2"/>
            <w:tcBorders>
              <w:bottom w:val="dotted" w:sz="4" w:space="0" w:color="auto"/>
            </w:tcBorders>
            <w:shd w:val="clear" w:color="auto" w:fill="auto"/>
          </w:tcPr>
          <w:p w:rsidR="00BE55B4" w:rsidRPr="00C14203" w:rsidRDefault="0086351A" w:rsidP="00F27586">
            <w:pPr>
              <w:spacing w:after="0" w:line="276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[Payment Conditions</w:t>
            </w:r>
            <w:r w:rsidR="00FA5102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  <w:p w:rsidR="00BE55B4" w:rsidRDefault="00BE55B4" w:rsidP="00BE55B4">
            <w:pPr>
              <w:spacing w:after="0" w:line="276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  <w:p w:rsidR="0086351A" w:rsidRDefault="0086351A" w:rsidP="00BE55B4">
            <w:pPr>
              <w:spacing w:after="0" w:line="276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  <w:p w:rsidR="00FA5102" w:rsidRPr="00C14203" w:rsidRDefault="00FA5102" w:rsidP="00BE55B4">
            <w:pPr>
              <w:spacing w:after="0" w:line="276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  <w:p w:rsidR="00BE55B4" w:rsidRPr="00C14203" w:rsidRDefault="00BE55B4" w:rsidP="00F27586">
            <w:pPr>
              <w:spacing w:after="0" w:line="276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</w:tc>
        <w:tc>
          <w:tcPr>
            <w:tcW w:w="5859" w:type="dxa"/>
            <w:gridSpan w:val="7"/>
            <w:tcBorders>
              <w:bottom w:val="dotted" w:sz="4" w:space="0" w:color="auto"/>
            </w:tcBorders>
            <w:shd w:val="clear" w:color="auto" w:fill="auto"/>
          </w:tcPr>
          <w:p w:rsidR="009527FB" w:rsidRDefault="00BE55B4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      </w:t>
            </w:r>
            <w:r w:rsidR="009527FB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Estimate #: </w:t>
            </w:r>
            <w:r w:rsidR="0086351A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[Estimate Number]</w:t>
            </w:r>
          </w:p>
          <w:p w:rsidR="00BE55B4" w:rsidRDefault="009527FB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     </w:t>
            </w:r>
            <w:r w:rsidR="00BE55B4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 </w:t>
            </w:r>
            <w:r w:rsidR="00FA5102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Issue</w:t>
            </w:r>
            <w:r w:rsidR="00BE55B4" w:rsidRPr="00C14203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 Date: </w:t>
            </w:r>
            <w:r w:rsidR="0086351A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[Date</w:t>
            </w:r>
            <w:r w:rsidR="00FA5102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  <w:p w:rsidR="00BE55B4" w:rsidRPr="00FA5102" w:rsidRDefault="00BE55B4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b/>
                <w:noProof/>
                <w:color w:val="000000" w:themeColor="text1"/>
                <w:lang w:val="en-US" w:eastAsia="ru-RU"/>
              </w:rPr>
              <w:t xml:space="preserve">      </w:t>
            </w:r>
            <w:r w:rsidR="00FA5102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Valid T</w:t>
            </w:r>
            <w:r w:rsidR="00FA5102" w:rsidRPr="00FA5102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hrough</w:t>
            </w:r>
            <w:r w:rsidRPr="00FA5102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: </w:t>
            </w:r>
            <w:r w:rsidR="0086351A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[Date</w:t>
            </w:r>
            <w:r w:rsidR="00FA5102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</w:tc>
      </w:tr>
      <w:tr w:rsidR="007C5674" w:rsidRPr="00C14203" w:rsidTr="00FA1E74">
        <w:trPr>
          <w:trHeight w:val="449"/>
        </w:trPr>
        <w:tc>
          <w:tcPr>
            <w:tcW w:w="36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F27586" w:rsidRPr="00C14203" w:rsidRDefault="00F27586" w:rsidP="00EF2A13">
            <w:pPr>
              <w:pStyle w:val="a4"/>
              <w:jc w:val="center"/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</w:pPr>
            <w:r w:rsidRPr="00C14203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DESCRIPTION</w:t>
            </w:r>
          </w:p>
        </w:tc>
        <w:tc>
          <w:tcPr>
            <w:tcW w:w="16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F27586" w:rsidRPr="00C14203" w:rsidRDefault="00F27586" w:rsidP="00EF2A13">
            <w:pPr>
              <w:pStyle w:val="a4"/>
              <w:jc w:val="center"/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</w:pPr>
            <w:r w:rsidRPr="00C14203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QUANTITY</w:t>
            </w:r>
          </w:p>
        </w:tc>
        <w:tc>
          <w:tcPr>
            <w:tcW w:w="173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F27586" w:rsidRPr="00C14203" w:rsidRDefault="00F27586" w:rsidP="00EF2A13">
            <w:pPr>
              <w:pStyle w:val="a4"/>
              <w:jc w:val="center"/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</w:pPr>
            <w:r w:rsidRPr="00C14203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UNIT PRICE</w:t>
            </w:r>
          </w:p>
        </w:tc>
        <w:tc>
          <w:tcPr>
            <w:tcW w:w="144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F27586" w:rsidRPr="00C14203" w:rsidRDefault="00F27586" w:rsidP="00EF2A13">
            <w:pPr>
              <w:pStyle w:val="a4"/>
              <w:jc w:val="center"/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</w:pPr>
            <w:r w:rsidRPr="00C14203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SUBTOTAL</w:t>
            </w:r>
          </w:p>
        </w:tc>
        <w:tc>
          <w:tcPr>
            <w:tcW w:w="26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F27586" w:rsidRPr="00C14203" w:rsidRDefault="00350B09" w:rsidP="00EF2A13">
            <w:pPr>
              <w:pStyle w:val="a4"/>
              <w:jc w:val="center"/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</w:pPr>
            <w:r w:rsidRPr="00350B09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VAT</w:t>
            </w:r>
          </w:p>
        </w:tc>
      </w:tr>
      <w:tr w:rsidR="007C5674" w:rsidRPr="0086351A" w:rsidTr="003F55A1">
        <w:trPr>
          <w:trHeight w:val="2578"/>
        </w:trPr>
        <w:tc>
          <w:tcPr>
            <w:tcW w:w="36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CD70F4" w:rsidRPr="00C14203" w:rsidRDefault="000C7C75" w:rsidP="009527FB">
            <w:pPr>
              <w:pStyle w:val="a4"/>
              <w:spacing w:before="120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P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roduct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s / Materials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S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ervice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s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Discount</w:t>
            </w:r>
          </w:p>
        </w:tc>
        <w:tc>
          <w:tcPr>
            <w:tcW w:w="16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27586" w:rsidRPr="00C14203" w:rsidRDefault="00350B09" w:rsidP="00350B09">
            <w:pPr>
              <w:pStyle w:val="a4"/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4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 xml:space="preserve"> items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  <w:t>1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2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 xml:space="preserve"> hours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1</w:t>
            </w:r>
          </w:p>
        </w:tc>
        <w:tc>
          <w:tcPr>
            <w:tcW w:w="173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hideMark/>
          </w:tcPr>
          <w:p w:rsidR="00F27586" w:rsidRPr="00C14203" w:rsidRDefault="009527FB" w:rsidP="00350B09">
            <w:pPr>
              <w:pStyle w:val="a4"/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4</w:t>
            </w:r>
            <w:r w:rsidR="00350B09">
              <w:rPr>
                <w:rFonts w:ascii="Tahoma" w:hAnsi="Tahoma" w:cs="Tahoma"/>
                <w:noProof/>
                <w:color w:val="000000" w:themeColor="text1"/>
                <w:lang w:val="en-US"/>
              </w:rPr>
              <w:t>0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0.00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</w:r>
            <w:r w:rsidR="00350B09">
              <w:rPr>
                <w:rFonts w:ascii="Tahoma" w:hAnsi="Tahoma" w:cs="Tahoma"/>
                <w:noProof/>
                <w:color w:val="000000" w:themeColor="text1"/>
                <w:lang w:val="en-US"/>
              </w:rPr>
              <w:t>120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.00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-</w:t>
            </w:r>
            <w:r w:rsidR="00350B09">
              <w:rPr>
                <w:rFonts w:ascii="Tahoma" w:hAnsi="Tahoma" w:cs="Tahoma"/>
                <w:noProof/>
                <w:color w:val="000000" w:themeColor="text1"/>
                <w:lang w:val="en-US"/>
              </w:rPr>
              <w:t>3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00.00</w:t>
            </w:r>
          </w:p>
        </w:tc>
        <w:tc>
          <w:tcPr>
            <w:tcW w:w="144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27586" w:rsidRPr="00C14203" w:rsidRDefault="00350B09" w:rsidP="00350B09">
            <w:pPr>
              <w:pStyle w:val="a4"/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1,60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0.00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1,440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.00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-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3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00.00</w:t>
            </w:r>
          </w:p>
        </w:tc>
        <w:tc>
          <w:tcPr>
            <w:tcW w:w="26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hideMark/>
          </w:tcPr>
          <w:p w:rsidR="00F27586" w:rsidRPr="00C14203" w:rsidRDefault="00350B09" w:rsidP="00350B09">
            <w:pPr>
              <w:pStyle w:val="a4"/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368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.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00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 xml:space="preserve"> (</w:t>
            </w:r>
            <w:r w:rsidRPr="00350B09">
              <w:rPr>
                <w:rFonts w:ascii="Tahoma" w:hAnsi="Tahoma" w:cs="Tahoma"/>
                <w:noProof/>
                <w:color w:val="000000" w:themeColor="text1"/>
                <w:lang w:val="en-US"/>
              </w:rPr>
              <w:t>23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.00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%)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331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.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2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 xml:space="preserve"> (</w:t>
            </w:r>
            <w:r w:rsidRPr="00350B09">
              <w:rPr>
                <w:rFonts w:ascii="Tahoma" w:hAnsi="Tahoma" w:cs="Tahoma"/>
                <w:noProof/>
                <w:color w:val="000000" w:themeColor="text1"/>
                <w:lang w:val="en-US"/>
              </w:rPr>
              <w:t>23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.00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%)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-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69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.00 (</w:t>
            </w:r>
            <w:r w:rsidRPr="00350B09">
              <w:rPr>
                <w:rFonts w:ascii="Tahoma" w:hAnsi="Tahoma" w:cs="Tahoma"/>
                <w:noProof/>
                <w:color w:val="000000" w:themeColor="text1"/>
                <w:lang w:val="en-US"/>
              </w:rPr>
              <w:t>23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.00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%)</w:t>
            </w:r>
          </w:p>
        </w:tc>
      </w:tr>
      <w:tr w:rsidR="007C5674" w:rsidRPr="00350B09" w:rsidTr="00FA1E74">
        <w:trPr>
          <w:trHeight w:val="432"/>
        </w:trPr>
        <w:tc>
          <w:tcPr>
            <w:tcW w:w="11034" w:type="dxa"/>
            <w:gridSpan w:val="9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F27586" w:rsidRPr="006633DD" w:rsidRDefault="00350B09" w:rsidP="00350B09">
            <w:pPr>
              <w:spacing w:before="40" w:after="40" w:line="240" w:lineRule="auto"/>
              <w:rPr>
                <w:rFonts w:ascii="Tahoma" w:eastAsia="Times New Roman" w:hAnsi="Tahoma" w:cs="Tahoma"/>
                <w:noProof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>THREE</w:t>
            </w:r>
            <w:r w:rsidR="00F27586" w:rsidRPr="00C14157"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 xml:space="preserve"> </w:t>
            </w:r>
            <w:r w:rsidR="001D6A37"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>THOUSAND</w:t>
            </w:r>
            <w:r w:rsidR="00F27586" w:rsidRPr="00C14157"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>THREE</w:t>
            </w:r>
            <w:r w:rsidR="00F27586" w:rsidRPr="00C14157"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 xml:space="preserve"> HUNDRED </w:t>
            </w:r>
            <w:r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>SEVENTY</w:t>
            </w:r>
            <w:r w:rsidR="008C351C"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 xml:space="preserve"> </w:t>
            </w:r>
            <w:r w:rsidRPr="00350B09"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>EUR</w:t>
            </w:r>
            <w:r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 xml:space="preserve"> </w:t>
            </w:r>
            <w:r w:rsidR="00F27586" w:rsidRPr="00C14157"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 xml:space="preserve">AND </w:t>
            </w:r>
            <w:r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>2</w:t>
            </w:r>
            <w:r w:rsidR="008C351C"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>0</w:t>
            </w:r>
            <w:r w:rsidR="00F27586" w:rsidRPr="00C14157"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 xml:space="preserve"> CENTS</w:t>
            </w:r>
          </w:p>
        </w:tc>
      </w:tr>
      <w:tr w:rsidR="007C5674" w:rsidRPr="00C14203" w:rsidTr="00FA1E74">
        <w:trPr>
          <w:trHeight w:val="360"/>
        </w:trPr>
        <w:tc>
          <w:tcPr>
            <w:tcW w:w="5250" w:type="dxa"/>
            <w:gridSpan w:val="3"/>
            <w:vMerge w:val="restart"/>
            <w:shd w:val="clear" w:color="auto" w:fill="auto"/>
            <w:hideMark/>
          </w:tcPr>
          <w:p w:rsidR="00F27586" w:rsidRPr="00C14203" w:rsidRDefault="00F27586" w:rsidP="00F27586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noProof/>
                <w:color w:val="000000" w:themeColor="text1"/>
                <w:lang w:val="en-US" w:eastAsia="ru-RU"/>
              </w:rPr>
            </w:pPr>
          </w:p>
        </w:tc>
        <w:tc>
          <w:tcPr>
            <w:tcW w:w="1984" w:type="dxa"/>
            <w:gridSpan w:val="4"/>
            <w:shd w:val="clear" w:color="auto" w:fill="auto"/>
            <w:vAlign w:val="center"/>
            <w:hideMark/>
          </w:tcPr>
          <w:p w:rsidR="008C351C" w:rsidRDefault="008C351C" w:rsidP="00F27586">
            <w:pPr>
              <w:pStyle w:val="a4"/>
              <w:jc w:val="right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</w:p>
          <w:p w:rsidR="00F27586" w:rsidRPr="00C14203" w:rsidRDefault="00F27586" w:rsidP="00F27586">
            <w:pPr>
              <w:pStyle w:val="a4"/>
              <w:jc w:val="right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</w:p>
        </w:tc>
        <w:tc>
          <w:tcPr>
            <w:tcW w:w="3800" w:type="dxa"/>
            <w:gridSpan w:val="2"/>
            <w:shd w:val="clear" w:color="auto" w:fill="auto"/>
            <w:noWrap/>
            <w:vAlign w:val="center"/>
            <w:hideMark/>
          </w:tcPr>
          <w:p w:rsidR="00F27586" w:rsidRPr="00C14203" w:rsidRDefault="00530C2C" w:rsidP="00350B09">
            <w:pPr>
              <w:pStyle w:val="a4"/>
              <w:jc w:val="right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SUBTOTAL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 xml:space="preserve">: </w:t>
            </w:r>
            <w:r w:rsidR="00350B09" w:rsidRPr="00350B09">
              <w:rPr>
                <w:rFonts w:ascii="Tahoma" w:hAnsi="Tahoma" w:cs="Tahoma"/>
                <w:noProof/>
                <w:color w:val="000000" w:themeColor="text1"/>
                <w:lang w:val="en-US"/>
              </w:rPr>
              <w:t>€</w:t>
            </w:r>
            <w:r w:rsidR="00350B09">
              <w:rPr>
                <w:rFonts w:ascii="Tahoma" w:hAnsi="Tahoma" w:cs="Tahoma"/>
                <w:noProof/>
                <w:color w:val="000000" w:themeColor="text1"/>
                <w:lang w:val="en-US"/>
              </w:rPr>
              <w:t>2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,</w:t>
            </w:r>
            <w:r w:rsidR="00350B09">
              <w:rPr>
                <w:rFonts w:ascii="Tahoma" w:hAnsi="Tahoma" w:cs="Tahoma"/>
                <w:noProof/>
                <w:color w:val="000000" w:themeColor="text1"/>
                <w:lang w:val="en-US"/>
              </w:rPr>
              <w:t>74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0.00</w:t>
            </w:r>
          </w:p>
        </w:tc>
      </w:tr>
      <w:tr w:rsidR="007C5674" w:rsidRPr="00C14203" w:rsidTr="00FA1E74">
        <w:trPr>
          <w:trHeight w:val="360"/>
        </w:trPr>
        <w:tc>
          <w:tcPr>
            <w:tcW w:w="5250" w:type="dxa"/>
            <w:gridSpan w:val="3"/>
            <w:vMerge/>
            <w:shd w:val="clear" w:color="auto" w:fill="auto"/>
            <w:vAlign w:val="bottom"/>
            <w:hideMark/>
          </w:tcPr>
          <w:p w:rsidR="00F27586" w:rsidRPr="00C14203" w:rsidRDefault="00F27586" w:rsidP="00F27586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</w:tc>
        <w:tc>
          <w:tcPr>
            <w:tcW w:w="1984" w:type="dxa"/>
            <w:gridSpan w:val="4"/>
            <w:shd w:val="clear" w:color="auto" w:fill="auto"/>
            <w:vAlign w:val="center"/>
            <w:hideMark/>
          </w:tcPr>
          <w:p w:rsidR="00F27586" w:rsidRPr="00C14203" w:rsidRDefault="00F27586" w:rsidP="00F27586">
            <w:pPr>
              <w:pStyle w:val="a4"/>
              <w:jc w:val="right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</w:p>
        </w:tc>
        <w:tc>
          <w:tcPr>
            <w:tcW w:w="3800" w:type="dxa"/>
            <w:gridSpan w:val="2"/>
            <w:shd w:val="clear" w:color="auto" w:fill="auto"/>
            <w:noWrap/>
            <w:vAlign w:val="center"/>
            <w:hideMark/>
          </w:tcPr>
          <w:p w:rsidR="00F27586" w:rsidRPr="00C14203" w:rsidRDefault="00350B09" w:rsidP="00350B09">
            <w:pPr>
              <w:pStyle w:val="a4"/>
              <w:jc w:val="right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350B09">
              <w:rPr>
                <w:rFonts w:ascii="Tahoma" w:hAnsi="Tahoma" w:cs="Tahoma"/>
                <w:noProof/>
                <w:color w:val="000000" w:themeColor="text1"/>
                <w:lang w:val="en-US"/>
              </w:rPr>
              <w:t>VAT</w:t>
            </w:r>
            <w:r w:rsidR="00530C2C">
              <w:rPr>
                <w:rFonts w:ascii="Tahoma" w:hAnsi="Tahoma" w:cs="Tahoma"/>
                <w:noProof/>
                <w:color w:val="000000" w:themeColor="text1"/>
                <w:lang w:val="en-US"/>
              </w:rPr>
              <w:t xml:space="preserve">: </w:t>
            </w:r>
            <w:r w:rsidRPr="00350B09">
              <w:rPr>
                <w:rFonts w:ascii="Tahoma" w:hAnsi="Tahoma" w:cs="Tahoma"/>
                <w:noProof/>
                <w:color w:val="000000" w:themeColor="text1"/>
                <w:lang w:val="en-US"/>
              </w:rPr>
              <w:t>€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630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.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2</w:t>
            </w:r>
            <w:r w:rsidR="008C351C">
              <w:rPr>
                <w:rFonts w:ascii="Tahoma" w:hAnsi="Tahoma" w:cs="Tahoma"/>
                <w:noProof/>
                <w:color w:val="000000" w:themeColor="text1"/>
                <w:lang w:val="en-US"/>
              </w:rPr>
              <w:t>0</w:t>
            </w:r>
          </w:p>
        </w:tc>
      </w:tr>
      <w:tr w:rsidR="007C5674" w:rsidRPr="00C14203" w:rsidTr="00FA1E74">
        <w:trPr>
          <w:trHeight w:val="360"/>
        </w:trPr>
        <w:tc>
          <w:tcPr>
            <w:tcW w:w="5274" w:type="dxa"/>
            <w:gridSpan w:val="4"/>
            <w:shd w:val="clear" w:color="auto" w:fill="auto"/>
            <w:vAlign w:val="bottom"/>
          </w:tcPr>
          <w:p w:rsidR="00F27586" w:rsidRPr="00C14203" w:rsidRDefault="00F27586" w:rsidP="00F27586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</w:tc>
        <w:tc>
          <w:tcPr>
            <w:tcW w:w="1960" w:type="dxa"/>
            <w:gridSpan w:val="3"/>
            <w:shd w:val="clear" w:color="auto" w:fill="auto"/>
            <w:vAlign w:val="center"/>
          </w:tcPr>
          <w:p w:rsidR="00F27586" w:rsidRPr="00C14203" w:rsidRDefault="00F27586" w:rsidP="00F27586">
            <w:pPr>
              <w:pStyle w:val="a4"/>
              <w:jc w:val="right"/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</w:pPr>
          </w:p>
        </w:tc>
        <w:tc>
          <w:tcPr>
            <w:tcW w:w="3800" w:type="dxa"/>
            <w:gridSpan w:val="2"/>
            <w:shd w:val="clear" w:color="auto" w:fill="auto"/>
            <w:noWrap/>
            <w:vAlign w:val="center"/>
            <w:hideMark/>
          </w:tcPr>
          <w:p w:rsidR="00F27586" w:rsidRPr="00C14203" w:rsidRDefault="00530C2C" w:rsidP="00350B09">
            <w:pPr>
              <w:pStyle w:val="a4"/>
              <w:jc w:val="right"/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</w:pPr>
            <w:r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 xml:space="preserve">TOTAL: </w:t>
            </w:r>
            <w:r w:rsidR="00350B09" w:rsidRPr="00350B09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€</w:t>
            </w:r>
            <w:r w:rsidR="00350B09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3</w:t>
            </w:r>
            <w:r w:rsidR="00F27586" w:rsidRPr="00C14203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,</w:t>
            </w:r>
            <w:r w:rsidR="00350B09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370</w:t>
            </w:r>
            <w:r w:rsidR="00F27586" w:rsidRPr="00C14203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.</w:t>
            </w:r>
            <w:r w:rsidR="00350B09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2</w:t>
            </w:r>
            <w:r w:rsidR="008C351C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0</w:t>
            </w:r>
          </w:p>
        </w:tc>
      </w:tr>
      <w:tr w:rsidR="007C5674" w:rsidRPr="00C14203" w:rsidTr="00FA1E74">
        <w:trPr>
          <w:trHeight w:val="439"/>
        </w:trPr>
        <w:tc>
          <w:tcPr>
            <w:tcW w:w="11034" w:type="dxa"/>
            <w:gridSpan w:val="9"/>
            <w:shd w:val="clear" w:color="auto" w:fill="auto"/>
            <w:vAlign w:val="center"/>
            <w:hideMark/>
          </w:tcPr>
          <w:p w:rsidR="00F27586" w:rsidRPr="00C14203" w:rsidRDefault="00F27586" w:rsidP="00FA5102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</w:tc>
      </w:tr>
    </w:tbl>
    <w:p w:rsidR="0086351A" w:rsidRPr="0086351A" w:rsidRDefault="0086351A" w:rsidP="0086351A">
      <w:pPr>
        <w:jc w:val="center"/>
        <w:rPr>
          <w:rFonts w:ascii="Tahoma" w:hAnsi="Tahoma" w:cs="Tahoma"/>
          <w:i/>
          <w:noProof/>
          <w:color w:val="000000" w:themeColor="text1"/>
          <w:lang w:val="en-US"/>
        </w:rPr>
      </w:pPr>
    </w:p>
    <w:p w:rsidR="00C83084" w:rsidRPr="00AC32E5" w:rsidRDefault="0086351A" w:rsidP="0086351A">
      <w:pPr>
        <w:jc w:val="center"/>
        <w:rPr>
          <w:rFonts w:ascii="Tahoma" w:hAnsi="Tahoma" w:cs="Tahoma"/>
          <w:i/>
          <w:noProof/>
          <w:color w:val="000000" w:themeColor="text1"/>
          <w:lang w:val="en-US"/>
        </w:rPr>
      </w:pPr>
      <w:r w:rsidRPr="0086351A">
        <w:rPr>
          <w:rFonts w:ascii="Tahoma" w:hAnsi="Tahoma" w:cs="Tahoma"/>
          <w:i/>
          <w:noProof/>
          <w:color w:val="000000" w:themeColor="text1"/>
          <w:lang w:val="en-US"/>
        </w:rPr>
        <w:t>[Terms and Conditions / Disclaimer]</w:t>
      </w:r>
      <w:bookmarkStart w:id="0" w:name="_GoBack"/>
      <w:bookmarkEnd w:id="0"/>
    </w:p>
    <w:sectPr w:rsidR="00C83084" w:rsidRPr="00AC32E5" w:rsidSect="00CB0B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974E50"/>
    <w:multiLevelType w:val="hybridMultilevel"/>
    <w:tmpl w:val="328EDE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B09"/>
    <w:rsid w:val="00000671"/>
    <w:rsid w:val="000165D2"/>
    <w:rsid w:val="00045E88"/>
    <w:rsid w:val="000C2CF2"/>
    <w:rsid w:val="000C7C75"/>
    <w:rsid w:val="000D4BAB"/>
    <w:rsid w:val="0019072A"/>
    <w:rsid w:val="001B47EB"/>
    <w:rsid w:val="001C6CCF"/>
    <w:rsid w:val="001C7A37"/>
    <w:rsid w:val="001D6A37"/>
    <w:rsid w:val="001E5028"/>
    <w:rsid w:val="002309D9"/>
    <w:rsid w:val="00262E8E"/>
    <w:rsid w:val="002958D1"/>
    <w:rsid w:val="002961F5"/>
    <w:rsid w:val="00350B09"/>
    <w:rsid w:val="003D23D7"/>
    <w:rsid w:val="003F55A1"/>
    <w:rsid w:val="00525D89"/>
    <w:rsid w:val="00530C2C"/>
    <w:rsid w:val="00550FB1"/>
    <w:rsid w:val="00573295"/>
    <w:rsid w:val="005803F6"/>
    <w:rsid w:val="005D0F6B"/>
    <w:rsid w:val="00663118"/>
    <w:rsid w:val="006633DD"/>
    <w:rsid w:val="00690CA4"/>
    <w:rsid w:val="006D09D7"/>
    <w:rsid w:val="006D6BCC"/>
    <w:rsid w:val="006E5593"/>
    <w:rsid w:val="006E6F6C"/>
    <w:rsid w:val="00720BB6"/>
    <w:rsid w:val="00750267"/>
    <w:rsid w:val="0075728B"/>
    <w:rsid w:val="00773C9E"/>
    <w:rsid w:val="007A4372"/>
    <w:rsid w:val="007A68A1"/>
    <w:rsid w:val="007C5674"/>
    <w:rsid w:val="007C625B"/>
    <w:rsid w:val="008238C5"/>
    <w:rsid w:val="00841F54"/>
    <w:rsid w:val="0086351A"/>
    <w:rsid w:val="008841AC"/>
    <w:rsid w:val="008C351C"/>
    <w:rsid w:val="008C3A8F"/>
    <w:rsid w:val="008D5F86"/>
    <w:rsid w:val="008F0DD1"/>
    <w:rsid w:val="00914305"/>
    <w:rsid w:val="00942460"/>
    <w:rsid w:val="009527FB"/>
    <w:rsid w:val="009C001B"/>
    <w:rsid w:val="009E1BD4"/>
    <w:rsid w:val="00A74C79"/>
    <w:rsid w:val="00A831D9"/>
    <w:rsid w:val="00AA1C7E"/>
    <w:rsid w:val="00AA4684"/>
    <w:rsid w:val="00AB2FC3"/>
    <w:rsid w:val="00AC32E5"/>
    <w:rsid w:val="00AD4BB7"/>
    <w:rsid w:val="00B037D3"/>
    <w:rsid w:val="00B10E4D"/>
    <w:rsid w:val="00B7419B"/>
    <w:rsid w:val="00BA0D67"/>
    <w:rsid w:val="00BE2793"/>
    <w:rsid w:val="00BE55B4"/>
    <w:rsid w:val="00C06980"/>
    <w:rsid w:val="00C14157"/>
    <w:rsid w:val="00C14203"/>
    <w:rsid w:val="00C51452"/>
    <w:rsid w:val="00C62FF0"/>
    <w:rsid w:val="00C67A02"/>
    <w:rsid w:val="00C83084"/>
    <w:rsid w:val="00C919E1"/>
    <w:rsid w:val="00CB0BF3"/>
    <w:rsid w:val="00CD70F4"/>
    <w:rsid w:val="00D12095"/>
    <w:rsid w:val="00D254B8"/>
    <w:rsid w:val="00D67C92"/>
    <w:rsid w:val="00D71AC0"/>
    <w:rsid w:val="00D82E1D"/>
    <w:rsid w:val="00D83A1C"/>
    <w:rsid w:val="00DF23B4"/>
    <w:rsid w:val="00E535FB"/>
    <w:rsid w:val="00E87895"/>
    <w:rsid w:val="00EA2429"/>
    <w:rsid w:val="00EE4DED"/>
    <w:rsid w:val="00EF2A13"/>
    <w:rsid w:val="00F04EBA"/>
    <w:rsid w:val="00F27586"/>
    <w:rsid w:val="00F945E9"/>
    <w:rsid w:val="00FA1E74"/>
    <w:rsid w:val="00FA5102"/>
    <w:rsid w:val="00FC4B35"/>
    <w:rsid w:val="00FD0331"/>
    <w:rsid w:val="00FD5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D67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uiPriority w:val="9"/>
    <w:qFormat/>
    <w:rsid w:val="00D82E1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0D67"/>
    <w:pPr>
      <w:ind w:left="720"/>
      <w:contextualSpacing/>
    </w:pPr>
  </w:style>
  <w:style w:type="paragraph" w:styleId="a4">
    <w:name w:val="No Spacing"/>
    <w:uiPriority w:val="1"/>
    <w:qFormat/>
    <w:rsid w:val="00BA0D67"/>
    <w:pPr>
      <w:spacing w:after="0" w:line="240" w:lineRule="auto"/>
    </w:pPr>
    <w:rPr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1C6C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6CCF"/>
    <w:rPr>
      <w:rFonts w:ascii="Tahoma" w:hAnsi="Tahoma" w:cs="Tahoma"/>
      <w:sz w:val="16"/>
      <w:szCs w:val="16"/>
      <w:lang w:val="ru-RU"/>
    </w:rPr>
  </w:style>
  <w:style w:type="character" w:customStyle="1" w:styleId="10">
    <w:name w:val="Заголовок 1 Знак"/>
    <w:basedOn w:val="a0"/>
    <w:link w:val="1"/>
    <w:uiPriority w:val="9"/>
    <w:rsid w:val="00D82E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D67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uiPriority w:val="9"/>
    <w:qFormat/>
    <w:rsid w:val="00D82E1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0D67"/>
    <w:pPr>
      <w:ind w:left="720"/>
      <w:contextualSpacing/>
    </w:pPr>
  </w:style>
  <w:style w:type="paragraph" w:styleId="a4">
    <w:name w:val="No Spacing"/>
    <w:uiPriority w:val="1"/>
    <w:qFormat/>
    <w:rsid w:val="00BA0D67"/>
    <w:pPr>
      <w:spacing w:after="0" w:line="240" w:lineRule="auto"/>
    </w:pPr>
    <w:rPr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1C6C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6CCF"/>
    <w:rPr>
      <w:rFonts w:ascii="Tahoma" w:hAnsi="Tahoma" w:cs="Tahoma"/>
      <w:sz w:val="16"/>
      <w:szCs w:val="16"/>
      <w:lang w:val="ru-RU"/>
    </w:rPr>
  </w:style>
  <w:style w:type="character" w:customStyle="1" w:styleId="10">
    <w:name w:val="Заголовок 1 Знак"/>
    <w:basedOn w:val="a0"/>
    <w:link w:val="1"/>
    <w:uiPriority w:val="9"/>
    <w:rsid w:val="00D82E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work_estimate_template.dotx</Template>
  <TotalTime>4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2024-10-20T11:36:00Z</dcterms:created>
  <dcterms:modified xsi:type="dcterms:W3CDTF">2024-10-20T11:40:00Z</dcterms:modified>
</cp:coreProperties>
</file>