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C5551D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C5551D" w:rsidRDefault="00CF099C" w:rsidP="00E0781A">
            <w:pPr>
              <w:pStyle w:val="a3"/>
              <w:ind w:left="426"/>
              <w:rPr>
                <w:rFonts w:ascii="Arial" w:hAnsi="Arial" w:cs="Arial"/>
                <w:i/>
                <w:lang w:val="nb-NO"/>
              </w:rPr>
            </w:pPr>
            <w:r w:rsidRPr="00C5551D">
              <w:rPr>
                <w:rFonts w:ascii="Arial" w:hAnsi="Arial" w:cs="Arial"/>
                <w:noProof/>
                <w:lang w:val="nb-N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A90F72E" wp14:editId="766768D7">
                      <wp:simplePos x="0" y="0"/>
                      <wp:positionH relativeFrom="leftMargin">
                        <wp:posOffset>-1141730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9A67BA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A67BA"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Fakturanr.  ABC - 0035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9.9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LFFn5r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9A67BA" w:rsidRDefault="00F42BC2" w:rsidP="00F42BC2">
                            <w:pPr>
                              <w:pStyle w:val="a4"/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A67BA"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Fakturanr.  ABC - 0035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C5551D" w:rsidRDefault="00F42BC2" w:rsidP="00E0781A">
            <w:pPr>
              <w:pStyle w:val="a3"/>
              <w:jc w:val="center"/>
              <w:rPr>
                <w:rFonts w:ascii="Arial" w:hAnsi="Arial" w:cs="Arial"/>
                <w:lang w:val="nb-NO"/>
              </w:rPr>
            </w:pPr>
            <w:r w:rsidRPr="00C5551D">
              <w:rPr>
                <w:rFonts w:ascii="Arial" w:hAnsi="Arial" w:cs="Arial"/>
                <w:noProof/>
                <w:lang w:val="nb-NO"/>
              </w:rPr>
              <w:drawing>
                <wp:inline distT="0" distB="0" distL="0" distR="0" wp14:anchorId="782DE4BB" wp14:editId="13ACD80A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C5551D" w:rsidRDefault="00F42BC2" w:rsidP="00F42BC2">
      <w:pPr>
        <w:pStyle w:val="TableSpace"/>
        <w:rPr>
          <w:rFonts w:ascii="Arial" w:hAnsi="Arial" w:cs="Arial"/>
          <w:lang w:val="nb-NO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CF099C" w:rsidRPr="00C5551D" w:rsidTr="00CF099C">
        <w:trPr>
          <w:trHeight w:val="177"/>
        </w:trPr>
        <w:tc>
          <w:tcPr>
            <w:tcW w:w="3995" w:type="dxa"/>
            <w:vAlign w:val="center"/>
          </w:tcPr>
          <w:p w:rsidR="00CF099C" w:rsidRPr="00C5551D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nb-NO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CF099C" w:rsidRPr="00C5551D" w:rsidRDefault="00CF099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nb-NO"/>
              </w:rPr>
            </w:pPr>
            <w:r w:rsidRPr="00C5551D">
              <w:rPr>
                <w:rFonts w:cs="Arial"/>
                <w:b/>
                <w:color w:val="000000" w:themeColor="text1"/>
                <w:sz w:val="22"/>
                <w:szCs w:val="22"/>
                <w:lang w:val="nb-NO"/>
              </w:rPr>
              <w:t>FAKTURERT TIL</w:t>
            </w:r>
          </w:p>
          <w:p w:rsidR="00CF099C" w:rsidRPr="00C5551D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  <w:t>[Klientens firmanavn]</w:t>
            </w:r>
          </w:p>
          <w:p w:rsidR="00CF099C" w:rsidRPr="00C5551D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t>[Firmaadresse]</w:t>
            </w:r>
            <w:r w:rsidRPr="00C5551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br/>
              <w:t>Org. nr.: [Organisasjonsnr.]</w:t>
            </w:r>
            <w:r w:rsidRPr="00C5551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br/>
              <w:t>Deres ref.: [Referanse]</w:t>
            </w:r>
            <w:r w:rsidRPr="00C5551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br/>
            </w:r>
          </w:p>
        </w:tc>
      </w:tr>
      <w:tr w:rsidR="00CF099C" w:rsidRPr="00C5551D" w:rsidTr="00CF099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CF099C" w:rsidRPr="00C5551D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cs="Arial"/>
                <w:i/>
                <w:color w:val="000000" w:themeColor="text1"/>
                <w:sz w:val="22"/>
                <w:szCs w:val="22"/>
                <w:lang w:val="nb-NO"/>
              </w:rPr>
              <w:t>Fakturadato: 16.10.2021</w:t>
            </w:r>
          </w:p>
          <w:p w:rsidR="00CF099C" w:rsidRPr="00C5551D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  <w:t>Forfallsdato: 30.10.2021</w:t>
            </w:r>
          </w:p>
          <w:p w:rsidR="00CF099C" w:rsidRPr="00C5551D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nb-NO"/>
              </w:rPr>
            </w:pPr>
          </w:p>
          <w:p w:rsidR="00CF099C" w:rsidRPr="00C5551D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CF099C" w:rsidRPr="00C5551D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</w:pPr>
          </w:p>
        </w:tc>
      </w:tr>
    </w:tbl>
    <w:p w:rsidR="00F42BC2" w:rsidRPr="00C5551D" w:rsidRDefault="00F42BC2" w:rsidP="00F42BC2">
      <w:pPr>
        <w:rPr>
          <w:rFonts w:asciiTheme="majorHAnsi" w:hAnsiTheme="majorHAnsi" w:cs="Arial"/>
          <w:color w:val="000000" w:themeColor="text1"/>
          <w:lang w:val="nb-NO"/>
        </w:rPr>
      </w:pPr>
    </w:p>
    <w:tbl>
      <w:tblPr>
        <w:tblStyle w:val="InvoiceTable"/>
        <w:tblW w:w="5893" w:type="pct"/>
        <w:tblInd w:w="-71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140"/>
        <w:gridCol w:w="699"/>
        <w:gridCol w:w="573"/>
        <w:gridCol w:w="257"/>
        <w:gridCol w:w="161"/>
        <w:gridCol w:w="1189"/>
        <w:gridCol w:w="1370"/>
        <w:gridCol w:w="72"/>
        <w:gridCol w:w="2158"/>
      </w:tblGrid>
      <w:tr w:rsidR="00C82DC4" w:rsidRPr="00C5551D" w:rsidTr="00C82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5551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5551D">
              <w:rPr>
                <w:rFonts w:cs="Arial"/>
                <w:color w:val="FFFFFF" w:themeColor="background1"/>
                <w:lang w:val="nb-NO"/>
              </w:rPr>
              <w:t>BESKRIVELSE</w:t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5551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5551D">
              <w:rPr>
                <w:rFonts w:cs="Arial"/>
                <w:color w:val="FFFFFF" w:themeColor="background1"/>
                <w:lang w:val="nb-NO"/>
              </w:rPr>
              <w:t>ANTALL</w:t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5551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5551D">
              <w:rPr>
                <w:rFonts w:cs="Arial"/>
                <w:color w:val="FFFFFF" w:themeColor="background1"/>
                <w:lang w:val="nb-NO"/>
              </w:rPr>
              <w:t>PRIS</w:t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5551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5551D">
              <w:rPr>
                <w:rFonts w:cs="Arial"/>
                <w:color w:val="FFFFFF" w:themeColor="background1"/>
                <w:lang w:val="nb-NO"/>
              </w:rPr>
              <w:t>SUM</w:t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5551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C5551D">
              <w:rPr>
                <w:rFonts w:cs="Arial"/>
                <w:color w:val="FFFFFF" w:themeColor="background1"/>
                <w:lang w:val="nb-NO"/>
              </w:rPr>
              <w:t>MVA</w:t>
            </w:r>
          </w:p>
        </w:tc>
      </w:tr>
      <w:tr w:rsidR="00CF099C" w:rsidRPr="00C5551D" w:rsidTr="00C82DC4">
        <w:trPr>
          <w:trHeight w:val="360"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5551D" w:rsidRDefault="00F42BC2" w:rsidP="0030561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t>mitt produkt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min tjeneste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5551D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t>8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1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5551D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t>640,00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3 510,00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5551D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t>5 120,00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3 510,00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5551D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t>1 280,00 (25%)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877,50 (25%)</w:t>
            </w:r>
            <w:r w:rsidRPr="00C5551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</w:tr>
      <w:tr w:rsidR="009A67BA" w:rsidRPr="00C5551D" w:rsidTr="00B673D7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9432D1" w:rsidRPr="00C5551D" w:rsidRDefault="009432D1" w:rsidP="0030561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nb-NO"/>
              </w:rPr>
            </w:pPr>
          </w:p>
        </w:tc>
      </w:tr>
      <w:tr w:rsidR="009A67BA" w:rsidRPr="00C5551D" w:rsidTr="00B673D7">
        <w:trPr>
          <w:trHeight w:val="360"/>
        </w:trPr>
        <w:tc>
          <w:tcPr>
            <w:tcW w:w="2745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C5551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5551D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SUM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5551D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8 630,00 kr</w:t>
            </w:r>
          </w:p>
        </w:tc>
      </w:tr>
      <w:tr w:rsidR="009A67BA" w:rsidRPr="00C5551D" w:rsidTr="00B673D7">
        <w:trPr>
          <w:trHeight w:val="360"/>
        </w:trPr>
        <w:tc>
          <w:tcPr>
            <w:tcW w:w="2745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C5551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5551D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MVA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5551D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2 157,50 kr</w:t>
            </w:r>
          </w:p>
        </w:tc>
      </w:tr>
      <w:tr w:rsidR="009A67BA" w:rsidRPr="00C5551D" w:rsidTr="00B673D7">
        <w:trPr>
          <w:trHeight w:val="360"/>
        </w:trPr>
        <w:tc>
          <w:tcPr>
            <w:tcW w:w="22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C5551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4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C5551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C5551D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  <w:t>Sum å betale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C5551D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  <w:t>10 787,50 kr</w:t>
            </w:r>
          </w:p>
        </w:tc>
      </w:tr>
      <w:tr w:rsidR="009A67BA" w:rsidRPr="00C5551D" w:rsidTr="00B673D7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C5551D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9A67BA" w:rsidRPr="00C5551D" w:rsidTr="00B673D7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BFBFBF" w:themeColor="background1" w:themeShade="BF"/>
              <w:right w:val="nil"/>
            </w:tcBorders>
          </w:tcPr>
          <w:p w:rsidR="00F42BC2" w:rsidRPr="00C5551D" w:rsidRDefault="00F42BC2" w:rsidP="00E0781A">
            <w:pPr>
              <w:pStyle w:val="a3"/>
              <w:rPr>
                <w:rStyle w:val="ContactHeading"/>
                <w:rFonts w:ascii="Arial" w:hAnsi="Arial" w:cs="Arial"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9A67BA" w:rsidRPr="00C5551D" w:rsidTr="00B673D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8" w:type="pct"/>
            <w:gridSpan w:val="3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C5551D" w:rsidRDefault="00F42BC2" w:rsidP="00F42BC2">
            <w:pPr>
              <w:pStyle w:val="Name"/>
              <w:jc w:val="left"/>
              <w:rPr>
                <w:rFonts w:cs="Arial"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cs="Arial"/>
                <w:i/>
                <w:color w:val="000000" w:themeColor="text1"/>
                <w:sz w:val="20"/>
                <w:szCs w:val="20"/>
                <w:lang w:val="nb-NO"/>
              </w:rPr>
              <w:t xml:space="preserve">      </w:t>
            </w:r>
            <w:r w:rsidRPr="00C5551D">
              <w:rPr>
                <w:rFonts w:cs="Arial"/>
                <w:i/>
                <w:color w:val="000000" w:themeColor="text1"/>
                <w:sz w:val="22"/>
                <w:szCs w:val="22"/>
                <w:lang w:val="nb-NO"/>
              </w:rPr>
              <w:t>[Firmanavn]</w:t>
            </w:r>
          </w:p>
          <w:p w:rsidR="00F42BC2" w:rsidRPr="00C5551D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lang w:val="nb-NO"/>
              </w:rPr>
            </w:pP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t>[Addresse]</w:t>
            </w: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Org. nr.: [Organisasjonsnr]</w:t>
            </w: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Telefon: [Telefon]</w:t>
            </w: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Foretaksregisteret</w:t>
            </w: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Vår ref.: [Vår referanse]</w:t>
            </w:r>
            <w:bookmarkStart w:id="0" w:name="_GoBack"/>
            <w:bookmarkEnd w:id="0"/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</w:r>
          </w:p>
        </w:tc>
        <w:tc>
          <w:tcPr>
            <w:tcW w:w="2452" w:type="pct"/>
            <w:gridSpan w:val="6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C5551D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t>[Navn på bank]</w:t>
            </w: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SWIFT/BIC: [SWIFT/BIC]</w:t>
            </w: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Kontonummer: [IBAN]</w:t>
            </w:r>
          </w:p>
          <w:p w:rsidR="00F42BC2" w:rsidRPr="00C5551D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</w:pP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t>KID: [KID]</w:t>
            </w:r>
            <w:r w:rsidRPr="00C5551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</w:r>
          </w:p>
        </w:tc>
      </w:tr>
    </w:tbl>
    <w:p w:rsidR="00F42BC2" w:rsidRPr="00C5551D" w:rsidRDefault="00F42BC2" w:rsidP="00F42BC2">
      <w:pPr>
        <w:pStyle w:val="a6"/>
        <w:rPr>
          <w:lang w:val="nb-NO"/>
        </w:rPr>
      </w:pPr>
    </w:p>
    <w:p w:rsidR="00C911EF" w:rsidRPr="00C5551D" w:rsidRDefault="00C911EF">
      <w:pPr>
        <w:rPr>
          <w:lang w:val="nb-NO"/>
        </w:rPr>
      </w:pPr>
    </w:p>
    <w:sectPr w:rsidR="00C911EF" w:rsidRPr="00C5551D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503" w:rsidRDefault="00E74503">
      <w:pPr>
        <w:spacing w:before="0" w:after="0"/>
      </w:pPr>
      <w:r>
        <w:separator/>
      </w:r>
    </w:p>
  </w:endnote>
  <w:endnote w:type="continuationSeparator" w:id="0">
    <w:p w:rsidR="00E74503" w:rsidRDefault="00E7450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C5551D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503" w:rsidRDefault="00E74503">
      <w:pPr>
        <w:spacing w:before="0" w:after="0"/>
      </w:pPr>
      <w:r>
        <w:separator/>
      </w:r>
    </w:p>
  </w:footnote>
  <w:footnote w:type="continuationSeparator" w:id="0">
    <w:p w:rsidR="00E74503" w:rsidRDefault="00E74503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51D"/>
    <w:rsid w:val="0005268A"/>
    <w:rsid w:val="000A0D44"/>
    <w:rsid w:val="002E71C0"/>
    <w:rsid w:val="00305615"/>
    <w:rsid w:val="003C6FB7"/>
    <w:rsid w:val="00411AEB"/>
    <w:rsid w:val="006B38A4"/>
    <w:rsid w:val="006B7262"/>
    <w:rsid w:val="00801B01"/>
    <w:rsid w:val="009203B2"/>
    <w:rsid w:val="009432D1"/>
    <w:rsid w:val="009A67BA"/>
    <w:rsid w:val="009D2A64"/>
    <w:rsid w:val="00A42602"/>
    <w:rsid w:val="00B673D7"/>
    <w:rsid w:val="00C5551D"/>
    <w:rsid w:val="00C82DC4"/>
    <w:rsid w:val="00C911EF"/>
    <w:rsid w:val="00CF099C"/>
    <w:rsid w:val="00E74503"/>
    <w:rsid w:val="00F01FDA"/>
    <w:rsid w:val="00F41D6A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faktura_norge_mal1.dotx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2021-11-01T10:27:00Z</dcterms:created>
  <dcterms:modified xsi:type="dcterms:W3CDTF">2021-11-01T10:28:00Z</dcterms:modified>
</cp:coreProperties>
</file>