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0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569"/>
        <w:gridCol w:w="141"/>
        <w:gridCol w:w="284"/>
        <w:gridCol w:w="142"/>
        <w:gridCol w:w="1137"/>
        <w:gridCol w:w="2037"/>
        <w:gridCol w:w="250"/>
        <w:gridCol w:w="101"/>
        <w:gridCol w:w="23"/>
      </w:tblGrid>
      <w:tr w:rsidR="00DA2783" w:rsidRPr="000A7EDD" w:rsidTr="003D274B">
        <w:trPr>
          <w:gridAfter w:val="2"/>
          <w:wAfter w:w="124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0A7EDD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nb-NO" w:eastAsia="ru-RU"/>
              </w:rPr>
            </w:pPr>
            <w:r w:rsidRPr="000A7EDD">
              <w:rPr>
                <w:noProof/>
                <w:sz w:val="16"/>
                <w:lang w:val="nb-NO"/>
              </w:rPr>
              <w:drawing>
                <wp:anchor distT="0" distB="0" distL="114300" distR="114300" simplePos="0" relativeHeight="251659264" behindDoc="0" locked="0" layoutInCell="1" allowOverlap="1" wp14:anchorId="7CAD8F63" wp14:editId="2962B816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0A7EDD" w:rsidTr="003D274B">
        <w:trPr>
          <w:gridAfter w:val="2"/>
          <w:wAfter w:w="124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0A7ED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nb-NO"/>
              </w:rPr>
              <w:t>Fakturadato: 08.10.2021</w:t>
            </w:r>
          </w:p>
          <w:p w:rsidR="00DA2783" w:rsidRPr="000A7ED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nb-NO"/>
              </w:rPr>
              <w:t>Forfallsdato: 22.10.2021</w:t>
            </w:r>
          </w:p>
          <w:p w:rsidR="00DA2783" w:rsidRPr="000A7EDD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nb-NO" w:eastAsia="ru-RU"/>
              </w:rPr>
            </w:pP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0A7EDD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  <w:lang w:val="nb-NO"/>
              </w:rPr>
            </w:pPr>
            <w:r w:rsidRPr="000A7EDD">
              <w:rPr>
                <w:rFonts w:asciiTheme="majorHAnsi" w:hAnsiTheme="majorHAnsi" w:cs="Arial"/>
                <w:b/>
                <w:bCs/>
                <w:caps/>
                <w:noProof/>
                <w:color w:val="948A54" w:themeColor="background2" w:themeShade="80"/>
                <w:spacing w:val="0"/>
                <w:kern w:val="44"/>
                <w:sz w:val="32"/>
                <w:szCs w:val="32"/>
                <w:lang w:val="nb-NO" w:eastAsia="ru-RU"/>
              </w:rPr>
              <w:t>Kreditnota #  ABC - 0018</w:t>
            </w:r>
          </w:p>
        </w:tc>
      </w:tr>
      <w:tr w:rsidR="00DA2783" w:rsidRPr="000A7EDD" w:rsidTr="00F56B0E">
        <w:trPr>
          <w:gridAfter w:val="2"/>
          <w:wAfter w:w="124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C4BC96" w:themeColor="background2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0A7EDD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nb-NO"/>
              </w:rPr>
              <w:tab/>
            </w:r>
          </w:p>
        </w:tc>
        <w:tc>
          <w:tcPr>
            <w:tcW w:w="284" w:type="dxa"/>
            <w:tcBorders>
              <w:bottom w:val="single" w:sz="4" w:space="0" w:color="C4BC96" w:themeColor="background2" w:themeShade="BF"/>
            </w:tcBorders>
            <w:shd w:val="clear" w:color="auto" w:fill="FFFFFF"/>
            <w:vAlign w:val="center"/>
          </w:tcPr>
          <w:p w:rsidR="00DA2783" w:rsidRPr="000A7EDD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C4BC96" w:themeColor="background2" w:themeShade="BF"/>
            </w:tcBorders>
            <w:shd w:val="clear" w:color="auto" w:fill="FFFFFF"/>
            <w:vAlign w:val="center"/>
          </w:tcPr>
          <w:p w:rsidR="00262BE6" w:rsidRPr="000A7EDD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nb-NO"/>
              </w:rPr>
            </w:pPr>
          </w:p>
          <w:p w:rsidR="00DA2783" w:rsidRPr="000A7EDD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nb-NO"/>
              </w:rPr>
              <w:t>FAKTURERT TIL:</w:t>
            </w:r>
          </w:p>
        </w:tc>
      </w:tr>
      <w:tr w:rsidR="00DA2783" w:rsidRPr="000A7EDD" w:rsidTr="00F56B0E">
        <w:trPr>
          <w:gridAfter w:val="2"/>
          <w:wAfter w:w="124" w:type="dxa"/>
          <w:trHeight w:val="1103"/>
        </w:trPr>
        <w:tc>
          <w:tcPr>
            <w:tcW w:w="3346" w:type="dxa"/>
            <w:gridSpan w:val="2"/>
            <w:tcBorders>
              <w:top w:val="single" w:sz="4" w:space="0" w:color="C4BC96" w:themeColor="background2" w:themeShade="BF"/>
            </w:tcBorders>
            <w:shd w:val="clear" w:color="auto" w:fill="FFFFFF"/>
            <w:tcMar>
              <w:top w:w="0" w:type="dxa"/>
            </w:tcMar>
          </w:tcPr>
          <w:p w:rsidR="00DA2783" w:rsidRPr="000A7EDD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nb-NO"/>
              </w:rPr>
            </w:pPr>
          </w:p>
          <w:p w:rsidR="00DA2783" w:rsidRPr="000A7EDD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nb-NO"/>
              </w:rPr>
              <w:t>[Firmanavn]</w:t>
            </w: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tab/>
            </w:r>
          </w:p>
          <w:p w:rsidR="00DA2783" w:rsidRPr="000A7EDD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t>[Addresse]</w:t>
            </w: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br/>
              <w:t>Org. nr.: [Organisasjonsnr]</w:t>
            </w: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br/>
              <w:t>Telefon: [Telefon]</w:t>
            </w: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br/>
              <w:t>Foretaksregisteret</w:t>
            </w: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br/>
              <w:t>Vår ref.: [Vår referanse]</w:t>
            </w: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3685" w:type="dxa"/>
            <w:gridSpan w:val="7"/>
            <w:tcBorders>
              <w:top w:val="single" w:sz="4" w:space="0" w:color="C4BC96" w:themeColor="background2" w:themeShade="BF"/>
            </w:tcBorders>
            <w:shd w:val="clear" w:color="auto" w:fill="FFFFFF"/>
          </w:tcPr>
          <w:p w:rsidR="00DA2783" w:rsidRPr="000A7ED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</w:pPr>
          </w:p>
          <w:p w:rsidR="00DA2783" w:rsidRPr="000A7ED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t>[Navn på bank]</w:t>
            </w: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br/>
              <w:t>SWIFT/BIC: [SWIFT/BIC]</w:t>
            </w: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br/>
              <w:t>Kontonummer: [IBAN]</w:t>
            </w:r>
          </w:p>
          <w:p w:rsidR="00DA2783" w:rsidRPr="000A7EDD" w:rsidRDefault="00334A5C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t>KID: [KID]</w:t>
            </w:r>
            <w:r w:rsidRPr="000A7EDD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284" w:type="dxa"/>
            <w:tcBorders>
              <w:top w:val="single" w:sz="4" w:space="0" w:color="C4BC96" w:themeColor="background2" w:themeShade="BF"/>
            </w:tcBorders>
            <w:shd w:val="clear" w:color="auto" w:fill="FFFFFF"/>
          </w:tcPr>
          <w:p w:rsidR="00DA2783" w:rsidRPr="000A7EDD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C4BC96" w:themeColor="background2" w:themeShade="BF"/>
            </w:tcBorders>
            <w:shd w:val="clear" w:color="auto" w:fill="FFFFFF"/>
          </w:tcPr>
          <w:p w:rsidR="00DA2783" w:rsidRPr="000A7ED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ab/>
            </w:r>
          </w:p>
          <w:p w:rsidR="00DA2783" w:rsidRPr="000A7ED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nb-NO"/>
              </w:rPr>
              <w:t>[Klientens firmanavn]</w:t>
            </w:r>
          </w:p>
          <w:p w:rsidR="00DA2783" w:rsidRPr="000A7EDD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[Firmaadresse]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Org. nr.: [Organisasjonsnr.]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Deres ref.: [Referanse]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</w:tr>
      <w:tr w:rsidR="00830583" w:rsidRPr="000A7EDD" w:rsidTr="003D274B">
        <w:trPr>
          <w:gridAfter w:val="2"/>
          <w:wAfter w:w="124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0A7EDD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0A7EDD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0A7EDD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0A7EDD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</w:tr>
      <w:tr w:rsidR="00DA2783" w:rsidRPr="000A7EDD" w:rsidTr="00F56B0E">
        <w:trPr>
          <w:trHeight w:val="432"/>
        </w:trPr>
        <w:tc>
          <w:tcPr>
            <w:tcW w:w="4196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tcMar>
              <w:top w:w="0" w:type="dxa"/>
            </w:tcMar>
            <w:vAlign w:val="center"/>
          </w:tcPr>
          <w:p w:rsidR="00DA2783" w:rsidRPr="000A7ED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  <w:t>BESKRIVELSE</w:t>
            </w:r>
          </w:p>
        </w:tc>
        <w:tc>
          <w:tcPr>
            <w:tcW w:w="1418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0A7ED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  <w:t>ANTALL</w:t>
            </w:r>
          </w:p>
        </w:tc>
        <w:tc>
          <w:tcPr>
            <w:tcW w:w="1276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0A7ED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  <w:t>PRIS</w:t>
            </w:r>
          </w:p>
        </w:tc>
        <w:tc>
          <w:tcPr>
            <w:tcW w:w="1704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0A7ED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  <w:t>SUM</w:t>
            </w:r>
          </w:p>
        </w:tc>
        <w:tc>
          <w:tcPr>
            <w:tcW w:w="2411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0A7EDD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FFFFFF" w:themeColor="background1"/>
                <w:sz w:val="20"/>
                <w:szCs w:val="20"/>
                <w:lang w:val="nb-NO"/>
              </w:rPr>
              <w:t>MVA</w:t>
            </w:r>
          </w:p>
        </w:tc>
      </w:tr>
      <w:tr w:rsidR="00DA2783" w:rsidRPr="000A7EDD" w:rsidTr="00F56B0E">
        <w:trPr>
          <w:trHeight w:val="288"/>
        </w:trPr>
        <w:tc>
          <w:tcPr>
            <w:tcW w:w="4196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0A7EDD" w:rsidRDefault="00DA2783" w:rsidP="00733B83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mitt produkt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min tjeneste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DA2783" w:rsidRPr="000A7EDD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3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1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1276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DA2783" w:rsidRPr="000A7EDD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-900,00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-2 820,00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1704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0A7EDD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-2 700,00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-2 820,00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2411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0A7EDD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-675,00 (25%)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-705,00 (25%)</w:t>
            </w:r>
            <w:r w:rsidRPr="000A7EDD">
              <w:rPr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</w:tr>
      <w:tr w:rsidR="00DA2783" w:rsidRPr="000A7EDD" w:rsidTr="00733B83">
        <w:trPr>
          <w:gridAfter w:val="1"/>
          <w:wAfter w:w="23" w:type="dxa"/>
          <w:trHeight w:val="472"/>
        </w:trPr>
        <w:tc>
          <w:tcPr>
            <w:tcW w:w="10631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0A7EDD" w:rsidRDefault="00DA2783" w:rsidP="00733B83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nb-NO"/>
              </w:rPr>
            </w:pPr>
          </w:p>
        </w:tc>
        <w:tc>
          <w:tcPr>
            <w:tcW w:w="351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0A7EDD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</w:tr>
      <w:tr w:rsidR="00DA2783" w:rsidRPr="000A7EDD" w:rsidTr="00331198">
        <w:trPr>
          <w:gridBefore w:val="7"/>
          <w:gridAfter w:val="2"/>
          <w:wBefore w:w="6321" w:type="dxa"/>
          <w:wAfter w:w="124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0A7EDD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nb-NO"/>
              </w:rPr>
              <w:t>SUM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0A7EDD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-5 520,00 kr</w:t>
            </w:r>
          </w:p>
        </w:tc>
      </w:tr>
      <w:tr w:rsidR="00DA2783" w:rsidRPr="000A7EDD" w:rsidTr="003D274B">
        <w:trPr>
          <w:gridBefore w:val="1"/>
          <w:gridAfter w:val="2"/>
          <w:wBefore w:w="155" w:type="dxa"/>
          <w:wAfter w:w="124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0A7EDD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nb-NO"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0A7EDD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nb-NO"/>
              </w:rPr>
              <w:t>MVA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0A7EDD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1 380,00 kr</w:t>
            </w:r>
          </w:p>
        </w:tc>
      </w:tr>
      <w:tr w:rsidR="00DA2783" w:rsidRPr="000A7EDD" w:rsidTr="00331198">
        <w:trPr>
          <w:gridBefore w:val="1"/>
          <w:gridAfter w:val="2"/>
          <w:wBefore w:w="155" w:type="dxa"/>
          <w:wAfter w:w="124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0A7EDD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0A7EDD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Sum å betale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0A7EDD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</w:pPr>
            <w:r w:rsidRPr="000A7EDD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  <w:t>-6 900,00 kr</w:t>
            </w:r>
          </w:p>
        </w:tc>
      </w:tr>
      <w:tr w:rsidR="002F232B" w:rsidRPr="000A7EDD" w:rsidTr="00015F15">
        <w:trPr>
          <w:gridBefore w:val="1"/>
          <w:gridAfter w:val="2"/>
          <w:wBefore w:w="155" w:type="dxa"/>
          <w:wAfter w:w="124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331198" w:rsidRPr="000A7EDD" w:rsidRDefault="00331198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bookmarkStart w:id="0" w:name="_GoBack"/>
            <w:bookmarkEnd w:id="0"/>
          </w:p>
          <w:p w:rsidR="002F232B" w:rsidRPr="000A7EDD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</w:tr>
    </w:tbl>
    <w:p w:rsidR="00E55140" w:rsidRPr="000A7EDD" w:rsidRDefault="00E55140">
      <w:pPr>
        <w:rPr>
          <w:lang w:val="nb-NO"/>
        </w:rPr>
      </w:pPr>
    </w:p>
    <w:sectPr w:rsidR="00E55140" w:rsidRPr="000A7E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EDD"/>
    <w:rsid w:val="00015F15"/>
    <w:rsid w:val="0004546B"/>
    <w:rsid w:val="000A7EDD"/>
    <w:rsid w:val="001D26CD"/>
    <w:rsid w:val="00262BE6"/>
    <w:rsid w:val="00296D0A"/>
    <w:rsid w:val="002F232B"/>
    <w:rsid w:val="00331198"/>
    <w:rsid w:val="00334A5C"/>
    <w:rsid w:val="0034684C"/>
    <w:rsid w:val="003D274B"/>
    <w:rsid w:val="0064453E"/>
    <w:rsid w:val="006871F8"/>
    <w:rsid w:val="00687879"/>
    <w:rsid w:val="006F66B9"/>
    <w:rsid w:val="00733B83"/>
    <w:rsid w:val="00830583"/>
    <w:rsid w:val="00883E4D"/>
    <w:rsid w:val="00901F71"/>
    <w:rsid w:val="00C12158"/>
    <w:rsid w:val="00DA2783"/>
    <w:rsid w:val="00E55140"/>
    <w:rsid w:val="00F5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kreditnota_eksempel1.dotx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2021-11-01T10:26:00Z</dcterms:created>
  <dcterms:modified xsi:type="dcterms:W3CDTF">2021-11-01T10:26:00Z</dcterms:modified>
</cp:coreProperties>
</file>