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8C10FD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8C10FD" w:rsidRDefault="002C478C" w:rsidP="00E0781A">
            <w:pPr>
              <w:pStyle w:val="a3"/>
              <w:ind w:left="426"/>
              <w:rPr>
                <w:rFonts w:ascii="Arial" w:hAnsi="Arial" w:cs="Arial"/>
                <w:i/>
                <w:lang w:val="nb-NO"/>
              </w:rPr>
            </w:pPr>
            <w:r w:rsidRPr="008C10FD">
              <w:rPr>
                <w:rFonts w:ascii="Arial" w:hAnsi="Arial" w:cs="Arial"/>
                <w:noProof/>
                <w:lang w:val="nb-N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1C79B6A" wp14:editId="51A203EE">
                      <wp:simplePos x="0" y="0"/>
                      <wp:positionH relativeFrom="leftMargin">
                        <wp:posOffset>-1094105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2C478C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C0504D" w:themeColor="accent2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shade w14:val="30000"/>
                                                <w14:satMod w14:val="115000"/>
                                              </w14:schemeClr>
                                            </w14:gs>
                                            <w14:gs w14:pos="50000">
                                              <w14:schemeClr w14:val="accent2">
                                                <w14:shade w14:val="67500"/>
                                                <w14:satMod w14:val="11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100000"/>
                                                <w14:satMod w14:val="115000"/>
                                              </w14:scheme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</w:pPr>
                                  <w:r w:rsidRPr="002C478C">
                                    <w:rPr>
                                      <w:color w:val="C0504D" w:themeColor="accent2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shade w14:val="30000"/>
                                                <w14:satMod w14:val="115000"/>
                                              </w14:schemeClr>
                                            </w14:gs>
                                            <w14:gs w14:pos="50000">
                                              <w14:schemeClr w14:val="accent2">
                                                <w14:shade w14:val="67500"/>
                                                <w14:satMod w14:val="11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100000"/>
                                                <w14:satMod w14:val="115000"/>
                                              </w14:schemeClr>
                                            </w14:gs>
                                          </w14:gsLst>
                                          <w14:lin w14:ang="2700000" w14:scaled="0"/>
                                        </w14:gradFill>
                                      </w14:textFill>
                                    </w:rPr>
                                    <w:t>Fakturanr.  ABC - 0033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6.15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EYhczH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2C478C" w:rsidRDefault="00F42BC2" w:rsidP="00F42BC2">
                            <w:pPr>
                              <w:pStyle w:val="a4"/>
                              <w:jc w:val="center"/>
                              <w:rPr>
                                <w:color w:val="C0504D" w:themeColor="accent2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 w:rsidRPr="002C478C">
                              <w:rPr>
                                <w:color w:val="C0504D" w:themeColor="accent2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Fakturanr.  ABC - 0033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8C10FD" w:rsidRDefault="00F42BC2" w:rsidP="00E0781A">
            <w:pPr>
              <w:pStyle w:val="a3"/>
              <w:jc w:val="center"/>
              <w:rPr>
                <w:rFonts w:ascii="Arial" w:hAnsi="Arial" w:cs="Arial"/>
                <w:lang w:val="nb-NO"/>
              </w:rPr>
            </w:pPr>
            <w:r w:rsidRPr="008C10FD">
              <w:rPr>
                <w:rFonts w:ascii="Arial" w:hAnsi="Arial" w:cs="Arial"/>
                <w:noProof/>
                <w:lang w:val="nb-NO"/>
              </w:rPr>
              <w:drawing>
                <wp:inline distT="0" distB="0" distL="0" distR="0" wp14:anchorId="4F7D93CE" wp14:editId="1F9C3794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8C10FD" w:rsidRDefault="00F42BC2" w:rsidP="00F42BC2">
      <w:pPr>
        <w:pStyle w:val="TableSpace"/>
        <w:rPr>
          <w:rFonts w:ascii="Arial" w:hAnsi="Arial" w:cs="Arial"/>
          <w:lang w:val="nb-NO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2C478C" w:rsidRPr="008C10FD" w:rsidTr="002C478C">
        <w:trPr>
          <w:trHeight w:val="177"/>
        </w:trPr>
        <w:tc>
          <w:tcPr>
            <w:tcW w:w="3995" w:type="dxa"/>
            <w:vAlign w:val="center"/>
          </w:tcPr>
          <w:p w:rsidR="002C478C" w:rsidRPr="008C10FD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nb-NO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2C478C" w:rsidRPr="008C10FD" w:rsidRDefault="002C478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nb-NO"/>
              </w:rPr>
            </w:pPr>
            <w:r w:rsidRPr="008C10FD">
              <w:rPr>
                <w:rFonts w:cs="Arial"/>
                <w:b/>
                <w:color w:val="000000" w:themeColor="text1"/>
                <w:sz w:val="22"/>
                <w:szCs w:val="22"/>
                <w:lang w:val="nb-NO"/>
              </w:rPr>
              <w:t>FAKTURERT TIL</w:t>
            </w:r>
          </w:p>
          <w:p w:rsidR="002C478C" w:rsidRPr="008C10FD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C0504D" w:themeColor="accent2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b/>
                <w:i/>
                <w:color w:val="C0504D" w:themeColor="accent2"/>
                <w:sz w:val="22"/>
                <w:szCs w:val="22"/>
                <w:lang w:val="nb-NO"/>
              </w:rPr>
              <w:t>[Klientens firmanavn]</w:t>
            </w:r>
          </w:p>
          <w:p w:rsidR="002C478C" w:rsidRPr="008C10FD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262626" w:themeColor="text1" w:themeTint="D9"/>
                <w:lang w:val="nb-NO"/>
              </w:rPr>
            </w:pPr>
            <w:r w:rsidRPr="008C10F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t>[Firmaadresse]</w:t>
            </w:r>
            <w:r w:rsidRPr="008C10F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br/>
              <w:t>Org. nr.: [Organisasjonsnr.]</w:t>
            </w:r>
            <w:r w:rsidRPr="008C10F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br/>
              <w:t>Deres ref.: [Referanse]</w:t>
            </w:r>
            <w:r w:rsidRPr="008C10FD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  <w:br/>
            </w:r>
          </w:p>
        </w:tc>
      </w:tr>
      <w:tr w:rsidR="002C478C" w:rsidRPr="008C10FD" w:rsidTr="002C478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2C478C" w:rsidRPr="008C10FD" w:rsidRDefault="002C478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cs="Arial"/>
                <w:i/>
                <w:color w:val="000000" w:themeColor="text1"/>
                <w:sz w:val="22"/>
                <w:szCs w:val="22"/>
                <w:lang w:val="nb-NO"/>
              </w:rPr>
              <w:t>Fakturadato: 15.10.2021</w:t>
            </w:r>
          </w:p>
          <w:p w:rsidR="002C478C" w:rsidRPr="008C10FD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  <w:t>Forfallsdato: 29.10.2021</w:t>
            </w:r>
          </w:p>
          <w:p w:rsidR="002C478C" w:rsidRPr="008C10FD" w:rsidRDefault="002C478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nb-NO"/>
              </w:rPr>
            </w:pPr>
          </w:p>
          <w:p w:rsidR="002C478C" w:rsidRPr="008C10FD" w:rsidRDefault="002C478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lang w:val="nb-NO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2C478C" w:rsidRPr="008C10FD" w:rsidRDefault="002C478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lang w:val="nb-NO"/>
              </w:rPr>
            </w:pPr>
          </w:p>
        </w:tc>
      </w:tr>
    </w:tbl>
    <w:p w:rsidR="00F42BC2" w:rsidRPr="008C10FD" w:rsidRDefault="00F42BC2" w:rsidP="00F42BC2">
      <w:pPr>
        <w:rPr>
          <w:rFonts w:asciiTheme="majorHAnsi" w:hAnsiTheme="majorHAnsi" w:cs="Arial"/>
          <w:lang w:val="nb-NO"/>
        </w:rPr>
      </w:pPr>
    </w:p>
    <w:tbl>
      <w:tblPr>
        <w:tblStyle w:val="InvoiceTable"/>
        <w:tblW w:w="5847" w:type="pct"/>
        <w:tblInd w:w="-62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050"/>
        <w:gridCol w:w="695"/>
        <w:gridCol w:w="575"/>
        <w:gridCol w:w="169"/>
        <w:gridCol w:w="249"/>
        <w:gridCol w:w="1193"/>
        <w:gridCol w:w="1361"/>
        <w:gridCol w:w="80"/>
        <w:gridCol w:w="2164"/>
      </w:tblGrid>
      <w:tr w:rsidR="002C478C" w:rsidRPr="008C10FD" w:rsidTr="00640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22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8C10F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8C10FD">
              <w:rPr>
                <w:rFonts w:cs="Arial"/>
                <w:color w:val="FFFFFF" w:themeColor="background1"/>
                <w:lang w:val="nb-NO"/>
              </w:rPr>
              <w:t>BESKRIVELSE</w:t>
            </w:r>
          </w:p>
        </w:tc>
        <w:tc>
          <w:tcPr>
            <w:tcW w:w="683" w:type="pct"/>
            <w:gridSpan w:val="3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8C10F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8C10FD">
              <w:rPr>
                <w:rFonts w:cs="Arial"/>
                <w:color w:val="FFFFFF" w:themeColor="background1"/>
                <w:lang w:val="nb-NO"/>
              </w:rPr>
              <w:t>ANTALL</w:t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8C10F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8C10FD">
              <w:rPr>
                <w:rFonts w:cs="Arial"/>
                <w:color w:val="FFFFFF" w:themeColor="background1"/>
                <w:lang w:val="nb-NO"/>
              </w:rPr>
              <w:t>PRIS</w:t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8C10F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8C10FD">
              <w:rPr>
                <w:rFonts w:cs="Arial"/>
                <w:color w:val="FFFFFF" w:themeColor="background1"/>
                <w:lang w:val="nb-NO"/>
              </w:rPr>
              <w:t>SUM</w:t>
            </w:r>
          </w:p>
        </w:tc>
        <w:tc>
          <w:tcPr>
            <w:tcW w:w="1027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shd w:val="clear" w:color="auto" w:fill="C0504D" w:themeFill="accent2"/>
            <w:vAlign w:val="center"/>
          </w:tcPr>
          <w:p w:rsidR="00F42BC2" w:rsidRPr="008C10FD" w:rsidRDefault="00F42BC2" w:rsidP="00E0781A">
            <w:pPr>
              <w:jc w:val="center"/>
              <w:rPr>
                <w:rFonts w:cs="Arial"/>
                <w:color w:val="FFFFFF" w:themeColor="background1"/>
                <w:lang w:val="nb-NO"/>
              </w:rPr>
            </w:pPr>
            <w:r w:rsidRPr="008C10FD">
              <w:rPr>
                <w:rFonts w:cs="Arial"/>
                <w:color w:val="FFFFFF" w:themeColor="background1"/>
                <w:lang w:val="nb-NO"/>
              </w:rPr>
              <w:t>MVA</w:t>
            </w:r>
          </w:p>
        </w:tc>
      </w:tr>
      <w:tr w:rsidR="00A319B3" w:rsidRPr="008C10FD" w:rsidTr="00640ECB">
        <w:trPr>
          <w:trHeight w:val="360"/>
        </w:trPr>
        <w:tc>
          <w:tcPr>
            <w:tcW w:w="1922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8C10FD" w:rsidRDefault="00F42BC2" w:rsidP="006D3E5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t>mitt produkt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min tjeneste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683" w:type="pct"/>
            <w:gridSpan w:val="3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8C10FD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t>9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1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8C10FD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t>600,00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3 440,00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684" w:type="pct"/>
            <w:gridSpan w:val="2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8C10FD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t>5 400,00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3 440,00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  <w:tc>
          <w:tcPr>
            <w:tcW w:w="1027" w:type="pct"/>
            <w:tcBorders>
              <w:top w:val="single" w:sz="4" w:space="0" w:color="D99594" w:themeColor="accent2" w:themeTint="99"/>
              <w:left w:val="single" w:sz="4" w:space="0" w:color="D99594" w:themeColor="accent2" w:themeTint="99"/>
              <w:bottom w:val="single" w:sz="4" w:space="0" w:color="D99594" w:themeColor="accent2" w:themeTint="99"/>
              <w:right w:val="single" w:sz="4" w:space="0" w:color="D99594" w:themeColor="accent2" w:themeTint="99"/>
            </w:tcBorders>
            <w:vAlign w:val="center"/>
          </w:tcPr>
          <w:p w:rsidR="00F42BC2" w:rsidRPr="008C10FD" w:rsidRDefault="00F42BC2" w:rsidP="006D3E5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t>1 350,00 (25%)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  <w:t>860,00 (25%)</w:t>
            </w:r>
            <w:r w:rsidRPr="008C10FD">
              <w:rPr>
                <w:rFonts w:asciiTheme="majorHAnsi" w:hAnsiTheme="majorHAnsi" w:cs="Arial"/>
                <w:color w:val="000000" w:themeColor="text1"/>
                <w:lang w:val="nb-NO"/>
              </w:rPr>
              <w:br/>
            </w:r>
          </w:p>
        </w:tc>
      </w:tr>
      <w:tr w:rsidR="00F42BC2" w:rsidRPr="008C10FD" w:rsidTr="00640ECB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D99594" w:themeColor="accent2" w:themeTint="99"/>
              <w:left w:val="nil"/>
              <w:bottom w:val="nil"/>
              <w:right w:val="nil"/>
            </w:tcBorders>
            <w:shd w:val="clear" w:color="auto" w:fill="auto"/>
          </w:tcPr>
          <w:p w:rsidR="009432D1" w:rsidRPr="008C10FD" w:rsidRDefault="009432D1" w:rsidP="006D3E5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nb-NO"/>
              </w:rPr>
            </w:pPr>
          </w:p>
        </w:tc>
      </w:tr>
      <w:tr w:rsidR="00F42BC2" w:rsidRPr="008C10FD" w:rsidTr="00640ECB">
        <w:trPr>
          <w:trHeight w:val="360"/>
        </w:trPr>
        <w:tc>
          <w:tcPr>
            <w:tcW w:w="2723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8C10F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8C10FD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SUM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8C10FD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8 840,00 kr</w:t>
            </w:r>
          </w:p>
        </w:tc>
      </w:tr>
      <w:tr w:rsidR="00F42BC2" w:rsidRPr="008C10FD" w:rsidTr="00640ECB">
        <w:trPr>
          <w:trHeight w:val="360"/>
        </w:trPr>
        <w:tc>
          <w:tcPr>
            <w:tcW w:w="2723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8C10F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8C10FD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MVA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8C10FD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nb-NO"/>
              </w:rPr>
              <w:t>2 210,00 kr</w:t>
            </w:r>
          </w:p>
        </w:tc>
      </w:tr>
      <w:tr w:rsidR="00F42BC2" w:rsidRPr="008C10FD" w:rsidTr="00640ECB">
        <w:trPr>
          <w:trHeight w:val="360"/>
        </w:trPr>
        <w:tc>
          <w:tcPr>
            <w:tcW w:w="225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8C10F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47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8C10FD" w:rsidRDefault="00F42BC2" w:rsidP="00E0781A">
            <w:pPr>
              <w:rPr>
                <w:rFonts w:asciiTheme="majorHAnsi" w:hAnsiTheme="majorHAnsi" w:cs="Arial"/>
                <w:color w:val="000000" w:themeColor="text1"/>
                <w:lang w:val="nb-NO"/>
              </w:rPr>
            </w:pPr>
          </w:p>
        </w:tc>
        <w:tc>
          <w:tcPr>
            <w:tcW w:w="12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8C10FD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  <w:t>Sum å betale</w:t>
            </w: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8C10FD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nb-NO"/>
              </w:rPr>
              <w:t>11 050,00 kr</w:t>
            </w:r>
          </w:p>
        </w:tc>
      </w:tr>
      <w:tr w:rsidR="00F42BC2" w:rsidRPr="008C10FD" w:rsidTr="00640ECB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8C10FD" w:rsidRDefault="00F42BC2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F42BC2" w:rsidRPr="008C10FD" w:rsidTr="00640ECB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D99594" w:themeColor="accent2" w:themeTint="99"/>
              <w:right w:val="nil"/>
            </w:tcBorders>
          </w:tcPr>
          <w:p w:rsidR="00F42BC2" w:rsidRPr="008C10FD" w:rsidRDefault="00F42BC2" w:rsidP="00E0781A">
            <w:pPr>
              <w:pStyle w:val="a3"/>
              <w:rPr>
                <w:rStyle w:val="ContactHeading"/>
                <w:rFonts w:ascii="Arial" w:hAnsi="Arial" w:cs="Arial"/>
                <w:lang w:val="nb-NO"/>
              </w:rPr>
            </w:pPr>
          </w:p>
        </w:tc>
      </w:tr>
      <w:tr w:rsidR="00F42BC2" w:rsidRPr="008C10FD" w:rsidTr="00640EC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25" w:type="pct"/>
            <w:gridSpan w:val="3"/>
            <w:tcBorders>
              <w:top w:val="single" w:sz="6" w:space="0" w:color="D99594" w:themeColor="accent2" w:themeTint="99"/>
              <w:left w:val="nil"/>
              <w:bottom w:val="nil"/>
              <w:right w:val="nil"/>
            </w:tcBorders>
          </w:tcPr>
          <w:p w:rsidR="00F42BC2" w:rsidRPr="008C10FD" w:rsidRDefault="00F42BC2" w:rsidP="00F42BC2">
            <w:pPr>
              <w:pStyle w:val="Name"/>
              <w:jc w:val="left"/>
              <w:rPr>
                <w:rFonts w:cs="Arial"/>
                <w:i/>
                <w:color w:val="0099CC"/>
                <w:sz w:val="22"/>
                <w:szCs w:val="22"/>
                <w:lang w:val="nb-NO"/>
              </w:rPr>
            </w:pPr>
            <w:r w:rsidRPr="008C10FD">
              <w:rPr>
                <w:rFonts w:cs="Arial"/>
                <w:i/>
                <w:color w:val="0099CC"/>
                <w:sz w:val="22"/>
                <w:szCs w:val="22"/>
                <w:lang w:val="nb-NO"/>
              </w:rPr>
              <w:t xml:space="preserve">      </w:t>
            </w:r>
            <w:r w:rsidRPr="008C10FD">
              <w:rPr>
                <w:rFonts w:cs="Arial"/>
                <w:i/>
                <w:color w:val="C0504D" w:themeColor="accent2"/>
                <w:sz w:val="22"/>
                <w:szCs w:val="22"/>
                <w:lang w:val="nb-NO"/>
              </w:rPr>
              <w:t>[Firmanavn]</w:t>
            </w:r>
          </w:p>
          <w:p w:rsidR="00F42BC2" w:rsidRPr="008C10FD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t>[Addresse]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Org. nr.: [Organisasjonsnr]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Telefon: [Telefon]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Foretaksregisteret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Vår ref.: [Vår referanse]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</w:r>
          </w:p>
        </w:tc>
        <w:tc>
          <w:tcPr>
            <w:tcW w:w="2475" w:type="pct"/>
            <w:gridSpan w:val="6"/>
            <w:tcBorders>
              <w:top w:val="single" w:sz="6" w:space="0" w:color="D99594" w:themeColor="accent2" w:themeTint="99"/>
              <w:left w:val="nil"/>
              <w:bottom w:val="nil"/>
              <w:right w:val="nil"/>
            </w:tcBorders>
          </w:tcPr>
          <w:p w:rsidR="00F42BC2" w:rsidRPr="008C10FD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t>[Navn på bank]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SWIFT/BIC: [SWIFT/BIC]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  <w:t>Kontonummer: [IBAN]</w:t>
            </w:r>
          </w:p>
          <w:p w:rsidR="00F42BC2" w:rsidRPr="008C10FD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sz w:val="22"/>
                <w:szCs w:val="22"/>
                <w:lang w:val="nb-NO"/>
              </w:rPr>
            </w:pP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t>KID: [KID]</w:t>
            </w:r>
            <w:r w:rsidRPr="008C10FD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nb-NO"/>
              </w:rPr>
              <w:br/>
            </w:r>
          </w:p>
        </w:tc>
      </w:tr>
    </w:tbl>
    <w:p w:rsidR="00F42BC2" w:rsidRPr="008C10FD" w:rsidRDefault="00F42BC2" w:rsidP="00F42BC2">
      <w:pPr>
        <w:pStyle w:val="a6"/>
        <w:rPr>
          <w:lang w:val="nb-NO"/>
        </w:rPr>
      </w:pPr>
      <w:bookmarkStart w:id="0" w:name="_GoBack"/>
      <w:bookmarkEnd w:id="0"/>
    </w:p>
    <w:p w:rsidR="00C911EF" w:rsidRPr="008C10FD" w:rsidRDefault="00C911EF">
      <w:pPr>
        <w:rPr>
          <w:lang w:val="nb-NO"/>
        </w:rPr>
      </w:pPr>
    </w:p>
    <w:sectPr w:rsidR="00C911EF" w:rsidRPr="008C10FD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79C" w:rsidRDefault="000C579C">
      <w:pPr>
        <w:spacing w:before="0" w:after="0"/>
      </w:pPr>
      <w:r>
        <w:separator/>
      </w:r>
    </w:p>
  </w:endnote>
  <w:endnote w:type="continuationSeparator" w:id="0">
    <w:p w:rsidR="000C579C" w:rsidRDefault="000C579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8C10FD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79C" w:rsidRDefault="000C579C">
      <w:pPr>
        <w:spacing w:before="0" w:after="0"/>
      </w:pPr>
      <w:r>
        <w:separator/>
      </w:r>
    </w:p>
  </w:footnote>
  <w:footnote w:type="continuationSeparator" w:id="0">
    <w:p w:rsidR="000C579C" w:rsidRDefault="000C579C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0FD"/>
    <w:rsid w:val="000C579C"/>
    <w:rsid w:val="00293DE1"/>
    <w:rsid w:val="002C478C"/>
    <w:rsid w:val="003043D5"/>
    <w:rsid w:val="003A1B13"/>
    <w:rsid w:val="003C6FB7"/>
    <w:rsid w:val="003E45D3"/>
    <w:rsid w:val="00411AEB"/>
    <w:rsid w:val="00527BD1"/>
    <w:rsid w:val="00640ECB"/>
    <w:rsid w:val="00647B0F"/>
    <w:rsid w:val="006B7262"/>
    <w:rsid w:val="006D3E55"/>
    <w:rsid w:val="007240A8"/>
    <w:rsid w:val="007C3A1F"/>
    <w:rsid w:val="008C10FD"/>
    <w:rsid w:val="009203B2"/>
    <w:rsid w:val="009432D1"/>
    <w:rsid w:val="00A00200"/>
    <w:rsid w:val="00A319B3"/>
    <w:rsid w:val="00B562C5"/>
    <w:rsid w:val="00C911EF"/>
    <w:rsid w:val="00D0012B"/>
    <w:rsid w:val="00F01FDA"/>
    <w:rsid w:val="00F42BC2"/>
    <w:rsid w:val="00FC27D1"/>
    <w:rsid w:val="00FC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mva_faktura_mal1.dotx</Template>
  <TotalTime>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2021-11-01T10:25:00Z</dcterms:created>
  <dcterms:modified xsi:type="dcterms:W3CDTF">2021-11-01T10:25:00Z</dcterms:modified>
</cp:coreProperties>
</file>