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526"/>
        <w:tblW w:w="11175" w:type="dxa"/>
        <w:tblLayout w:type="fixed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2896"/>
        <w:gridCol w:w="974"/>
        <w:gridCol w:w="1480"/>
        <w:gridCol w:w="140"/>
        <w:gridCol w:w="852"/>
        <w:gridCol w:w="142"/>
        <w:gridCol w:w="142"/>
        <w:gridCol w:w="283"/>
        <w:gridCol w:w="1559"/>
        <w:gridCol w:w="2707"/>
      </w:tblGrid>
      <w:tr w:rsidR="00593A1F" w:rsidRPr="00C94511" w:rsidTr="00FE6F64">
        <w:trPr>
          <w:trHeight w:val="570"/>
        </w:trPr>
        <w:tc>
          <w:tcPr>
            <w:tcW w:w="2896" w:type="dxa"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eastAsia="ja-JP"/>
              </w:rPr>
              <w:drawing>
                <wp:inline distT="0" distB="0" distL="0" distR="0" wp14:anchorId="4D27D42D" wp14:editId="0C039825">
                  <wp:extent cx="1600200" cy="592074"/>
                  <wp:effectExtent l="0" t="0" r="0" b="0"/>
                  <wp:docPr id="2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592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9" w:type="dxa"/>
            <w:gridSpan w:val="9"/>
            <w:shd w:val="clear" w:color="auto" w:fill="auto"/>
          </w:tcPr>
          <w:p w:rsidR="00593A1F" w:rsidRPr="00C94511" w:rsidRDefault="00FE6F64" w:rsidP="00CF3763">
            <w:pPr>
              <w:pStyle w:val="ThankYou"/>
              <w:framePr w:hSpace="0" w:wrap="auto" w:vAnchor="margin" w:hAnchor="text" w:xAlign="left" w:yAlign="inline"/>
              <w:rPr>
                <w:rFonts w:ascii="Tahoma" w:hAnsi="Tahoma" w:cs="Tahoma"/>
                <w:color w:val="17365D" w:themeColor="text2" w:themeShade="BF"/>
              </w:rPr>
            </w:pPr>
            <w:r w:rsidRPr="00C94511">
              <w:rPr>
                <w:rFonts w:ascii="Tahoma" w:hAnsi="Tahoma" w:cs="Tahoma"/>
                <w:color w:val="17365D" w:themeColor="text2" w:themeShade="BF"/>
              </w:rPr>
              <w:t>E</w:t>
            </w:r>
            <w:r w:rsidR="00CF3763" w:rsidRPr="00C94511">
              <w:rPr>
                <w:rFonts w:ascii="Tahoma" w:hAnsi="Tahoma" w:cs="Tahoma"/>
                <w:color w:val="17365D" w:themeColor="text2" w:themeShade="BF"/>
              </w:rPr>
              <w:t>STIMATE</w:t>
            </w:r>
          </w:p>
        </w:tc>
      </w:tr>
      <w:tr w:rsidR="00593A1F" w:rsidRPr="00C94511" w:rsidTr="00F55FFB">
        <w:trPr>
          <w:trHeight w:val="480"/>
        </w:trPr>
        <w:tc>
          <w:tcPr>
            <w:tcW w:w="6342" w:type="dxa"/>
            <w:gridSpan w:val="5"/>
            <w:tcBorders>
              <w:bottom w:val="single" w:sz="4" w:space="0" w:color="7F7F7F" w:themeColor="text1" w:themeTint="80"/>
            </w:tcBorders>
            <w:shd w:val="clear" w:color="auto" w:fill="FFFFFF"/>
            <w:tcMar>
              <w:top w:w="0" w:type="dxa"/>
            </w:tcMar>
          </w:tcPr>
          <w:p w:rsidR="007E52D2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7E52D2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Estimate #: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[Estimate Number]</w:t>
            </w:r>
          </w:p>
          <w:p w:rsidR="00593A1F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Issue</w:t>
            </w:r>
            <w:r w:rsidR="00593A1F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Date: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[Date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7E52D2" w:rsidP="00593A1F">
            <w:pPr>
              <w:pStyle w:val="Slogan"/>
              <w:spacing w:line="276" w:lineRule="auto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Valid Through</w:t>
            </w:r>
            <w:r w:rsidR="00593A1F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: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[Date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593A1F" w:rsidP="00593A1F">
            <w:pPr>
              <w:pStyle w:val="Slogan"/>
              <w:spacing w:line="276" w:lineRule="auto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833" w:type="dxa"/>
            <w:gridSpan w:val="5"/>
            <w:tcBorders>
              <w:bottom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7E52D2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RECEIVER</w:t>
            </w:r>
            <w:r w:rsidR="00593A1F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:</w:t>
            </w:r>
          </w:p>
          <w:p w:rsidR="00593A1F" w:rsidRPr="00C94511" w:rsidRDefault="00593A1F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[Client's </w:t>
            </w:r>
            <w:r w:rsidR="00D71A4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Business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Name]</w:t>
            </w:r>
          </w:p>
          <w:p w:rsidR="008E0D05" w:rsidRDefault="00AF3F8C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[Client's Address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 xml:space="preserve">[Client's 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="00EC628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  <w:r w:rsidR="00EC628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  <w:t>[Client's</w:t>
            </w:r>
            <w:r w:rsidR="00D71A4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Address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8E0D05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0D05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GST </w:t>
            </w:r>
            <w:proofErr w:type="spellStart"/>
            <w:r w:rsidRPr="008E0D05">
              <w:rPr>
                <w:rFonts w:ascii="Tahoma" w:hAnsi="Tahoma" w:cs="Tahoma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8E0D05">
              <w:rPr>
                <w:rFonts w:ascii="Tahoma" w:hAnsi="Tahoma" w:cs="Tahoma"/>
                <w:color w:val="000000" w:themeColor="text1"/>
                <w:sz w:val="22"/>
                <w:szCs w:val="22"/>
              </w:rPr>
              <w:t>: [Client's GST Number]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</w:p>
          <w:p w:rsidR="00593A1F" w:rsidRPr="00C94511" w:rsidRDefault="00593A1F" w:rsidP="00F037C1">
            <w:pPr>
              <w:pStyle w:val="DateandNumber"/>
              <w:tabs>
                <w:tab w:val="left" w:pos="227"/>
                <w:tab w:val="right" w:pos="3302"/>
              </w:tabs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122146">
        <w:trPr>
          <w:trHeight w:val="367"/>
        </w:trPr>
        <w:tc>
          <w:tcPr>
            <w:tcW w:w="387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tcMar>
              <w:top w:w="0" w:type="dxa"/>
            </w:tcMar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DESCRIPTION</w:t>
            </w:r>
          </w:p>
        </w:tc>
        <w:tc>
          <w:tcPr>
            <w:tcW w:w="162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331EE7" w:rsidP="0040017A">
            <w:pPr>
              <w:pStyle w:val="ColumnHeadings"/>
              <w:rPr>
                <w:rFonts w:ascii="Tahoma" w:hAnsi="Tahoma" w:cs="Tahoma"/>
                <w:b w:val="0"/>
                <w:sz w:val="22"/>
                <w:szCs w:val="22"/>
              </w:rPr>
            </w:pPr>
            <w:r w:rsidRPr="00C94511">
              <w:rPr>
                <w:rFonts w:ascii="Tahoma" w:hAnsi="Tahoma" w:cs="Tahoma"/>
                <w:b w:val="0"/>
                <w:sz w:val="22"/>
                <w:szCs w:val="22"/>
              </w:rPr>
              <w:t>QUANTITY</w:t>
            </w:r>
          </w:p>
        </w:tc>
        <w:tc>
          <w:tcPr>
            <w:tcW w:w="1419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UNIT PRICE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593A1F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002060"/>
            <w:vAlign w:val="center"/>
          </w:tcPr>
          <w:p w:rsidR="00593A1F" w:rsidRPr="00C94511" w:rsidRDefault="008E0D05" w:rsidP="0040017A">
            <w:pPr>
              <w:jc w:val="center"/>
              <w:rPr>
                <w:rFonts w:ascii="Tahoma" w:hAnsi="Tahoma" w:cs="Tahoma"/>
                <w:color w:val="FFFFFF" w:themeColor="background1"/>
                <w:sz w:val="22"/>
                <w:szCs w:val="22"/>
              </w:rPr>
            </w:pPr>
            <w:r w:rsidRPr="008E0D05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GST</w:t>
            </w:r>
          </w:p>
        </w:tc>
      </w:tr>
      <w:tr w:rsidR="00593A1F" w:rsidRPr="00C94511" w:rsidTr="006C2A18">
        <w:trPr>
          <w:trHeight w:val="226"/>
        </w:trPr>
        <w:tc>
          <w:tcPr>
            <w:tcW w:w="387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  <w:tcMar>
              <w:top w:w="0" w:type="dxa"/>
            </w:tcMar>
            <w:vAlign w:val="center"/>
          </w:tcPr>
          <w:p w:rsidR="00A26056" w:rsidRPr="00C94511" w:rsidRDefault="00EC3AED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Products / 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Materials</w:t>
            </w:r>
          </w:p>
          <w:p w:rsidR="00A26056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Services</w:t>
            </w:r>
          </w:p>
          <w:p w:rsidR="006C2A18" w:rsidRPr="00C94511" w:rsidRDefault="00DF283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Discount</w:t>
            </w: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C6766A" w:rsidRPr="00C94511" w:rsidRDefault="00C6766A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6C2A18" w:rsidRPr="00C94511" w:rsidRDefault="006C2A18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8E0D05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items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31</w:t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hours</w:t>
            </w:r>
          </w:p>
          <w:p w:rsidR="00DF2838" w:rsidRPr="00C94511" w:rsidRDefault="00DF2838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9" w:type="dxa"/>
            <w:gridSpan w:val="4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8E0D05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7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 w:rsidR="006C2A18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100.00</w:t>
            </w:r>
          </w:p>
          <w:p w:rsidR="00DF2838" w:rsidRPr="00C94511" w:rsidRDefault="00DF2838" w:rsidP="008E0D0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8E0D05">
              <w:rPr>
                <w:rFonts w:ascii="Tahoma" w:hAnsi="Tahoma" w:cs="Tahoma"/>
                <w:color w:val="000000" w:themeColor="text1"/>
                <w:sz w:val="22"/>
                <w:szCs w:val="22"/>
              </w:rPr>
              <w:t>9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155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8E0D05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2,8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3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  <w:p w:rsidR="00DF2838" w:rsidRPr="00C94511" w:rsidRDefault="00DF2838" w:rsidP="008E0D0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8E0D05">
              <w:rPr>
                <w:rFonts w:ascii="Tahoma" w:hAnsi="Tahoma" w:cs="Tahoma"/>
                <w:color w:val="000000" w:themeColor="text1"/>
                <w:sz w:val="22"/>
                <w:szCs w:val="22"/>
              </w:rPr>
              <w:t>9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FFFFFF"/>
          </w:tcPr>
          <w:p w:rsidR="00593A1F" w:rsidRPr="00C94511" w:rsidRDefault="008E0D05" w:rsidP="006C2A18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42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 xml:space="preserve"> (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EC3AED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%</w:t>
            </w:r>
            <w:proofErr w:type="gramStart"/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)</w:t>
            </w:r>
            <w:proofErr w:type="gramEnd"/>
            <w:r w:rsidR="00593A1F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br/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465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 (1</w:t>
            </w: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0C0486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.00%)</w:t>
            </w:r>
          </w:p>
          <w:p w:rsidR="00DF2838" w:rsidRPr="00C94511" w:rsidRDefault="00DF2838" w:rsidP="008E0D05">
            <w:pPr>
              <w:jc w:val="cent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-</w:t>
            </w:r>
            <w:r w:rsidR="008E0D05">
              <w:rPr>
                <w:rFonts w:ascii="Tahoma" w:hAnsi="Tahoma" w:cs="Tahoma"/>
                <w:color w:val="000000" w:themeColor="text1"/>
                <w:sz w:val="22"/>
                <w:szCs w:val="22"/>
              </w:rPr>
              <w:t>135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 (1</w:t>
            </w:r>
            <w:r w:rsidR="008E0D05"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.00%)</w:t>
            </w:r>
          </w:p>
        </w:tc>
      </w:tr>
      <w:tr w:rsidR="00593A1F" w:rsidRPr="00C94511" w:rsidTr="00F55FFB">
        <w:trPr>
          <w:trHeight w:val="287"/>
        </w:trPr>
        <w:tc>
          <w:tcPr>
            <w:tcW w:w="6626" w:type="dxa"/>
            <w:gridSpan w:val="7"/>
            <w:vMerge w:val="restart"/>
            <w:tcBorders>
              <w:top w:val="single" w:sz="4" w:space="0" w:color="7F7F7F" w:themeColor="text1" w:themeTint="80"/>
            </w:tcBorders>
            <w:shd w:val="clear" w:color="auto" w:fill="auto"/>
            <w:tcMar>
              <w:top w:w="0" w:type="dxa"/>
            </w:tcMar>
          </w:tcPr>
          <w:p w:rsidR="00593A1F" w:rsidRPr="00C94511" w:rsidRDefault="008E0D05" w:rsidP="008E0D05">
            <w:pPr>
              <w:spacing w:before="40" w:after="40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FIVE</w:t>
            </w:r>
            <w:r w:rsidR="00955707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THOUSAND 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SEVEN</w:t>
            </w:r>
            <w:r w:rsidR="00B63836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HUNDRED 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FIFTY</w:t>
            </w:r>
            <w:r w:rsidR="00593A1F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Pr="008E0D05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NZD</w:t>
            </w:r>
            <w:r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</w:t>
            </w:r>
            <w:r w:rsidR="00593A1F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AND </w:t>
            </w:r>
            <w:r w:rsidR="00E2076E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>00</w:t>
            </w:r>
            <w:r w:rsidR="00593A1F" w:rsidRPr="00C94511">
              <w:rPr>
                <w:rFonts w:ascii="Tahoma" w:hAnsi="Tahoma" w:cs="Tahoma"/>
                <w:i/>
                <w:color w:val="7F7F7F" w:themeColor="text1" w:themeTint="80"/>
                <w:sz w:val="20"/>
                <w:szCs w:val="20"/>
              </w:rPr>
              <w:t xml:space="preserve"> CENTS</w:t>
            </w:r>
          </w:p>
        </w:tc>
        <w:tc>
          <w:tcPr>
            <w:tcW w:w="1842" w:type="dxa"/>
            <w:gridSpan w:val="2"/>
            <w:tcBorders>
              <w:top w:val="single" w:sz="4" w:space="0" w:color="7F7F7F" w:themeColor="text1" w:themeTint="80"/>
            </w:tcBorders>
            <w:shd w:val="clear" w:color="auto" w:fill="auto"/>
            <w:vAlign w:val="center"/>
          </w:tcPr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707" w:type="dxa"/>
            <w:tcBorders>
              <w:top w:val="single" w:sz="4" w:space="0" w:color="7F7F7F" w:themeColor="text1" w:themeTint="80"/>
            </w:tcBorders>
            <w:shd w:val="clear" w:color="auto" w:fill="auto"/>
            <w:vAlign w:val="center"/>
          </w:tcPr>
          <w:p w:rsidR="00593A1F" w:rsidRPr="00C94511" w:rsidRDefault="00593A1F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  <w:p w:rsidR="00593A1F" w:rsidRPr="00C94511" w:rsidRDefault="00593A1F" w:rsidP="008E0D05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$</w:t>
            </w:r>
            <w:r w:rsidR="008E0D05">
              <w:rPr>
                <w:rFonts w:ascii="Tahoma" w:hAnsi="Tahoma" w:cs="Tahoma"/>
                <w:color w:val="000000" w:themeColor="text1"/>
                <w:sz w:val="22"/>
                <w:szCs w:val="22"/>
              </w:rPr>
              <w:t>5</w:t>
            </w:r>
            <w:r w:rsidR="00631E80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,</w:t>
            </w:r>
            <w:r w:rsidR="008E0D05">
              <w:rPr>
                <w:rFonts w:ascii="Tahoma" w:hAnsi="Tahoma" w:cs="Tahoma"/>
                <w:color w:val="000000" w:themeColor="text1"/>
                <w:sz w:val="22"/>
                <w:szCs w:val="22"/>
              </w:rPr>
              <w:t>0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00.00</w:t>
            </w:r>
          </w:p>
        </w:tc>
      </w:tr>
      <w:tr w:rsidR="00593A1F" w:rsidRPr="00C94511" w:rsidTr="00FE6F64">
        <w:trPr>
          <w:trHeight w:val="223"/>
        </w:trPr>
        <w:tc>
          <w:tcPr>
            <w:tcW w:w="6626" w:type="dxa"/>
            <w:gridSpan w:val="7"/>
            <w:vMerge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auto"/>
            <w:vAlign w:val="center"/>
          </w:tcPr>
          <w:p w:rsidR="00593A1F" w:rsidRPr="00C94511" w:rsidRDefault="008E0D05" w:rsidP="00593A1F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8E0D05">
              <w:rPr>
                <w:rFonts w:ascii="Tahoma" w:hAnsi="Tahoma" w:cs="Tahoma"/>
                <w:color w:val="000000" w:themeColor="text1"/>
                <w:sz w:val="22"/>
                <w:szCs w:val="22"/>
              </w:rPr>
              <w:t>GST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C94511" w:rsidRDefault="00593A1F" w:rsidP="008E0D05">
            <w:pPr>
              <w:jc w:val="right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$</w:t>
            </w:r>
            <w:r w:rsidR="008E0D05">
              <w:rPr>
                <w:rFonts w:ascii="Tahoma" w:hAnsi="Tahoma" w:cs="Tahoma"/>
                <w:color w:val="000000" w:themeColor="text1"/>
                <w:sz w:val="22"/>
                <w:szCs w:val="22"/>
              </w:rPr>
              <w:t>750</w:t>
            </w:r>
            <w:r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.</w:t>
            </w:r>
            <w:r w:rsidR="00334D69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00</w:t>
            </w:r>
          </w:p>
        </w:tc>
      </w:tr>
      <w:tr w:rsidR="00593A1F" w:rsidRPr="00C94511" w:rsidTr="00FE6F64">
        <w:trPr>
          <w:trHeight w:val="166"/>
        </w:trPr>
        <w:tc>
          <w:tcPr>
            <w:tcW w:w="5350" w:type="dxa"/>
            <w:gridSpan w:val="3"/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  <w:tc>
          <w:tcPr>
            <w:tcW w:w="3118" w:type="dxa"/>
            <w:gridSpan w:val="6"/>
            <w:shd w:val="clear" w:color="auto" w:fill="auto"/>
            <w:vAlign w:val="center"/>
          </w:tcPr>
          <w:p w:rsidR="00593A1F" w:rsidRPr="00C94511" w:rsidRDefault="007E52D2" w:rsidP="00593A1F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707" w:type="dxa"/>
            <w:shd w:val="clear" w:color="auto" w:fill="auto"/>
            <w:vAlign w:val="center"/>
          </w:tcPr>
          <w:p w:rsidR="00593A1F" w:rsidRPr="00C94511" w:rsidRDefault="00593A1F" w:rsidP="008E0D05">
            <w:pPr>
              <w:jc w:val="right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$</w:t>
            </w:r>
            <w:r w:rsidR="008E0D05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5</w:t>
            </w:r>
            <w:r w:rsidR="00631E80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,</w:t>
            </w:r>
            <w:r w:rsidR="008E0D05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75</w:t>
            </w:r>
            <w:r w:rsidR="00334D69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</w:t>
            </w:r>
            <w:r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.</w:t>
            </w:r>
            <w:r w:rsidR="00334D69" w:rsidRPr="00C94511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00</w:t>
            </w:r>
          </w:p>
        </w:tc>
      </w:tr>
      <w:tr w:rsidR="00593A1F" w:rsidRPr="00C94511" w:rsidTr="00762C2D">
        <w:trPr>
          <w:trHeight w:val="113"/>
        </w:trPr>
        <w:tc>
          <w:tcPr>
            <w:tcW w:w="11175" w:type="dxa"/>
            <w:gridSpan w:val="10"/>
            <w:tcBorders>
              <w:bottom w:val="single" w:sz="4" w:space="0" w:color="1F497D" w:themeColor="text2"/>
            </w:tcBorders>
            <w:shd w:val="clear" w:color="auto" w:fill="auto"/>
            <w:tcMar>
              <w:top w:w="0" w:type="dxa"/>
            </w:tcMar>
          </w:tcPr>
          <w:p w:rsidR="00593A1F" w:rsidRPr="00C94511" w:rsidRDefault="00593A1F" w:rsidP="00593A1F">
            <w:pPr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762C2D">
        <w:trPr>
          <w:trHeight w:val="290"/>
        </w:trPr>
        <w:tc>
          <w:tcPr>
            <w:tcW w:w="6484" w:type="dxa"/>
            <w:gridSpan w:val="6"/>
            <w:tcBorders>
              <w:top w:val="single" w:sz="4" w:space="0" w:color="1F497D" w:themeColor="text2"/>
              <w:bottom w:val="single" w:sz="4" w:space="0" w:color="1F497D" w:themeColor="text2"/>
            </w:tcBorders>
            <w:shd w:val="clear" w:color="auto" w:fill="auto"/>
            <w:tcMar>
              <w:top w:w="0" w:type="dxa"/>
            </w:tcMar>
          </w:tcPr>
          <w:p w:rsidR="00A302AD" w:rsidRPr="00C94511" w:rsidRDefault="00A302AD" w:rsidP="00D454D4">
            <w:pPr>
              <w:pStyle w:val="Slogan"/>
              <w:rPr>
                <w:rFonts w:ascii="Tahoma" w:hAnsi="Tahoma" w:cs="Tahoma"/>
                <w:b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b/>
                <w:i w:val="0"/>
                <w:color w:val="000000" w:themeColor="text1"/>
                <w:sz w:val="22"/>
                <w:szCs w:val="22"/>
              </w:rPr>
              <w:t>SENDER:</w:t>
            </w:r>
          </w:p>
          <w:p w:rsidR="00D454D4" w:rsidRPr="00C94511" w:rsidRDefault="00D454D4" w:rsidP="00D454D4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Business 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Name]</w:t>
            </w:r>
          </w:p>
          <w:p w:rsidR="008E0D05" w:rsidRDefault="00D454D4" w:rsidP="000A1F2B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Business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Address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Business 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Address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  <w:t>[</w:t>
            </w:r>
            <w:r w:rsidR="000A1F2B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Business</w:t>
            </w:r>
            <w:r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Addr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ess]</w:t>
            </w:r>
          </w:p>
          <w:p w:rsidR="00361E98" w:rsidRPr="00C94511" w:rsidRDefault="008E0D05" w:rsidP="000A1F2B">
            <w:pPr>
              <w:pStyle w:val="Slogan"/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</w:pPr>
            <w:r w:rsidRPr="008E0D05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GST </w:t>
            </w:r>
            <w:proofErr w:type="spellStart"/>
            <w:r w:rsidRPr="008E0D05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Nr</w:t>
            </w:r>
            <w:proofErr w:type="spellEnd"/>
            <w:r w:rsidRPr="008E0D05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: [GST Number]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br/>
              <w:t>Phone: [</w:t>
            </w:r>
            <w:r w:rsidR="00176EEA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Phone</w:t>
            </w:r>
            <w:r w:rsidR="00AF3F8C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 xml:space="preserve"> Number</w:t>
            </w:r>
            <w:r w:rsidR="00176EEA" w:rsidRPr="00C94511">
              <w:rPr>
                <w:rFonts w:ascii="Tahoma" w:hAnsi="Tahoma" w:cs="Tahoma"/>
                <w:i w:val="0"/>
                <w:color w:val="000000" w:themeColor="text1"/>
                <w:sz w:val="22"/>
                <w:szCs w:val="22"/>
              </w:rPr>
              <w:t>]</w:t>
            </w:r>
          </w:p>
        </w:tc>
        <w:tc>
          <w:tcPr>
            <w:tcW w:w="4691" w:type="dxa"/>
            <w:gridSpan w:val="4"/>
            <w:tcBorders>
              <w:top w:val="single" w:sz="4" w:space="0" w:color="1F497D" w:themeColor="text2"/>
              <w:bottom w:val="single" w:sz="4" w:space="0" w:color="1F497D" w:themeColor="text2"/>
            </w:tcBorders>
            <w:shd w:val="clear" w:color="auto" w:fill="auto"/>
          </w:tcPr>
          <w:p w:rsidR="006A5D92" w:rsidRPr="00C94511" w:rsidRDefault="00AF3F8C" w:rsidP="00AF3F8C">
            <w:pPr>
              <w:pStyle w:val="DateandNumber"/>
              <w:rPr>
                <w:rFonts w:ascii="Tahoma" w:hAnsi="Tahoma" w:cs="Tahoma"/>
                <w:color w:val="000000" w:themeColor="text1"/>
                <w:sz w:val="22"/>
                <w:szCs w:val="22"/>
              </w:rPr>
            </w:pPr>
            <w:r>
              <w:rPr>
                <w:rFonts w:ascii="Tahoma" w:hAnsi="Tahoma" w:cs="Tahoma"/>
                <w:color w:val="000000" w:themeColor="text1"/>
                <w:sz w:val="22"/>
                <w:szCs w:val="22"/>
              </w:rPr>
              <w:t>[Payment Conditions</w:t>
            </w:r>
            <w:r w:rsidR="006A5D92" w:rsidRPr="00C94511">
              <w:rPr>
                <w:rFonts w:ascii="Tahoma" w:hAnsi="Tahoma" w:cs="Tahoma"/>
                <w:color w:val="000000" w:themeColor="text1"/>
                <w:sz w:val="22"/>
                <w:szCs w:val="22"/>
              </w:rPr>
              <w:t>]</w:t>
            </w:r>
          </w:p>
          <w:p w:rsidR="00593A1F" w:rsidRPr="00C94511" w:rsidRDefault="00593A1F" w:rsidP="006A5D92">
            <w:pPr>
              <w:pStyle w:val="DateandNumb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</w:tr>
      <w:tr w:rsidR="00593A1F" w:rsidRPr="00C94511" w:rsidTr="00762C2D">
        <w:trPr>
          <w:trHeight w:val="290"/>
        </w:trPr>
        <w:tc>
          <w:tcPr>
            <w:tcW w:w="11175" w:type="dxa"/>
            <w:gridSpan w:val="10"/>
            <w:tcBorders>
              <w:top w:val="single" w:sz="4" w:space="0" w:color="1F497D" w:themeColor="text2"/>
            </w:tcBorders>
            <w:shd w:val="clear" w:color="auto" w:fill="FFFFFF" w:themeFill="background1"/>
            <w:tcMar>
              <w:top w:w="0" w:type="dxa"/>
            </w:tcMar>
            <w:vAlign w:val="center"/>
          </w:tcPr>
          <w:p w:rsidR="00AF3F8C" w:rsidRPr="00AF3F8C" w:rsidRDefault="00AF3F8C" w:rsidP="00AF3F8C">
            <w:pPr>
              <w:jc w:val="center"/>
              <w:rPr>
                <w:rFonts w:ascii="Tahoma" w:hAnsi="Tahoma" w:cs="Tahoma"/>
                <w:b/>
                <w:i/>
                <w:color w:val="000000" w:themeColor="text1"/>
                <w:sz w:val="22"/>
                <w:szCs w:val="22"/>
              </w:rPr>
            </w:pPr>
          </w:p>
          <w:p w:rsidR="00593A1F" w:rsidRPr="00AF3F8C" w:rsidRDefault="00AF3F8C" w:rsidP="00AF3F8C">
            <w:pPr>
              <w:jc w:val="center"/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</w:pPr>
            <w:r w:rsidRPr="00AF3F8C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[</w:t>
            </w:r>
            <w:bookmarkStart w:id="0" w:name="_GoBack"/>
            <w:bookmarkEnd w:id="0"/>
            <w:r w:rsidRPr="00AF3F8C">
              <w:rPr>
                <w:rFonts w:ascii="Tahoma" w:hAnsi="Tahoma" w:cs="Tahoma"/>
                <w:i/>
                <w:color w:val="000000" w:themeColor="text1"/>
                <w:sz w:val="22"/>
                <w:szCs w:val="22"/>
              </w:rPr>
              <w:t>Terms and Conditions / Disclaimer]</w:t>
            </w:r>
          </w:p>
        </w:tc>
      </w:tr>
    </w:tbl>
    <w:p w:rsidR="00F166AF" w:rsidRPr="00C94511" w:rsidRDefault="00F166AF">
      <w:pPr>
        <w:rPr>
          <w:rFonts w:ascii="Tahoma" w:hAnsi="Tahoma" w:cs="Tahoma"/>
          <w:color w:val="000000" w:themeColor="text1"/>
          <w:sz w:val="22"/>
          <w:szCs w:val="22"/>
        </w:rPr>
      </w:pPr>
    </w:p>
    <w:sectPr w:rsidR="00F166AF" w:rsidRPr="00C945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D05"/>
    <w:rsid w:val="000A1F2B"/>
    <w:rsid w:val="000A5E90"/>
    <w:rsid w:val="000A78B2"/>
    <w:rsid w:val="000C0486"/>
    <w:rsid w:val="00122146"/>
    <w:rsid w:val="00161F4A"/>
    <w:rsid w:val="00176EEA"/>
    <w:rsid w:val="001C1078"/>
    <w:rsid w:val="002863DB"/>
    <w:rsid w:val="002A74EC"/>
    <w:rsid w:val="00331EE7"/>
    <w:rsid w:val="00334D69"/>
    <w:rsid w:val="00361E98"/>
    <w:rsid w:val="003C333A"/>
    <w:rsid w:val="0040017A"/>
    <w:rsid w:val="00443BBA"/>
    <w:rsid w:val="004C19A0"/>
    <w:rsid w:val="004D36E9"/>
    <w:rsid w:val="004F0716"/>
    <w:rsid w:val="004F5678"/>
    <w:rsid w:val="00546964"/>
    <w:rsid w:val="00593A1F"/>
    <w:rsid w:val="00631E80"/>
    <w:rsid w:val="006A5D92"/>
    <w:rsid w:val="006C2A18"/>
    <w:rsid w:val="006C3179"/>
    <w:rsid w:val="00736170"/>
    <w:rsid w:val="007562C7"/>
    <w:rsid w:val="00762C2D"/>
    <w:rsid w:val="007B5158"/>
    <w:rsid w:val="007E52D2"/>
    <w:rsid w:val="008B6C01"/>
    <w:rsid w:val="008E0D05"/>
    <w:rsid w:val="00955707"/>
    <w:rsid w:val="009C56AA"/>
    <w:rsid w:val="00A26056"/>
    <w:rsid w:val="00A302AD"/>
    <w:rsid w:val="00A42F03"/>
    <w:rsid w:val="00A86A96"/>
    <w:rsid w:val="00AC6322"/>
    <w:rsid w:val="00AF3F8C"/>
    <w:rsid w:val="00B00A35"/>
    <w:rsid w:val="00B63836"/>
    <w:rsid w:val="00B80247"/>
    <w:rsid w:val="00B83511"/>
    <w:rsid w:val="00BB0510"/>
    <w:rsid w:val="00C328B1"/>
    <w:rsid w:val="00C41167"/>
    <w:rsid w:val="00C6766A"/>
    <w:rsid w:val="00C94511"/>
    <w:rsid w:val="00C96D95"/>
    <w:rsid w:val="00CF3763"/>
    <w:rsid w:val="00D454D4"/>
    <w:rsid w:val="00D71A40"/>
    <w:rsid w:val="00DF22C1"/>
    <w:rsid w:val="00DF2838"/>
    <w:rsid w:val="00E2076E"/>
    <w:rsid w:val="00E5080F"/>
    <w:rsid w:val="00EC3AED"/>
    <w:rsid w:val="00EC6288"/>
    <w:rsid w:val="00F037C1"/>
    <w:rsid w:val="00F166AF"/>
    <w:rsid w:val="00F55FFB"/>
    <w:rsid w:val="00FE20EE"/>
    <w:rsid w:val="00FE245B"/>
    <w:rsid w:val="00F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43BBA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548DD4" w:themeColor="text2" w:themeTint="99"/>
      <w:sz w:val="52"/>
      <w:szCs w:val="52"/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A1F"/>
    <w:pPr>
      <w:spacing w:after="0" w:line="240" w:lineRule="auto"/>
    </w:pPr>
    <w:rPr>
      <w:rFonts w:eastAsia="Times New Roman" w:cs="Times New Roman"/>
      <w:color w:val="404040" w:themeColor="text1" w:themeTint="BF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teandNumber">
    <w:name w:val="Date and Number"/>
    <w:basedOn w:val="a"/>
    <w:qFormat/>
    <w:rsid w:val="00593A1F"/>
    <w:pPr>
      <w:spacing w:line="264" w:lineRule="auto"/>
      <w:jc w:val="right"/>
    </w:pPr>
    <w:rPr>
      <w:spacing w:val="4"/>
    </w:rPr>
  </w:style>
  <w:style w:type="paragraph" w:customStyle="1" w:styleId="Slogan">
    <w:name w:val="Slogan"/>
    <w:basedOn w:val="a"/>
    <w:qFormat/>
    <w:rsid w:val="00593A1F"/>
    <w:rPr>
      <w:i/>
      <w:spacing w:val="4"/>
      <w:sz w:val="14"/>
      <w:szCs w:val="18"/>
    </w:rPr>
  </w:style>
  <w:style w:type="paragraph" w:customStyle="1" w:styleId="ThankYou">
    <w:name w:val="Thank You"/>
    <w:basedOn w:val="a"/>
    <w:autoRedefine/>
    <w:qFormat/>
    <w:rsid w:val="00443BBA"/>
    <w:pPr>
      <w:framePr w:hSpace="180" w:wrap="around" w:vAnchor="text" w:hAnchor="margin" w:xAlign="center" w:y="-526"/>
      <w:spacing w:before="100"/>
      <w:jc w:val="center"/>
    </w:pPr>
    <w:rPr>
      <w:rFonts w:asciiTheme="majorHAnsi" w:hAnsiTheme="majorHAnsi"/>
      <w:b/>
      <w:i/>
      <w:color w:val="548DD4" w:themeColor="text2" w:themeTint="99"/>
      <w:sz w:val="52"/>
      <w:szCs w:val="52"/>
    </w:rPr>
  </w:style>
  <w:style w:type="paragraph" w:customStyle="1" w:styleId="ColumnHeadings">
    <w:name w:val="Column Headings"/>
    <w:basedOn w:val="a"/>
    <w:autoRedefine/>
    <w:qFormat/>
    <w:rsid w:val="00593A1F"/>
    <w:pPr>
      <w:jc w:val="center"/>
    </w:pPr>
    <w:rPr>
      <w:rFonts w:asciiTheme="majorHAnsi" w:hAnsiTheme="majorHAnsi"/>
      <w:b/>
      <w:bCs/>
      <w:iCs/>
      <w:color w:val="FFFFFF" w:themeColor="background1"/>
    </w:rPr>
  </w:style>
  <w:style w:type="paragraph" w:customStyle="1" w:styleId="Right-alignedtext">
    <w:name w:val="Right-aligned text"/>
    <w:basedOn w:val="a"/>
    <w:qFormat/>
    <w:rsid w:val="00593A1F"/>
    <w:pPr>
      <w:spacing w:line="240" w:lineRule="atLeast"/>
      <w:jc w:val="right"/>
    </w:pPr>
  </w:style>
  <w:style w:type="paragraph" w:styleId="a3">
    <w:name w:val="Balloon Text"/>
    <w:basedOn w:val="a"/>
    <w:link w:val="a4"/>
    <w:uiPriority w:val="99"/>
    <w:semiHidden/>
    <w:unhideWhenUsed/>
    <w:rsid w:val="00593A1F"/>
    <w:rPr>
      <w:rFonts w:ascii="Tahoma" w:hAnsi="Tahoma" w:cs="Tahoma"/>
    </w:rPr>
  </w:style>
  <w:style w:type="character" w:customStyle="1" w:styleId="a4">
    <w:name w:val="Текст выноски Знак"/>
    <w:basedOn w:val="a0"/>
    <w:link w:val="a3"/>
    <w:uiPriority w:val="99"/>
    <w:semiHidden/>
    <w:rsid w:val="00593A1F"/>
    <w:rPr>
      <w:rFonts w:ascii="Tahoma" w:eastAsia="Times New Roman" w:hAnsi="Tahoma" w:cs="Tahoma"/>
      <w:color w:val="404040" w:themeColor="text1" w:themeTint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business_estimate_template.dotx</Template>
  <TotalTime>3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2024-10-20T13:28:00Z</dcterms:created>
  <dcterms:modified xsi:type="dcterms:W3CDTF">2024-10-20T13:31:00Z</dcterms:modified>
</cp:coreProperties>
</file>