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  <w:r w:rsidRPr="00617C36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0F6170C7" wp14:editId="283045BB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617C36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617C36" w:rsidRDefault="00AA3160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  <w:t>Estimate</w:t>
            </w:r>
          </w:p>
        </w:tc>
      </w:tr>
      <w:tr w:rsidR="00617C36" w:rsidRPr="00A22B40" w:rsidTr="00AC2E78">
        <w:tc>
          <w:tcPr>
            <w:tcW w:w="6379" w:type="dxa"/>
            <w:vAlign w:val="top"/>
          </w:tcPr>
          <w:p w:rsidR="00BF4127" w:rsidRPr="00617C36" w:rsidRDefault="00BF4127" w:rsidP="00AC2E78">
            <w:pPr>
              <w:spacing w:after="0"/>
              <w:rPr>
                <w:rFonts w:ascii="Tahoma" w:hAnsi="Tahoma" w:cs="Tahoma"/>
                <w:b/>
                <w:i/>
                <w:color w:val="632423" w:themeColor="accent2" w:themeShade="80"/>
                <w:sz w:val="22"/>
                <w:szCs w:val="22"/>
                <w:lang w:val="en-US" w:eastAsia="ja-JP"/>
              </w:rPr>
            </w:pPr>
          </w:p>
          <w:p w:rsidR="00FE5B13" w:rsidRPr="00617C36" w:rsidRDefault="00AA3160" w:rsidP="005422F9">
            <w:pPr>
              <w:spacing w:before="20" w:after="0"/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RECEIVER</w:t>
            </w:r>
            <w:r w:rsidR="00211F43" w:rsidRPr="00617C36"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:</w:t>
            </w:r>
          </w:p>
          <w:p w:rsidR="00FE5B13" w:rsidRPr="00617C36" w:rsidRDefault="00FE5B13" w:rsidP="00AA3160">
            <w:pPr>
              <w:spacing w:before="20"/>
              <w:rPr>
                <w:rFonts w:ascii="Tahoma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[Client's 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Name]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5347B0" w:rsidRP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GST </w:t>
            </w:r>
            <w:proofErr w:type="spellStart"/>
            <w:r w:rsidR="005347B0" w:rsidRP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Nr</w:t>
            </w:r>
            <w:proofErr w:type="spellEnd"/>
            <w:r w:rsidR="005347B0" w:rsidRP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: [Client's GST Number]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3685" w:type="dxa"/>
          </w:tcPr>
          <w:p w:rsid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Estimate #: 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[Estimate Number]</w:t>
            </w:r>
          </w:p>
          <w:p w:rsidR="00FE5B13" w:rsidRPr="00617C36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Issue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Date: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Valid Through</w:t>
            </w:r>
            <w:r w:rsidR="00FE5B13"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617C36" w:rsidRDefault="00FE5B13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FE5B13" w:rsidRPr="00617C36" w:rsidRDefault="00FE5B13" w:rsidP="00FE5B13">
      <w:pPr>
        <w:spacing w:after="0" w:line="240" w:lineRule="auto"/>
        <w:rPr>
          <w:rFonts w:ascii="Tahoma" w:eastAsia="MS PGothic" w:hAnsi="Tahoma" w:cs="Tahoma"/>
          <w:color w:val="632423" w:themeColor="accent2" w:themeShade="80"/>
          <w:sz w:val="20"/>
          <w:szCs w:val="20"/>
          <w:lang w:val="en-US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617C36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DESCRIPTION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6D4287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QUANTITY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UNIT PRICE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5347B0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5347B0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GST</w:t>
            </w:r>
          </w:p>
        </w:tc>
      </w:tr>
      <w:tr w:rsidR="00617C36" w:rsidRPr="00231B0A" w:rsidTr="001656A7">
        <w:trPr>
          <w:trHeight w:val="485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617C36" w:rsidRDefault="00AA3160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Products / Materials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Services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206FB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Discount</w:t>
            </w: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ind w:left="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347B0" w:rsidP="005347B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8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items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 hours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347B0" w:rsidP="005347B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347B0" w:rsidP="005347B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2,4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2,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347B0" w:rsidP="005347B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 (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</w:t>
            </w:r>
            <w:proofErr w:type="gramStart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)</w:t>
            </w:r>
            <w:proofErr w:type="gramEnd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75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(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0.00 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(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321145" w:rsidRDefault="005347B0" w:rsidP="005347B0">
            <w:pPr>
              <w:pStyle w:val="a4"/>
              <w:spacing w:before="40" w:after="40"/>
              <w:rPr>
                <w:rFonts w:ascii="Tahoma" w:hAnsi="Tahoma" w:cs="Tahoma"/>
                <w:i/>
                <w:color w:val="632423" w:themeColor="accent2" w:themeShade="80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FIVE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ONE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HUNDRED 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SEVENTY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FIVE </w:t>
            </w:r>
            <w:r w:rsidRPr="005347B0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NZD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AND 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00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SUBTOTAL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5347B0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$</w:t>
            </w:r>
            <w:r w:rsid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,</w:t>
            </w:r>
            <w:r w:rsid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5347B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GST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5347B0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$</w:t>
            </w:r>
            <w:r w:rsidR="005347B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675.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</w:p>
        </w:tc>
      </w:tr>
      <w:tr w:rsidR="00617C36" w:rsidRPr="00617C36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35234B" w:rsidP="0035234B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5347B0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$</w:t>
            </w:r>
            <w:r w:rsidR="005347B0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5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,</w:t>
            </w:r>
            <w:r w:rsidR="005347B0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1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7</w:t>
            </w: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5.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00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617C36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Default="00F165C1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</w:p>
          <w:p w:rsidR="00730904" w:rsidRDefault="00730904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  <w:r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  <w:t>SENDER:</w:t>
            </w:r>
          </w:p>
          <w:p w:rsidR="00AA3160" w:rsidRPr="00730904" w:rsidRDefault="00AA3160" w:rsidP="00B4090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30904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[Business Name]</w:t>
            </w:r>
          </w:p>
          <w:p w:rsidR="00F165C1" w:rsidRPr="00617C36" w:rsidRDefault="00F165C1" w:rsidP="00AA3160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AA3160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5347B0" w:rsidRPr="005347B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GST </w:t>
            </w:r>
            <w:proofErr w:type="spellStart"/>
            <w:r w:rsidR="005347B0" w:rsidRPr="005347B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Nr</w:t>
            </w:r>
            <w:proofErr w:type="spellEnd"/>
            <w:r w:rsidR="005347B0" w:rsidRPr="005347B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: [GST Number]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Phone: [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Number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617C36" w:rsidRDefault="00F165C1" w:rsidP="00DE2470">
            <w:pPr>
              <w:pStyle w:val="a4"/>
              <w:jc w:val="right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Payment Conditions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  <w:p w:rsidR="00F165C1" w:rsidRPr="00617C36" w:rsidRDefault="00F165C1" w:rsidP="00166E2A">
            <w:pPr>
              <w:jc w:val="right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457FFD" w:rsidRPr="00617C36" w:rsidRDefault="00C55C66" w:rsidP="00A22B40">
      <w:pPr>
        <w:jc w:val="center"/>
        <w:rPr>
          <w:rFonts w:ascii="Tahoma" w:hAnsi="Tahoma" w:cs="Tahoma"/>
          <w:noProof/>
          <w:color w:val="632423" w:themeColor="accent2" w:themeShade="80"/>
          <w:lang w:val="en-US"/>
        </w:rPr>
      </w:pPr>
      <w:r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[</w:t>
      </w:r>
      <w:r w:rsidR="00A22B40" w:rsidRPr="00A22B40"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Terms and Conditions / Disclaimer]</w:t>
      </w:r>
      <w:bookmarkStart w:id="0" w:name="_GoBack"/>
      <w:bookmarkEnd w:id="0"/>
    </w:p>
    <w:sectPr w:rsidR="00457FFD" w:rsidRPr="00617C36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B0"/>
    <w:rsid w:val="000B7461"/>
    <w:rsid w:val="000D65B2"/>
    <w:rsid w:val="001656A7"/>
    <w:rsid w:val="00166E2A"/>
    <w:rsid w:val="001950A3"/>
    <w:rsid w:val="001E35B7"/>
    <w:rsid w:val="00206FBB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347B0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professional_estimate_template.dotx</Template>
  <TotalTime>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2024-10-20T13:34:00Z</dcterms:created>
  <dcterms:modified xsi:type="dcterms:W3CDTF">2024-10-20T13:38:00Z</dcterms:modified>
</cp:coreProperties>
</file>