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177C8" w:rsidRDefault="00A177C8">
      <w:r>
        <w:rPr>
          <w:noProof/>
        </w:rPr>
        <w:drawing>
          <wp:inline distT="0" distB="0" distL="0" distR="0" wp14:anchorId="5BD85BBF" wp14:editId="1644A7D9">
            <wp:extent cx="1905000" cy="704850"/>
            <wp:effectExtent l="0" t="0" r="0" b="0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E7AC2AA7-9ED7-9B57-962B-265EC2C4A6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E7AC2AA7-9ED7-9B57-962B-265EC2C4A6C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77C8" w:rsidRDefault="00A177C8"/>
    <w:tbl>
      <w:tblPr>
        <w:tblStyle w:val="TableGrid"/>
        <w:tblW w:w="10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9"/>
        <w:gridCol w:w="4135"/>
        <w:gridCol w:w="1386"/>
        <w:gridCol w:w="1526"/>
        <w:gridCol w:w="313"/>
        <w:gridCol w:w="1685"/>
      </w:tblGrid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EB0F90" w:rsidP="007152F0">
            <w:pPr>
              <w:spacing w:line="276" w:lineRule="auto"/>
            </w:pPr>
            <w:r>
              <w:rPr>
                <w:b/>
                <w:bCs/>
              </w:rPr>
              <w:t>Customer</w:t>
            </w:r>
            <w:r w:rsidR="0061139C" w:rsidRPr="00610026">
              <w:rPr>
                <w:b/>
                <w:bCs/>
              </w:rPr>
              <w:t>:</w:t>
            </w: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A177C8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A177C8" w:rsidRDefault="00A177C8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386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A177C8" w:rsidRDefault="00A177C8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Pr="00610026" w:rsidRDefault="00610026" w:rsidP="007152F0">
            <w:pPr>
              <w:spacing w:line="276" w:lineRule="auto"/>
            </w:pPr>
            <w:r w:rsidRPr="00610026">
              <w:t>__________________</w:t>
            </w:r>
            <w:r w:rsidR="00A66058">
              <w:t>___</w:t>
            </w: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</w:t>
            </w:r>
            <w:r w:rsidR="00A33AE3">
              <w:t>_</w:t>
            </w:r>
          </w:p>
          <w:p w:rsidR="00610026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___</w:t>
            </w:r>
          </w:p>
          <w:p w:rsidR="00610026" w:rsidRDefault="00610026" w:rsidP="007152F0">
            <w:pPr>
              <w:spacing w:line="276" w:lineRule="auto"/>
            </w:pPr>
            <w:r>
              <w:t>__________________</w:t>
            </w:r>
            <w:r w:rsidR="00A66058">
              <w:t>___</w:t>
            </w:r>
          </w:p>
        </w:tc>
        <w:tc>
          <w:tcPr>
            <w:tcW w:w="1386" w:type="dxa"/>
            <w:vAlign w:val="center"/>
          </w:tcPr>
          <w:p w:rsidR="0061139C" w:rsidRPr="0061139C" w:rsidRDefault="0061139C" w:rsidP="007152F0">
            <w:pPr>
              <w:spacing w:line="276" w:lineRule="auto"/>
              <w:jc w:val="right"/>
              <w:rPr>
                <w:b/>
                <w:bCs/>
              </w:rPr>
            </w:pPr>
            <w:r w:rsidRPr="0061139C">
              <w:rPr>
                <w:b/>
                <w:bCs/>
              </w:rPr>
              <w:t>Period:</w:t>
            </w:r>
          </w:p>
        </w:tc>
        <w:tc>
          <w:tcPr>
            <w:tcW w:w="1526" w:type="dxa"/>
            <w:vAlign w:val="center"/>
          </w:tcPr>
          <w:p w:rsidR="0061139C" w:rsidRDefault="00AB0A8E" w:rsidP="007152F0">
            <w:pPr>
              <w:spacing w:line="276" w:lineRule="auto"/>
              <w:jc w:val="right"/>
            </w:pPr>
            <w:r>
              <w:t>________</w:t>
            </w: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  <w:r>
              <w:t>-</w:t>
            </w:r>
          </w:p>
        </w:tc>
        <w:tc>
          <w:tcPr>
            <w:tcW w:w="1685" w:type="dxa"/>
            <w:vAlign w:val="center"/>
          </w:tcPr>
          <w:p w:rsidR="0061139C" w:rsidRDefault="00AB0A8E" w:rsidP="007152F0">
            <w:pPr>
              <w:spacing w:line="276" w:lineRule="auto"/>
            </w:pPr>
            <w:r>
              <w:t>________</w:t>
            </w:r>
          </w:p>
        </w:tc>
      </w:tr>
      <w:tr w:rsidR="0061139C" w:rsidTr="00C72AE5">
        <w:trPr>
          <w:trHeight w:val="287"/>
        </w:trPr>
        <w:tc>
          <w:tcPr>
            <w:tcW w:w="5204" w:type="dxa"/>
            <w:gridSpan w:val="2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  <w:tr w:rsidR="0061139C" w:rsidTr="00C72AE5">
        <w:trPr>
          <w:trHeight w:val="287"/>
        </w:trPr>
        <w:tc>
          <w:tcPr>
            <w:tcW w:w="1069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413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38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526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313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685" w:type="dxa"/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</w:tbl>
    <w:p w:rsidR="007E6D48" w:rsidRDefault="007E6D48" w:rsidP="007152F0">
      <w:pPr>
        <w:spacing w:line="276" w:lineRule="auto"/>
      </w:pPr>
    </w:p>
    <w:p w:rsidR="0061139C" w:rsidRPr="00610026" w:rsidRDefault="0061139C" w:rsidP="007152F0">
      <w:pPr>
        <w:spacing w:line="276" w:lineRule="auto"/>
        <w:jc w:val="center"/>
        <w:rPr>
          <w:b/>
          <w:bCs/>
          <w:sz w:val="72"/>
          <w:szCs w:val="72"/>
        </w:rPr>
      </w:pPr>
      <w:r w:rsidRPr="00610026">
        <w:rPr>
          <w:b/>
          <w:bCs/>
          <w:sz w:val="72"/>
          <w:szCs w:val="72"/>
        </w:rPr>
        <w:t>Statement</w:t>
      </w:r>
      <w:r w:rsidR="00785C2E">
        <w:rPr>
          <w:b/>
          <w:bCs/>
          <w:sz w:val="72"/>
          <w:szCs w:val="72"/>
        </w:rPr>
        <w:t xml:space="preserve"> of Accounts</w:t>
      </w:r>
    </w:p>
    <w:p w:rsidR="0061139C" w:rsidRDefault="0061139C" w:rsidP="007152F0">
      <w:pPr>
        <w:spacing w:line="276" w:lineRule="auto"/>
      </w:pPr>
    </w:p>
    <w:tbl>
      <w:tblPr>
        <w:tblStyle w:val="TableGrid"/>
        <w:tblW w:w="103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"/>
        <w:gridCol w:w="2346"/>
        <w:gridCol w:w="1721"/>
        <w:gridCol w:w="1720"/>
        <w:gridCol w:w="1720"/>
        <w:gridCol w:w="2032"/>
      </w:tblGrid>
      <w:tr w:rsidR="0061139C" w:rsidRPr="0061139C" w:rsidTr="00396AD7">
        <w:trPr>
          <w:trHeight w:val="397"/>
        </w:trPr>
        <w:tc>
          <w:tcPr>
            <w:tcW w:w="776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1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2032" w:type="dxa"/>
            <w:tcBorders>
              <w:top w:val="single" w:sz="4" w:space="0" w:color="BFBFBF" w:themeColor="background1" w:themeShade="BF"/>
            </w:tcBorders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</w:p>
        </w:tc>
      </w:tr>
      <w:tr w:rsidR="0061139C" w:rsidRP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Pr="0061139C" w:rsidRDefault="00D074EF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</w:tc>
        <w:tc>
          <w:tcPr>
            <w:tcW w:w="2346" w:type="dxa"/>
            <w:vAlign w:val="center"/>
          </w:tcPr>
          <w:p w:rsidR="0061139C" w:rsidRPr="0061139C" w:rsidRDefault="0061139C" w:rsidP="007152F0">
            <w:pPr>
              <w:spacing w:line="276" w:lineRule="auto"/>
              <w:rPr>
                <w:b/>
                <w:bCs/>
              </w:rPr>
            </w:pPr>
            <w:r w:rsidRPr="0061139C">
              <w:rPr>
                <w:b/>
                <w:bCs/>
              </w:rPr>
              <w:t>Type</w:t>
            </w:r>
          </w:p>
        </w:tc>
        <w:tc>
          <w:tcPr>
            <w:tcW w:w="1721" w:type="dxa"/>
            <w:vAlign w:val="center"/>
          </w:tcPr>
          <w:p w:rsidR="0061139C" w:rsidRPr="0061139C" w:rsidRDefault="00956E4E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Issue</w:t>
            </w:r>
            <w:r w:rsidR="0061139C" w:rsidRPr="0061139C">
              <w:rPr>
                <w:b/>
                <w:bCs/>
              </w:rPr>
              <w:t xml:space="preserve"> Date</w:t>
            </w:r>
          </w:p>
        </w:tc>
        <w:tc>
          <w:tcPr>
            <w:tcW w:w="1720" w:type="dxa"/>
            <w:vAlign w:val="center"/>
          </w:tcPr>
          <w:p w:rsidR="0061139C" w:rsidRPr="00610026" w:rsidRDefault="0061139C" w:rsidP="0030268B">
            <w:pPr>
              <w:rPr>
                <w:b/>
                <w:bCs/>
              </w:rPr>
            </w:pPr>
            <w:r w:rsidRPr="00610026">
              <w:rPr>
                <w:b/>
                <w:bCs/>
              </w:rPr>
              <w:t>Due Date</w:t>
            </w:r>
          </w:p>
        </w:tc>
        <w:tc>
          <w:tcPr>
            <w:tcW w:w="1720" w:type="dxa"/>
            <w:vAlign w:val="center"/>
          </w:tcPr>
          <w:p w:rsidR="0061139C" w:rsidRPr="0061139C" w:rsidRDefault="00984E5E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Payment</w:t>
            </w:r>
          </w:p>
        </w:tc>
        <w:tc>
          <w:tcPr>
            <w:tcW w:w="2032" w:type="dxa"/>
            <w:vAlign w:val="center"/>
          </w:tcPr>
          <w:p w:rsidR="0061139C" w:rsidRPr="0061139C" w:rsidRDefault="00844F4F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</w:tr>
      <w:tr w:rsidR="0061139C" w:rsidTr="00396AD7">
        <w:trPr>
          <w:trHeight w:val="414"/>
        </w:trPr>
        <w:tc>
          <w:tcPr>
            <w:tcW w:w="776" w:type="dxa"/>
            <w:vAlign w:val="center"/>
          </w:tcPr>
          <w:p w:rsidR="0061139C" w:rsidRDefault="00224860" w:rsidP="007152F0">
            <w:pPr>
              <w:spacing w:line="276" w:lineRule="auto"/>
            </w:pPr>
            <w:r>
              <w:t>25</w:t>
            </w:r>
          </w:p>
        </w:tc>
        <w:tc>
          <w:tcPr>
            <w:tcW w:w="2346" w:type="dxa"/>
            <w:vAlign w:val="center"/>
          </w:tcPr>
          <w:p w:rsidR="0061139C" w:rsidRDefault="00D3640F" w:rsidP="007152F0">
            <w:pPr>
              <w:spacing w:line="276" w:lineRule="auto"/>
            </w:pPr>
            <w:r>
              <w:t>i</w:t>
            </w:r>
            <w:r w:rsidR="0061139C">
              <w:t>nvoice</w:t>
            </w:r>
          </w:p>
        </w:tc>
        <w:tc>
          <w:tcPr>
            <w:tcW w:w="1721" w:type="dxa"/>
            <w:vAlign w:val="center"/>
          </w:tcPr>
          <w:p w:rsidR="0061139C" w:rsidRDefault="00342495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342495" w:rsidP="007152F0">
            <w:pPr>
              <w:spacing w:line="276" w:lineRule="auto"/>
              <w:rPr>
                <w:color w:val="FF0000"/>
              </w:rPr>
            </w:pPr>
            <w:r w:rsidRPr="00342495">
              <w:rPr>
                <w:color w:val="000000" w:themeColor="text1"/>
              </w:rP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813135" w:rsidP="007152F0">
            <w:pPr>
              <w:spacing w:line="276" w:lineRule="auto"/>
              <w:rPr>
                <w:color w:val="FF0000"/>
              </w:rPr>
            </w:pPr>
            <w:r w:rsidRPr="00435667">
              <w:rPr>
                <w:color w:val="538135" w:themeColor="accent6" w:themeShade="BF"/>
              </w:rPr>
              <w:t>Paid</w:t>
            </w:r>
          </w:p>
        </w:tc>
        <w:tc>
          <w:tcPr>
            <w:tcW w:w="2032" w:type="dxa"/>
            <w:vAlign w:val="center"/>
          </w:tcPr>
          <w:p w:rsidR="0061139C" w:rsidRDefault="00070254" w:rsidP="007152F0">
            <w:pPr>
              <w:spacing w:line="276" w:lineRule="auto"/>
            </w:pPr>
            <w:r w:rsidRPr="00070254">
              <w:t>NZ$</w:t>
            </w:r>
            <w:r w:rsidR="00813135">
              <w:t>0</w:t>
            </w:r>
            <w:r w:rsidR="00C72AE5">
              <w:t>.</w:t>
            </w:r>
            <w:r w:rsidR="00813135">
              <w:t>0</w:t>
            </w:r>
            <w:r w:rsidR="00C72AE5">
              <w:t>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Default="00224860" w:rsidP="007152F0">
            <w:pPr>
              <w:spacing w:line="276" w:lineRule="auto"/>
            </w:pPr>
            <w:r>
              <w:t>29</w:t>
            </w:r>
          </w:p>
        </w:tc>
        <w:tc>
          <w:tcPr>
            <w:tcW w:w="2346" w:type="dxa"/>
            <w:vAlign w:val="center"/>
          </w:tcPr>
          <w:p w:rsidR="0061139C" w:rsidRDefault="00D3640F" w:rsidP="007152F0">
            <w:pPr>
              <w:spacing w:line="276" w:lineRule="auto"/>
            </w:pPr>
            <w:r>
              <w:t>c</w:t>
            </w:r>
            <w:r w:rsidR="00403A3E">
              <w:t>redit note</w:t>
            </w:r>
          </w:p>
        </w:tc>
        <w:tc>
          <w:tcPr>
            <w:tcW w:w="1721" w:type="dxa"/>
            <w:vAlign w:val="center"/>
          </w:tcPr>
          <w:p w:rsidR="0061139C" w:rsidRDefault="00342495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342495" w:rsidP="007152F0">
            <w:pPr>
              <w:spacing w:line="276" w:lineRule="auto"/>
              <w:rPr>
                <w:color w:val="FF0000"/>
              </w:rPr>
            </w:pPr>
            <w:r w:rsidRPr="00342495">
              <w:rPr>
                <w:color w:val="000000" w:themeColor="text1"/>
              </w:rPr>
              <w:t>________</w:t>
            </w:r>
          </w:p>
        </w:tc>
        <w:tc>
          <w:tcPr>
            <w:tcW w:w="1720" w:type="dxa"/>
            <w:vAlign w:val="center"/>
          </w:tcPr>
          <w:p w:rsidR="0061139C" w:rsidRPr="0061139C" w:rsidRDefault="00813135" w:rsidP="007152F0">
            <w:pPr>
              <w:spacing w:line="276" w:lineRule="auto"/>
              <w:rPr>
                <w:color w:val="FF0000"/>
              </w:rPr>
            </w:pPr>
            <w:r>
              <w:rPr>
                <w:color w:val="FF0000"/>
              </w:rPr>
              <w:t>Unpaid</w:t>
            </w:r>
          </w:p>
        </w:tc>
        <w:tc>
          <w:tcPr>
            <w:tcW w:w="2032" w:type="dxa"/>
            <w:vAlign w:val="center"/>
          </w:tcPr>
          <w:p w:rsidR="0061139C" w:rsidRDefault="00070254" w:rsidP="007152F0">
            <w:pPr>
              <w:spacing w:line="276" w:lineRule="auto"/>
            </w:pPr>
            <w:r w:rsidRPr="00070254">
              <w:t>NZ$</w:t>
            </w:r>
            <w:r w:rsidR="00435667">
              <w:t>-</w:t>
            </w:r>
            <w:r w:rsidR="00813135">
              <w:t>0</w:t>
            </w:r>
            <w:r w:rsidR="00C72AE5">
              <w:t>.</w:t>
            </w:r>
            <w:r w:rsidR="00813135">
              <w:t>0</w:t>
            </w:r>
            <w:r w:rsidR="00C72AE5">
              <w:t>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</w:t>
            </w:r>
          </w:p>
        </w:tc>
        <w:tc>
          <w:tcPr>
            <w:tcW w:w="2346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_________</w:t>
            </w:r>
          </w:p>
        </w:tc>
        <w:tc>
          <w:tcPr>
            <w:tcW w:w="1721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________</w:t>
            </w:r>
          </w:p>
        </w:tc>
        <w:tc>
          <w:tcPr>
            <w:tcW w:w="1720" w:type="dxa"/>
            <w:vAlign w:val="center"/>
          </w:tcPr>
          <w:p w:rsidR="0061139C" w:rsidRDefault="00215A03" w:rsidP="007152F0">
            <w:pPr>
              <w:spacing w:line="276" w:lineRule="auto"/>
            </w:pPr>
            <w:r>
              <w:t>______</w:t>
            </w:r>
            <w:r w:rsidR="00467028">
              <w:t>_</w:t>
            </w:r>
          </w:p>
        </w:tc>
        <w:tc>
          <w:tcPr>
            <w:tcW w:w="2032" w:type="dxa"/>
            <w:vAlign w:val="center"/>
          </w:tcPr>
          <w:p w:rsidR="0061139C" w:rsidRDefault="00070254" w:rsidP="007152F0">
            <w:pPr>
              <w:spacing w:line="276" w:lineRule="auto"/>
            </w:pPr>
            <w:r w:rsidRPr="00070254">
              <w:t>NZ$</w:t>
            </w:r>
            <w:r w:rsidR="00215A03">
              <w:t>0.00</w:t>
            </w:r>
          </w:p>
        </w:tc>
      </w:tr>
      <w:tr w:rsidR="0061139C" w:rsidTr="00396AD7">
        <w:trPr>
          <w:trHeight w:val="397"/>
        </w:trPr>
        <w:tc>
          <w:tcPr>
            <w:tcW w:w="776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2346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1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0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1720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FB10E8" w:rsidP="007152F0">
            <w:pPr>
              <w:spacing w:line="276" w:lineRule="auto"/>
            </w:pPr>
            <w:r>
              <w:t>_______</w:t>
            </w:r>
          </w:p>
          <w:p w:rsidR="00DA47ED" w:rsidRDefault="00DA47ED" w:rsidP="007152F0">
            <w:pPr>
              <w:spacing w:line="276" w:lineRule="auto"/>
            </w:pPr>
          </w:p>
        </w:tc>
        <w:tc>
          <w:tcPr>
            <w:tcW w:w="2032" w:type="dxa"/>
            <w:tcBorders>
              <w:bottom w:val="single" w:sz="4" w:space="0" w:color="BFBFBF" w:themeColor="background1" w:themeShade="BF"/>
            </w:tcBorders>
            <w:vAlign w:val="center"/>
          </w:tcPr>
          <w:p w:rsidR="0061139C" w:rsidRDefault="00070254" w:rsidP="007152F0">
            <w:pPr>
              <w:spacing w:line="276" w:lineRule="auto"/>
            </w:pPr>
            <w:r w:rsidRPr="00070254">
              <w:t>NZ$</w:t>
            </w:r>
            <w:r w:rsidR="00FB10E8">
              <w:t>0.00</w:t>
            </w:r>
          </w:p>
          <w:p w:rsidR="00DA47ED" w:rsidRDefault="00DA47ED" w:rsidP="007152F0">
            <w:pPr>
              <w:spacing w:line="276" w:lineRule="auto"/>
            </w:pPr>
          </w:p>
        </w:tc>
      </w:tr>
      <w:tr w:rsidR="0061139C" w:rsidTr="00396AD7">
        <w:trPr>
          <w:trHeight w:val="397"/>
        </w:trPr>
        <w:tc>
          <w:tcPr>
            <w:tcW w:w="7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234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396AD7" w:rsidRDefault="00396AD7" w:rsidP="007152F0">
            <w:pPr>
              <w:spacing w:line="276" w:lineRule="auto"/>
            </w:pPr>
          </w:p>
        </w:tc>
        <w:tc>
          <w:tcPr>
            <w:tcW w:w="172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1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  <w:tc>
          <w:tcPr>
            <w:tcW w:w="203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61139C" w:rsidRDefault="0061139C" w:rsidP="007152F0">
            <w:pPr>
              <w:spacing w:line="276" w:lineRule="auto"/>
            </w:pPr>
          </w:p>
        </w:tc>
      </w:tr>
    </w:tbl>
    <w:p w:rsidR="0061139C" w:rsidRDefault="0061139C" w:rsidP="00822702">
      <w:pPr>
        <w:spacing w:line="12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6"/>
        <w:gridCol w:w="2947"/>
        <w:gridCol w:w="1522"/>
        <w:gridCol w:w="2175"/>
      </w:tblGrid>
      <w:tr w:rsidR="00610026" w:rsidTr="005A3F7F">
        <w:tc>
          <w:tcPr>
            <w:tcW w:w="3436" w:type="dxa"/>
            <w:vAlign w:val="center"/>
          </w:tcPr>
          <w:p w:rsidR="00610026" w:rsidRDefault="00844F4F" w:rsidP="00822702">
            <w:pPr>
              <w:spacing w:line="360" w:lineRule="auto"/>
            </w:pPr>
            <w:r>
              <w:t>Overall</w:t>
            </w:r>
            <w:r w:rsidR="00610026">
              <w:t xml:space="preserve">: </w:t>
            </w:r>
            <w:r w:rsidR="00070254" w:rsidRPr="00070254">
              <w:t>NZ$</w:t>
            </w:r>
            <w:r w:rsidR="00610026">
              <w:t>0.00</w:t>
            </w:r>
          </w:p>
        </w:tc>
        <w:tc>
          <w:tcPr>
            <w:tcW w:w="2947" w:type="dxa"/>
            <w:vAlign w:val="center"/>
          </w:tcPr>
          <w:p w:rsidR="00610026" w:rsidRDefault="00F10D4A" w:rsidP="00822702">
            <w:pPr>
              <w:spacing w:line="360" w:lineRule="auto"/>
            </w:pPr>
            <w:r>
              <w:t>Paid</w:t>
            </w:r>
            <w:r w:rsidR="00610026">
              <w:t xml:space="preserve">: </w:t>
            </w:r>
            <w:r w:rsidR="00070254" w:rsidRPr="00070254">
              <w:t>NZ$</w:t>
            </w:r>
            <w:r w:rsidR="00610026">
              <w:t>0.00</w:t>
            </w:r>
          </w:p>
        </w:tc>
        <w:tc>
          <w:tcPr>
            <w:tcW w:w="1522" w:type="dxa"/>
            <w:vAlign w:val="center"/>
          </w:tcPr>
          <w:p w:rsidR="00610026" w:rsidRDefault="00F10D4A" w:rsidP="00822702">
            <w:pPr>
              <w:spacing w:line="360" w:lineRule="auto"/>
              <w:jc w:val="right"/>
            </w:pPr>
            <w:r>
              <w:t>Unpaid</w:t>
            </w:r>
            <w:r w:rsidR="00610026">
              <w:t>:</w:t>
            </w:r>
          </w:p>
        </w:tc>
        <w:tc>
          <w:tcPr>
            <w:tcW w:w="2175" w:type="dxa"/>
            <w:vAlign w:val="center"/>
          </w:tcPr>
          <w:p w:rsidR="00610026" w:rsidRDefault="00070254" w:rsidP="00822702">
            <w:pPr>
              <w:spacing w:line="360" w:lineRule="auto"/>
            </w:pPr>
            <w:r w:rsidRPr="00070254">
              <w:t>NZ$</w:t>
            </w:r>
            <w:r w:rsidR="00610026">
              <w:t>0.00</w:t>
            </w:r>
          </w:p>
        </w:tc>
      </w:tr>
      <w:tr w:rsidR="00610026" w:rsidTr="005A3F7F">
        <w:tc>
          <w:tcPr>
            <w:tcW w:w="3436" w:type="dxa"/>
            <w:vAlign w:val="center"/>
          </w:tcPr>
          <w:p w:rsidR="00610026" w:rsidRDefault="00F10D4A" w:rsidP="00822702">
            <w:pPr>
              <w:spacing w:line="360" w:lineRule="auto"/>
            </w:pPr>
            <w:r>
              <w:t>Previous Balance</w:t>
            </w:r>
            <w:r w:rsidR="00610026">
              <w:t xml:space="preserve">: </w:t>
            </w:r>
            <w:r w:rsidR="00070254" w:rsidRPr="00070254">
              <w:t>NZ$</w:t>
            </w:r>
            <w:r w:rsidR="00610026">
              <w:t>0.00</w:t>
            </w:r>
          </w:p>
        </w:tc>
        <w:tc>
          <w:tcPr>
            <w:tcW w:w="2947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  <w:tc>
          <w:tcPr>
            <w:tcW w:w="1522" w:type="dxa"/>
            <w:vAlign w:val="center"/>
          </w:tcPr>
          <w:p w:rsidR="00610026" w:rsidRDefault="00610026" w:rsidP="00822702">
            <w:pPr>
              <w:spacing w:line="360" w:lineRule="auto"/>
              <w:jc w:val="right"/>
            </w:pPr>
          </w:p>
        </w:tc>
        <w:tc>
          <w:tcPr>
            <w:tcW w:w="2175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</w:tr>
      <w:tr w:rsidR="00610026" w:rsidTr="005A3F7F">
        <w:tc>
          <w:tcPr>
            <w:tcW w:w="3436" w:type="dxa"/>
            <w:vAlign w:val="center"/>
          </w:tcPr>
          <w:p w:rsidR="00610026" w:rsidRPr="00235D28" w:rsidRDefault="00F10D4A" w:rsidP="00822702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235D28">
              <w:rPr>
                <w:b/>
                <w:bCs/>
                <w:sz w:val="28"/>
                <w:szCs w:val="28"/>
              </w:rPr>
              <w:t xml:space="preserve">Total </w:t>
            </w:r>
            <w:r w:rsidR="00AE11E8" w:rsidRPr="00235D28">
              <w:rPr>
                <w:b/>
                <w:bCs/>
                <w:sz w:val="28"/>
                <w:szCs w:val="28"/>
              </w:rPr>
              <w:t>t</w:t>
            </w:r>
            <w:r w:rsidRPr="00235D28">
              <w:rPr>
                <w:b/>
                <w:bCs/>
                <w:sz w:val="28"/>
                <w:szCs w:val="28"/>
              </w:rPr>
              <w:t>o Pay</w:t>
            </w:r>
            <w:r w:rsidR="00610026" w:rsidRPr="00235D28">
              <w:rPr>
                <w:b/>
                <w:bCs/>
                <w:sz w:val="28"/>
                <w:szCs w:val="28"/>
              </w:rPr>
              <w:t xml:space="preserve">: </w:t>
            </w:r>
            <w:r w:rsidR="00070254" w:rsidRPr="00070254">
              <w:rPr>
                <w:b/>
                <w:bCs/>
                <w:sz w:val="28"/>
                <w:szCs w:val="28"/>
              </w:rPr>
              <w:t>NZ$</w:t>
            </w:r>
            <w:r w:rsidR="00610026" w:rsidRPr="00235D28">
              <w:rPr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2947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  <w:tc>
          <w:tcPr>
            <w:tcW w:w="1522" w:type="dxa"/>
            <w:vAlign w:val="center"/>
          </w:tcPr>
          <w:p w:rsidR="00610026" w:rsidRDefault="00610026" w:rsidP="00822702">
            <w:pPr>
              <w:spacing w:line="360" w:lineRule="auto"/>
              <w:jc w:val="right"/>
            </w:pPr>
          </w:p>
        </w:tc>
        <w:tc>
          <w:tcPr>
            <w:tcW w:w="2175" w:type="dxa"/>
            <w:vAlign w:val="center"/>
          </w:tcPr>
          <w:p w:rsidR="00610026" w:rsidRDefault="00610026" w:rsidP="00822702">
            <w:pPr>
              <w:spacing w:line="360" w:lineRule="auto"/>
            </w:pPr>
          </w:p>
        </w:tc>
      </w:tr>
    </w:tbl>
    <w:p w:rsidR="00C72AE5" w:rsidRDefault="00C72AE5" w:rsidP="00822702">
      <w:pPr>
        <w:spacing w:line="120" w:lineRule="auto"/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6"/>
        <w:gridCol w:w="1149"/>
        <w:gridCol w:w="1981"/>
        <w:gridCol w:w="3184"/>
      </w:tblGrid>
      <w:tr w:rsidR="00B11626" w:rsidTr="00DA47ED">
        <w:tc>
          <w:tcPr>
            <w:tcW w:w="4915" w:type="dxa"/>
            <w:gridSpan w:val="2"/>
            <w:vAlign w:val="bottom"/>
          </w:tcPr>
          <w:p w:rsidR="00B11626" w:rsidRDefault="00B11626" w:rsidP="007152F0">
            <w:pPr>
              <w:spacing w:line="276" w:lineRule="auto"/>
              <w:rPr>
                <w:b/>
                <w:bCs/>
              </w:rPr>
            </w:pPr>
          </w:p>
          <w:p w:rsidR="00B11626" w:rsidRPr="00C72AE5" w:rsidRDefault="00B11626" w:rsidP="007152F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Seller:</w:t>
            </w:r>
          </w:p>
        </w:tc>
        <w:tc>
          <w:tcPr>
            <w:tcW w:w="1981" w:type="dxa"/>
            <w:vMerge w:val="restart"/>
            <w:vAlign w:val="bottom"/>
          </w:tcPr>
          <w:p w:rsidR="00B11626" w:rsidRDefault="00B11626" w:rsidP="007152F0">
            <w:pPr>
              <w:spacing w:line="276" w:lineRule="auto"/>
            </w:pPr>
            <w:r w:rsidRPr="00C72AE5">
              <w:tab/>
            </w:r>
            <w:r w:rsidRPr="00C72AE5">
              <w:tab/>
            </w:r>
          </w:p>
        </w:tc>
        <w:tc>
          <w:tcPr>
            <w:tcW w:w="3184" w:type="dxa"/>
            <w:vMerge w:val="restart"/>
            <w:vAlign w:val="bottom"/>
          </w:tcPr>
          <w:p w:rsidR="00B11626" w:rsidRPr="00B11626" w:rsidRDefault="00B11626" w:rsidP="007152F0">
            <w:pPr>
              <w:spacing w:line="276" w:lineRule="auto"/>
              <w:jc w:val="right"/>
              <w:rPr>
                <w:b/>
                <w:bCs/>
              </w:rPr>
            </w:pPr>
            <w:r w:rsidRPr="00B11626">
              <w:rPr>
                <w:b/>
                <w:bCs/>
              </w:rPr>
              <w:t xml:space="preserve">Payment </w:t>
            </w:r>
            <w:r w:rsidR="009A06D7">
              <w:rPr>
                <w:b/>
                <w:bCs/>
              </w:rPr>
              <w:t>Options</w:t>
            </w:r>
            <w:r w:rsidRPr="00B11626">
              <w:rPr>
                <w:b/>
                <w:bCs/>
              </w:rPr>
              <w:t>: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  <w:p w:rsidR="00B11626" w:rsidRPr="00B11626" w:rsidRDefault="00F6596D" w:rsidP="007152F0">
            <w:pPr>
              <w:spacing w:line="276" w:lineRule="auto"/>
              <w:jc w:val="right"/>
            </w:pPr>
            <w:r>
              <w:t>___</w:t>
            </w:r>
            <w:r w:rsidR="00B11626" w:rsidRPr="00B11626">
              <w:t>_____________________</w:t>
            </w:r>
          </w:p>
        </w:tc>
      </w:tr>
      <w:tr w:rsidR="00B11626" w:rsidTr="00DA47ED">
        <w:tc>
          <w:tcPr>
            <w:tcW w:w="3766" w:type="dxa"/>
            <w:vAlign w:val="bottom"/>
          </w:tcPr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</w:t>
            </w:r>
            <w:r w:rsidR="00F6596D">
              <w:t>___________</w:t>
            </w:r>
          </w:p>
          <w:p w:rsidR="00B11626" w:rsidRDefault="00B11626" w:rsidP="007152F0">
            <w:pPr>
              <w:spacing w:line="276" w:lineRule="auto"/>
            </w:pPr>
            <w:r>
              <w:t>_____________________________</w:t>
            </w:r>
          </w:p>
        </w:tc>
        <w:tc>
          <w:tcPr>
            <w:tcW w:w="1149" w:type="dxa"/>
            <w:vAlign w:val="bottom"/>
          </w:tcPr>
          <w:p w:rsidR="00B11626" w:rsidRDefault="00B11626" w:rsidP="007152F0">
            <w:pPr>
              <w:spacing w:line="276" w:lineRule="auto"/>
            </w:pPr>
          </w:p>
        </w:tc>
        <w:tc>
          <w:tcPr>
            <w:tcW w:w="1981" w:type="dxa"/>
            <w:vMerge/>
            <w:vAlign w:val="bottom"/>
          </w:tcPr>
          <w:p w:rsidR="00B11626" w:rsidRDefault="00B11626" w:rsidP="007152F0">
            <w:pPr>
              <w:spacing w:line="276" w:lineRule="auto"/>
            </w:pPr>
          </w:p>
        </w:tc>
        <w:tc>
          <w:tcPr>
            <w:tcW w:w="3184" w:type="dxa"/>
            <w:vMerge/>
            <w:vAlign w:val="bottom"/>
          </w:tcPr>
          <w:p w:rsidR="00B11626" w:rsidRDefault="00B11626" w:rsidP="007152F0">
            <w:pPr>
              <w:spacing w:line="276" w:lineRule="auto"/>
              <w:jc w:val="right"/>
            </w:pPr>
          </w:p>
        </w:tc>
      </w:tr>
    </w:tbl>
    <w:p w:rsidR="00C72AE5" w:rsidRDefault="00C72AE5" w:rsidP="007152F0">
      <w:pPr>
        <w:spacing w:line="276" w:lineRule="auto"/>
      </w:pPr>
    </w:p>
    <w:sectPr w:rsidR="00C72AE5" w:rsidSect="00C72AE5">
      <w:headerReference w:type="default" r:id="rId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E737F" w:rsidRDefault="001E737F" w:rsidP="0061139C">
      <w:pPr>
        <w:spacing w:after="0" w:line="240" w:lineRule="auto"/>
      </w:pPr>
      <w:r>
        <w:separator/>
      </w:r>
    </w:p>
  </w:endnote>
  <w:endnote w:type="continuationSeparator" w:id="0">
    <w:p w:rsidR="001E737F" w:rsidRDefault="001E737F" w:rsidP="00611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E737F" w:rsidRDefault="001E737F" w:rsidP="0061139C">
      <w:pPr>
        <w:spacing w:after="0" w:line="240" w:lineRule="auto"/>
      </w:pPr>
      <w:r>
        <w:separator/>
      </w:r>
    </w:p>
  </w:footnote>
  <w:footnote w:type="continuationSeparator" w:id="0">
    <w:p w:rsidR="001E737F" w:rsidRDefault="001E737F" w:rsidP="00611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39C" w:rsidRDefault="006113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254"/>
    <w:rsid w:val="0001317C"/>
    <w:rsid w:val="00050D81"/>
    <w:rsid w:val="00070254"/>
    <w:rsid w:val="0007458B"/>
    <w:rsid w:val="000B26E6"/>
    <w:rsid w:val="001A520C"/>
    <w:rsid w:val="001E1F82"/>
    <w:rsid w:val="001E737F"/>
    <w:rsid w:val="00210B9A"/>
    <w:rsid w:val="00215A03"/>
    <w:rsid w:val="00224860"/>
    <w:rsid w:val="00235D28"/>
    <w:rsid w:val="0024497A"/>
    <w:rsid w:val="002538DF"/>
    <w:rsid w:val="0030268B"/>
    <w:rsid w:val="00342495"/>
    <w:rsid w:val="00342B3C"/>
    <w:rsid w:val="003464B2"/>
    <w:rsid w:val="003556BF"/>
    <w:rsid w:val="00396AD7"/>
    <w:rsid w:val="003C4849"/>
    <w:rsid w:val="003D67E6"/>
    <w:rsid w:val="00403A3E"/>
    <w:rsid w:val="004169B2"/>
    <w:rsid w:val="00435667"/>
    <w:rsid w:val="00467028"/>
    <w:rsid w:val="00467C6D"/>
    <w:rsid w:val="004F2E76"/>
    <w:rsid w:val="0050068D"/>
    <w:rsid w:val="00581FD6"/>
    <w:rsid w:val="005954D4"/>
    <w:rsid w:val="005A3F7F"/>
    <w:rsid w:val="005E59DA"/>
    <w:rsid w:val="00610026"/>
    <w:rsid w:val="0061139C"/>
    <w:rsid w:val="006B68FD"/>
    <w:rsid w:val="007152F0"/>
    <w:rsid w:val="00765B43"/>
    <w:rsid w:val="00770EEA"/>
    <w:rsid w:val="00785C2E"/>
    <w:rsid w:val="007C76B0"/>
    <w:rsid w:val="007E6D48"/>
    <w:rsid w:val="00813135"/>
    <w:rsid w:val="00822702"/>
    <w:rsid w:val="00844F4F"/>
    <w:rsid w:val="0089056E"/>
    <w:rsid w:val="008E494B"/>
    <w:rsid w:val="009308B8"/>
    <w:rsid w:val="00956E4E"/>
    <w:rsid w:val="00984E5E"/>
    <w:rsid w:val="009A06D7"/>
    <w:rsid w:val="009F2B20"/>
    <w:rsid w:val="00A177C8"/>
    <w:rsid w:val="00A33AE3"/>
    <w:rsid w:val="00A66058"/>
    <w:rsid w:val="00A91932"/>
    <w:rsid w:val="00AB0A8E"/>
    <w:rsid w:val="00AE11E8"/>
    <w:rsid w:val="00B11626"/>
    <w:rsid w:val="00B77E57"/>
    <w:rsid w:val="00BE446E"/>
    <w:rsid w:val="00C72AE5"/>
    <w:rsid w:val="00CF11BB"/>
    <w:rsid w:val="00D074EF"/>
    <w:rsid w:val="00D3640F"/>
    <w:rsid w:val="00D40B28"/>
    <w:rsid w:val="00DA47ED"/>
    <w:rsid w:val="00E20C27"/>
    <w:rsid w:val="00E709A2"/>
    <w:rsid w:val="00EB0F90"/>
    <w:rsid w:val="00EB287E"/>
    <w:rsid w:val="00EC445F"/>
    <w:rsid w:val="00ED466D"/>
    <w:rsid w:val="00F10D4A"/>
    <w:rsid w:val="00F6596D"/>
    <w:rsid w:val="00FB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2E92D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39C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26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3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39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6113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39C"/>
    <w:rPr>
      <w:rFonts w:ascii="Arial" w:hAnsi="Arial"/>
    </w:rPr>
  </w:style>
  <w:style w:type="table" w:styleId="TableGrid">
    <w:name w:val="Table Grid"/>
    <w:basedOn w:val="TableNormal"/>
    <w:uiPriority w:val="39"/>
    <w:rsid w:val="00611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26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30268B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statement_of_accounts_template_doc_nz</Template>
  <TotalTime>2</TotalTime>
  <Pages>1</Pages>
  <Words>118</Words>
  <Characters>678</Characters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INV24</dc:creator>
  <cp:keywords/>
  <dc:description/>
  <cp:revision>1</cp:revision>
  <dcterms:created xsi:type="dcterms:W3CDTF">2025-04-06T09:30:00Z</dcterms:created>
  <dcterms:modified xsi:type="dcterms:W3CDTF">2025-04-06T09:32:00Z</dcterms:modified>
</cp:coreProperties>
</file>