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7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3873"/>
        <w:gridCol w:w="1559"/>
        <w:gridCol w:w="533"/>
        <w:gridCol w:w="425"/>
        <w:gridCol w:w="360"/>
        <w:gridCol w:w="1375"/>
        <w:gridCol w:w="155"/>
        <w:gridCol w:w="270"/>
        <w:gridCol w:w="2520"/>
      </w:tblGrid>
      <w:tr w:rsidR="005C088D" w:rsidRPr="000A2A9A" w:rsidTr="00665F6C">
        <w:trPr>
          <w:trHeight w:val="600"/>
        </w:trPr>
        <w:tc>
          <w:tcPr>
            <w:tcW w:w="8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88D" w:rsidRPr="000A2A9A" w:rsidRDefault="005C088D" w:rsidP="005C088D">
            <w:pPr>
              <w:spacing w:after="0" w:line="240" w:lineRule="auto"/>
              <w:ind w:right="-562"/>
              <w:rPr>
                <w:rFonts w:asciiTheme="majorHAnsi" w:eastAsia="Times New Roman" w:hAnsiTheme="majorHAnsi" w:cs="Arial"/>
                <w:b/>
                <w:bCs/>
                <w:color w:val="615A22"/>
                <w:sz w:val="32"/>
                <w:szCs w:val="32"/>
                <w:lang w:val="pl-PL" w:eastAsia="ru-RU"/>
              </w:rPr>
            </w:pPr>
            <w:r w:rsidRPr="000A2A9A">
              <w:rPr>
                <w:rFonts w:asciiTheme="majorHAnsi" w:eastAsia="Times New Roman" w:hAnsiTheme="majorHAnsi" w:cs="Arial"/>
                <w:b/>
                <w:bCs/>
                <w:color w:val="9BBB59" w:themeColor="accent3"/>
                <w:sz w:val="32"/>
                <w:szCs w:val="32"/>
                <w:lang w:val="pl-PL" w:eastAsia="ru-RU"/>
                <w14:textFill>
                  <w14:gradFill>
                    <w14:gsLst>
                      <w14:gs w14:pos="0">
                        <w14:schemeClr w14:val="accent3">
                          <w14:lumMod w14:val="50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accent3">
                          <w14:lumMod w14:val="50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accent3">
                          <w14:lumMod w14:val="50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  <w:t>Oferta handlowa #  827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5C088D" w:rsidRPr="000A2A9A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615A22"/>
                <w:sz w:val="24"/>
                <w:szCs w:val="24"/>
                <w:lang w:val="pl-PL" w:eastAsia="ru-RU"/>
              </w:rPr>
            </w:pPr>
            <w:r w:rsidRPr="000A2A9A">
              <w:rPr>
                <w:rFonts w:asciiTheme="majorHAnsi" w:eastAsia="Times New Roman" w:hAnsiTheme="majorHAnsi" w:cs="Arial"/>
                <w:noProof/>
                <w:color w:val="A85914"/>
                <w:sz w:val="58"/>
                <w:szCs w:val="58"/>
                <w:lang w:val="pl-PL"/>
              </w:rPr>
              <w:drawing>
                <wp:anchor distT="0" distB="0" distL="114300" distR="114300" simplePos="0" relativeHeight="251659264" behindDoc="1" locked="0" layoutInCell="1" allowOverlap="1" wp14:anchorId="62ABC625" wp14:editId="72DD5ED1">
                  <wp:simplePos x="0" y="0"/>
                  <wp:positionH relativeFrom="column">
                    <wp:posOffset>-8255</wp:posOffset>
                  </wp:positionH>
                  <wp:positionV relativeFrom="page">
                    <wp:posOffset>191135</wp:posOffset>
                  </wp:positionV>
                  <wp:extent cx="1007745" cy="372745"/>
                  <wp:effectExtent l="0" t="0" r="1905" b="8255"/>
                  <wp:wrapSquare wrapText="bothSides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372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C088D" w:rsidRPr="000A2A9A" w:rsidTr="00665F6C">
        <w:trPr>
          <w:trHeight w:val="816"/>
        </w:trPr>
        <w:tc>
          <w:tcPr>
            <w:tcW w:w="8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88D" w:rsidRPr="000A2A9A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color w:val="000000" w:themeColor="text1"/>
                <w:lang w:val="pl-PL" w:eastAsia="ru-RU"/>
              </w:rPr>
            </w:pPr>
          </w:p>
        </w:tc>
        <w:tc>
          <w:tcPr>
            <w:tcW w:w="294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088D" w:rsidRPr="000A2A9A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pl-PL" w:eastAsia="ru-RU"/>
              </w:rPr>
            </w:pPr>
          </w:p>
        </w:tc>
      </w:tr>
      <w:tr w:rsidR="005C088D" w:rsidRPr="000A2A9A" w:rsidTr="00665F6C">
        <w:trPr>
          <w:trHeight w:val="600"/>
        </w:trPr>
        <w:tc>
          <w:tcPr>
            <w:tcW w:w="5965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5C088D" w:rsidRPr="000A2A9A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pl-PL" w:eastAsia="ru-RU"/>
              </w:rPr>
            </w:pPr>
            <w:r w:rsidRPr="000A2A9A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pl-PL" w:eastAsia="ru-RU"/>
              </w:rPr>
              <w:t>[Nazwa firmy]</w:t>
            </w:r>
          </w:p>
          <w:p w:rsidR="005C088D" w:rsidRPr="000A2A9A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i/>
                <w:color w:val="000000" w:themeColor="text1"/>
                <w:lang w:val="pl-PL" w:eastAsia="ru-RU"/>
              </w:rPr>
            </w:pPr>
            <w:r w:rsidRPr="000A2A9A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pl-PL" w:eastAsia="ru-RU"/>
              </w:rPr>
              <w:t>[Adres]</w:t>
            </w:r>
            <w:r w:rsidRPr="000A2A9A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pl-PL" w:eastAsia="ru-RU"/>
              </w:rPr>
              <w:br/>
              <w:t>NIP: [NIP]</w:t>
            </w:r>
            <w:r w:rsidRPr="000A2A9A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pl-PL" w:eastAsia="ru-RU"/>
              </w:rPr>
              <w:br/>
            </w:r>
          </w:p>
        </w:tc>
        <w:tc>
          <w:tcPr>
            <w:tcW w:w="51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088D" w:rsidRPr="000A2A9A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pl-PL" w:eastAsia="ru-RU"/>
              </w:rPr>
            </w:pPr>
          </w:p>
        </w:tc>
      </w:tr>
      <w:tr w:rsidR="005C088D" w:rsidRPr="000A2A9A" w:rsidTr="00665F6C">
        <w:trPr>
          <w:trHeight w:val="360"/>
        </w:trPr>
        <w:tc>
          <w:tcPr>
            <w:tcW w:w="596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C088D" w:rsidRPr="000A2A9A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pl-PL" w:eastAsia="ru-RU"/>
              </w:rPr>
            </w:pPr>
          </w:p>
        </w:tc>
        <w:tc>
          <w:tcPr>
            <w:tcW w:w="5105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5C088D" w:rsidRPr="000A2A9A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bCs/>
                <w:color w:val="000000" w:themeColor="text1"/>
                <w:lang w:val="pl-PL" w:eastAsia="ru-RU"/>
              </w:rPr>
            </w:pPr>
            <w:r w:rsidRPr="000A2A9A">
              <w:rPr>
                <w:rFonts w:asciiTheme="majorHAnsi" w:eastAsia="Times New Roman" w:hAnsiTheme="majorHAnsi" w:cs="Arial"/>
                <w:bCs/>
                <w:color w:val="000000" w:themeColor="text1"/>
                <w:lang w:val="pl-PL" w:eastAsia="ru-RU"/>
              </w:rPr>
              <w:t>Data wystawienia: 21-11-2021</w:t>
            </w:r>
          </w:p>
          <w:p w:rsidR="005C088D" w:rsidRPr="000A2A9A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pl-PL" w:eastAsia="ru-RU"/>
              </w:rPr>
            </w:pPr>
            <w:r w:rsidRPr="000A2A9A"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pl-PL" w:eastAsia="ru-RU"/>
              </w:rPr>
              <w:t>Ważny przez: 01-01-2022</w:t>
            </w:r>
          </w:p>
          <w:p w:rsidR="005C088D" w:rsidRPr="000A2A9A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color w:val="000000" w:themeColor="text1"/>
                <w:lang w:val="pl-PL" w:eastAsia="ru-RU"/>
              </w:rPr>
            </w:pPr>
          </w:p>
        </w:tc>
      </w:tr>
      <w:tr w:rsidR="00411464" w:rsidRPr="000A2A9A" w:rsidTr="00BE1123">
        <w:trPr>
          <w:trHeight w:val="1099"/>
        </w:trPr>
        <w:tc>
          <w:tcPr>
            <w:tcW w:w="596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11464" w:rsidRPr="000A2A9A" w:rsidRDefault="00411464" w:rsidP="00411464">
            <w:pPr>
              <w:pBdr>
                <w:bottom w:val="single" w:sz="4" w:space="1" w:color="FABF8F" w:themeColor="accent6" w:themeTint="99"/>
              </w:pBd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pl-PL" w:eastAsia="ru-RU"/>
              </w:rPr>
            </w:pPr>
            <w:r w:rsidRPr="000A2A9A">
              <w:rPr>
                <w:rFonts w:asciiTheme="majorHAnsi" w:eastAsia="Times New Roman" w:hAnsiTheme="majorHAnsi" w:cs="Arial"/>
                <w:color w:val="000000" w:themeColor="text1"/>
                <w:lang w:val="pl-PL" w:eastAsia="ru-RU"/>
              </w:rPr>
              <w:t>KLIENT:</w:t>
            </w:r>
          </w:p>
          <w:p w:rsidR="00411464" w:rsidRPr="000A2A9A" w:rsidRDefault="00411464" w:rsidP="00411464">
            <w:pPr>
              <w:spacing w:before="120" w:after="0" w:line="240" w:lineRule="auto"/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pl-PL" w:eastAsia="ru-RU"/>
              </w:rPr>
            </w:pPr>
            <w:r w:rsidRPr="000A2A9A"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pl-PL" w:eastAsia="ru-RU"/>
              </w:rPr>
              <w:t>[Nazwa firmy klienta]</w:t>
            </w:r>
          </w:p>
          <w:p w:rsidR="00411464" w:rsidRPr="000A2A9A" w:rsidRDefault="00411464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pl-PL" w:eastAsia="ru-RU"/>
              </w:rPr>
            </w:pPr>
            <w:r w:rsidRPr="000A2A9A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pl-PL" w:eastAsia="ru-RU"/>
              </w:rPr>
              <w:t>[Adres firmy klienta]</w:t>
            </w:r>
            <w:r w:rsidRPr="000A2A9A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pl-PL" w:eastAsia="ru-RU"/>
              </w:rPr>
              <w:br/>
              <w:t>NIP: [NIP klienta]</w:t>
            </w:r>
            <w:r w:rsidRPr="000A2A9A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pl-PL" w:eastAsia="ru-RU"/>
              </w:rPr>
              <w:br/>
            </w:r>
          </w:p>
        </w:tc>
        <w:tc>
          <w:tcPr>
            <w:tcW w:w="5105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11464" w:rsidRPr="000A2A9A" w:rsidRDefault="00411464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000000" w:themeColor="text1"/>
                <w:lang w:val="pl-PL" w:eastAsia="ru-RU"/>
              </w:rPr>
            </w:pPr>
          </w:p>
        </w:tc>
      </w:tr>
      <w:tr w:rsidR="005C088D" w:rsidRPr="000A2A9A" w:rsidTr="00665F6C">
        <w:trPr>
          <w:trHeight w:val="140"/>
        </w:trPr>
        <w:tc>
          <w:tcPr>
            <w:tcW w:w="5965" w:type="dxa"/>
            <w:gridSpan w:val="3"/>
            <w:tcBorders>
              <w:top w:val="nil"/>
              <w:left w:val="nil"/>
              <w:bottom w:val="single" w:sz="4" w:space="0" w:color="FABF8F" w:themeColor="accent6" w:themeTint="99"/>
              <w:right w:val="nil"/>
            </w:tcBorders>
            <w:shd w:val="clear" w:color="auto" w:fill="auto"/>
          </w:tcPr>
          <w:p w:rsidR="005C088D" w:rsidRPr="000A2A9A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000000" w:themeColor="text1"/>
                <w:lang w:val="pl-PL" w:eastAsia="ru-RU"/>
              </w:rPr>
            </w:pPr>
          </w:p>
        </w:tc>
        <w:tc>
          <w:tcPr>
            <w:tcW w:w="5105" w:type="dxa"/>
            <w:gridSpan w:val="6"/>
            <w:tcBorders>
              <w:top w:val="nil"/>
              <w:left w:val="nil"/>
              <w:bottom w:val="single" w:sz="4" w:space="0" w:color="FABF8F" w:themeColor="accent6" w:themeTint="99"/>
            </w:tcBorders>
            <w:shd w:val="clear" w:color="auto" w:fill="auto"/>
          </w:tcPr>
          <w:p w:rsidR="005C088D" w:rsidRPr="000A2A9A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pl-PL" w:eastAsia="ru-RU"/>
              </w:rPr>
            </w:pPr>
          </w:p>
        </w:tc>
      </w:tr>
      <w:tr w:rsidR="005C088D" w:rsidRPr="000A2A9A" w:rsidTr="00697101">
        <w:trPr>
          <w:trHeight w:val="493"/>
        </w:trPr>
        <w:tc>
          <w:tcPr>
            <w:tcW w:w="3873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noWrap/>
            <w:vAlign w:val="center"/>
          </w:tcPr>
          <w:p w:rsidR="005C088D" w:rsidRPr="000A2A9A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pl-PL"/>
              </w:rPr>
            </w:pPr>
            <w:r w:rsidRPr="000A2A9A">
              <w:rPr>
                <w:rFonts w:asciiTheme="majorHAnsi" w:hAnsiTheme="majorHAnsi"/>
                <w:b/>
                <w:color w:val="000000" w:themeColor="text1"/>
                <w:lang w:val="pl-PL"/>
              </w:rPr>
              <w:t>NAZWA USŁUGI / TOWARU</w:t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0A2A9A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pl-PL"/>
              </w:rPr>
            </w:pPr>
            <w:r w:rsidRPr="000A2A9A">
              <w:rPr>
                <w:rFonts w:asciiTheme="majorHAnsi" w:hAnsiTheme="majorHAnsi"/>
                <w:b/>
                <w:color w:val="000000" w:themeColor="text1"/>
                <w:lang w:val="pl-PL"/>
              </w:rPr>
              <w:t>ILOŚĆ</w:t>
            </w:r>
          </w:p>
        </w:tc>
        <w:tc>
          <w:tcPr>
            <w:tcW w:w="1318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0A2A9A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pl-PL"/>
              </w:rPr>
            </w:pPr>
            <w:r w:rsidRPr="000A2A9A">
              <w:rPr>
                <w:rFonts w:asciiTheme="majorHAnsi" w:hAnsiTheme="majorHAnsi"/>
                <w:b/>
                <w:color w:val="000000" w:themeColor="text1"/>
                <w:lang w:val="pl-PL"/>
              </w:rPr>
              <w:t>CENA NETTO</w:t>
            </w:r>
          </w:p>
        </w:tc>
        <w:tc>
          <w:tcPr>
            <w:tcW w:w="1800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noWrap/>
            <w:vAlign w:val="center"/>
          </w:tcPr>
          <w:p w:rsidR="005C088D" w:rsidRPr="000A2A9A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pl-PL"/>
              </w:rPr>
            </w:pPr>
            <w:r w:rsidRPr="000A2A9A">
              <w:rPr>
                <w:rFonts w:asciiTheme="majorHAnsi" w:hAnsiTheme="majorHAnsi"/>
                <w:b/>
                <w:color w:val="000000" w:themeColor="text1"/>
                <w:lang w:val="pl-PL"/>
              </w:rPr>
              <w:t>WARTOŚĆ NETTO</w:t>
            </w:r>
          </w:p>
        </w:tc>
        <w:tc>
          <w:tcPr>
            <w:tcW w:w="2520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0A2A9A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pl-PL"/>
              </w:rPr>
            </w:pPr>
            <w:r w:rsidRPr="000A2A9A">
              <w:rPr>
                <w:rFonts w:asciiTheme="majorHAnsi" w:hAnsiTheme="majorHAnsi"/>
                <w:b/>
                <w:color w:val="000000" w:themeColor="text1"/>
                <w:lang w:val="pl-PL"/>
              </w:rPr>
              <w:t>VAT</w:t>
            </w:r>
          </w:p>
        </w:tc>
      </w:tr>
      <w:tr w:rsidR="005C088D" w:rsidRPr="000A2A9A" w:rsidTr="00665F6C">
        <w:trPr>
          <w:trHeight w:val="600"/>
        </w:trPr>
        <w:tc>
          <w:tcPr>
            <w:tcW w:w="3873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0A2A9A" w:rsidRDefault="005C088D" w:rsidP="00401B13">
            <w:pPr>
              <w:spacing w:before="120" w:after="0"/>
              <w:rPr>
                <w:rFonts w:asciiTheme="majorHAnsi" w:hAnsiTheme="majorHAnsi"/>
                <w:color w:val="000000" w:themeColor="text1"/>
                <w:lang w:val="pl-PL"/>
              </w:rPr>
            </w:pP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t>mój produkt</w:t>
            </w: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br/>
              <w:t>moja usługa</w:t>
            </w: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br/>
              <w:t>moja usługa (Rabat 20%)</w:t>
            </w: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br/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0A2A9A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pl-PL"/>
              </w:rPr>
            </w:pP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t>7</w:t>
            </w: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br/>
              <w:t>1</w:t>
            </w: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br/>
              <w:t>1</w:t>
            </w: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br/>
            </w:r>
          </w:p>
        </w:tc>
        <w:tc>
          <w:tcPr>
            <w:tcW w:w="1318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0A2A9A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pl-PL"/>
              </w:rPr>
            </w:pP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t>500,00</w:t>
            </w: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br/>
              <w:t>2 500,00</w:t>
            </w: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br/>
              <w:t>-500,00</w:t>
            </w: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br/>
            </w:r>
          </w:p>
        </w:tc>
        <w:tc>
          <w:tcPr>
            <w:tcW w:w="1800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000000" w:fill="FBFCFB"/>
            <w:noWrap/>
            <w:vAlign w:val="center"/>
          </w:tcPr>
          <w:p w:rsidR="005C088D" w:rsidRPr="000A2A9A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pl-PL"/>
              </w:rPr>
            </w:pP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t>3 500,00</w:t>
            </w: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br/>
              <w:t>2 500,00</w:t>
            </w: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br/>
              <w:t>-500,00</w:t>
            </w: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br/>
            </w:r>
          </w:p>
        </w:tc>
        <w:tc>
          <w:tcPr>
            <w:tcW w:w="2520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000000" w:fill="FBFCFB"/>
            <w:vAlign w:val="center"/>
          </w:tcPr>
          <w:p w:rsidR="005C088D" w:rsidRPr="000A2A9A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pl-PL"/>
              </w:rPr>
            </w:pP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t>805,00 (23%)</w:t>
            </w: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br/>
              <w:t>575,00 (23%)</w:t>
            </w: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br/>
              <w:t>-115,00 (23%)</w:t>
            </w:r>
            <w:r w:rsidRPr="000A2A9A">
              <w:rPr>
                <w:rFonts w:asciiTheme="majorHAnsi" w:hAnsiTheme="majorHAnsi"/>
                <w:color w:val="000000" w:themeColor="text1"/>
                <w:lang w:val="pl-PL"/>
              </w:rPr>
              <w:br/>
            </w:r>
          </w:p>
        </w:tc>
      </w:tr>
      <w:tr w:rsidR="005C088D" w:rsidRPr="000A2A9A" w:rsidTr="008425EF">
        <w:trPr>
          <w:gridAfter w:val="5"/>
          <w:wAfter w:w="4680" w:type="dxa"/>
          <w:trHeight w:val="425"/>
        </w:trPr>
        <w:tc>
          <w:tcPr>
            <w:tcW w:w="6390" w:type="dxa"/>
            <w:gridSpan w:val="4"/>
            <w:tcBorders>
              <w:top w:val="single" w:sz="4" w:space="0" w:color="FABF8F" w:themeColor="accent6" w:themeTint="99"/>
              <w:left w:val="nil"/>
              <w:right w:val="nil"/>
            </w:tcBorders>
            <w:shd w:val="clear" w:color="auto" w:fill="auto"/>
            <w:vAlign w:val="center"/>
          </w:tcPr>
          <w:p w:rsidR="005C088D" w:rsidRPr="000A2A9A" w:rsidRDefault="005C088D" w:rsidP="00401B13">
            <w:pPr>
              <w:spacing w:before="40" w:after="40" w:line="240" w:lineRule="auto"/>
              <w:rPr>
                <w:rFonts w:asciiTheme="majorHAnsi" w:eastAsia="Times New Roman" w:hAnsiTheme="majorHAnsi" w:cs="Arial"/>
                <w:i/>
                <w:color w:val="000000" w:themeColor="text1"/>
                <w:sz w:val="20"/>
                <w:szCs w:val="20"/>
                <w:lang w:val="pl-PL" w:eastAsia="ru-RU"/>
              </w:rPr>
            </w:pPr>
          </w:p>
        </w:tc>
      </w:tr>
      <w:tr w:rsidR="00BE7BDD" w:rsidRPr="000A2A9A" w:rsidTr="00D512B6">
        <w:trPr>
          <w:trHeight w:val="434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0A2A9A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pl-PL" w:eastAsia="ru-RU"/>
              </w:rPr>
            </w:pPr>
            <w:r w:rsidRPr="000A2A9A">
              <w:rPr>
                <w:rFonts w:asciiTheme="majorHAnsi" w:eastAsia="Times New Roman" w:hAnsiTheme="majorHAnsi" w:cs="Arial"/>
                <w:color w:val="000000" w:themeColor="text1"/>
                <w:lang w:val="pl-PL" w:eastAsia="ru-RU"/>
              </w:rPr>
              <w:t>WARTOŚĆ NETTO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0A2A9A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color w:val="000000" w:themeColor="text1"/>
                <w:lang w:val="pl-PL" w:eastAsia="ru-RU"/>
              </w:rPr>
            </w:pPr>
            <w:r w:rsidRPr="000A2A9A">
              <w:rPr>
                <w:rFonts w:asciiTheme="majorHAnsi" w:eastAsia="Times New Roman" w:hAnsiTheme="majorHAnsi" w:cs="Arial"/>
                <w:color w:val="000000" w:themeColor="text1"/>
                <w:lang w:val="pl-PL" w:eastAsia="ru-RU"/>
              </w:rPr>
              <w:t xml:space="preserve">    5 500,00 zł </w:t>
            </w:r>
          </w:p>
        </w:tc>
      </w:tr>
      <w:tr w:rsidR="00BE7BDD" w:rsidRPr="000A2A9A" w:rsidTr="00D512B6">
        <w:trPr>
          <w:trHeight w:val="425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0A2A9A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pl-PL" w:eastAsia="ru-RU"/>
              </w:rPr>
            </w:pPr>
            <w:r w:rsidRPr="000A2A9A">
              <w:rPr>
                <w:rFonts w:asciiTheme="majorHAnsi" w:eastAsia="Times New Roman" w:hAnsiTheme="majorHAnsi" w:cs="Arial"/>
                <w:color w:val="000000" w:themeColor="text1"/>
                <w:lang w:val="pl-PL" w:eastAsia="ru-RU"/>
              </w:rPr>
              <w:t>VAT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0A2A9A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color w:val="000000" w:themeColor="text1"/>
                <w:lang w:val="pl-PL" w:eastAsia="ru-RU"/>
              </w:rPr>
            </w:pPr>
            <w:r w:rsidRPr="000A2A9A">
              <w:rPr>
                <w:rFonts w:asciiTheme="majorHAnsi" w:eastAsia="Times New Roman" w:hAnsiTheme="majorHAnsi" w:cs="Arial"/>
                <w:color w:val="000000" w:themeColor="text1"/>
                <w:lang w:val="pl-PL" w:eastAsia="ru-RU"/>
              </w:rPr>
              <w:t xml:space="preserve">     1 265,00 zł </w:t>
            </w:r>
          </w:p>
        </w:tc>
      </w:tr>
      <w:tr w:rsidR="00BE7BDD" w:rsidRPr="000A2A9A" w:rsidTr="00D512B6">
        <w:trPr>
          <w:trHeight w:val="417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0A2A9A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pl-PL" w:eastAsia="ru-RU"/>
              </w:rPr>
            </w:pPr>
            <w:r w:rsidRPr="000A2A9A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pl-PL" w:eastAsia="ru-RU"/>
              </w:rPr>
              <w:t>Razem do zapłaty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0A2A9A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pl-PL" w:eastAsia="ru-RU"/>
              </w:rPr>
            </w:pPr>
            <w:r w:rsidRPr="000A2A9A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pl-PL" w:eastAsia="ru-RU"/>
              </w:rPr>
              <w:t xml:space="preserve">     6 765,00 zł</w:t>
            </w:r>
          </w:p>
        </w:tc>
      </w:tr>
      <w:tr w:rsidR="005C088D" w:rsidRPr="000A2A9A" w:rsidTr="00665F6C">
        <w:trPr>
          <w:trHeight w:val="284"/>
        </w:trPr>
        <w:tc>
          <w:tcPr>
            <w:tcW w:w="11070" w:type="dxa"/>
            <w:gridSpan w:val="9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088D" w:rsidRPr="000A2A9A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pl-PL" w:eastAsia="ru-RU"/>
              </w:rPr>
            </w:pPr>
          </w:p>
        </w:tc>
      </w:tr>
      <w:tr w:rsidR="005C088D" w:rsidRPr="000A2A9A" w:rsidTr="00665F6C">
        <w:trPr>
          <w:trHeight w:val="421"/>
        </w:trPr>
        <w:tc>
          <w:tcPr>
            <w:tcW w:w="1107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76FFB" w:rsidRPr="000A2A9A" w:rsidRDefault="00F76FFB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pl-PL" w:eastAsia="ru-RU"/>
              </w:rPr>
            </w:pPr>
          </w:p>
          <w:p w:rsidR="005C088D" w:rsidRPr="000A2A9A" w:rsidRDefault="005C088D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pl-PL" w:eastAsia="ru-RU"/>
              </w:rPr>
            </w:pPr>
          </w:p>
          <w:p w:rsidR="00772F65" w:rsidRPr="000A2A9A" w:rsidRDefault="00772F65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pl-PL" w:eastAsia="ru-RU"/>
              </w:rPr>
            </w:pPr>
          </w:p>
        </w:tc>
      </w:tr>
      <w:tr w:rsidR="005C088D" w:rsidRPr="000A2A9A" w:rsidTr="00C90A0E">
        <w:trPr>
          <w:trHeight w:val="288"/>
        </w:trPr>
        <w:tc>
          <w:tcPr>
            <w:tcW w:w="5965" w:type="dxa"/>
            <w:gridSpan w:val="3"/>
            <w:tcBorders>
              <w:top w:val="single" w:sz="4" w:space="0" w:color="FABF8F" w:themeColor="accent6" w:themeTint="99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088D" w:rsidRPr="000A2A9A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pl-PL" w:eastAsia="ru-RU"/>
              </w:rPr>
            </w:pPr>
            <w:r w:rsidRPr="000A2A9A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pl-PL" w:eastAsia="ru-RU"/>
              </w:rPr>
              <w:t>Forma płatności: przelew</w:t>
            </w:r>
            <w:r w:rsidRPr="000A2A9A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pl-PL" w:eastAsia="ru-RU"/>
              </w:rPr>
              <w:br/>
              <w:t>[Nazwa banku]</w:t>
            </w:r>
            <w:r w:rsidRPr="000A2A9A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pl-PL" w:eastAsia="ru-RU"/>
              </w:rPr>
              <w:br/>
              <w:t>SWIFT/BIC: [SWIFT / BIC]</w:t>
            </w:r>
            <w:r w:rsidRPr="000A2A9A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pl-PL" w:eastAsia="ru-RU"/>
              </w:rPr>
              <w:br/>
              <w:t>Numer konta bankowego: [Numer konta bankowego]</w:t>
            </w:r>
          </w:p>
        </w:tc>
        <w:tc>
          <w:tcPr>
            <w:tcW w:w="5105" w:type="dxa"/>
            <w:gridSpan w:val="6"/>
            <w:tcBorders>
              <w:top w:val="single" w:sz="4" w:space="0" w:color="FABF8F" w:themeColor="accent6" w:themeTint="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C088D" w:rsidRPr="000A2A9A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pl-PL" w:eastAsia="ru-RU"/>
              </w:rPr>
            </w:pPr>
          </w:p>
        </w:tc>
      </w:tr>
    </w:tbl>
    <w:p w:rsidR="004F1EA1" w:rsidRPr="000A2A9A" w:rsidRDefault="004F1EA1">
      <w:pPr>
        <w:rPr>
          <w:lang w:val="pl-PL"/>
        </w:rPr>
      </w:pPr>
      <w:bookmarkStart w:id="0" w:name="_GoBack"/>
      <w:bookmarkEnd w:id="0"/>
    </w:p>
    <w:sectPr w:rsidR="004F1EA1" w:rsidRPr="000A2A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A9A"/>
    <w:rsid w:val="000A2A9A"/>
    <w:rsid w:val="001A0D70"/>
    <w:rsid w:val="002D3AF1"/>
    <w:rsid w:val="002F5F89"/>
    <w:rsid w:val="00401B13"/>
    <w:rsid w:val="00411464"/>
    <w:rsid w:val="004F1EA1"/>
    <w:rsid w:val="005805DC"/>
    <w:rsid w:val="005C088D"/>
    <w:rsid w:val="00665F6C"/>
    <w:rsid w:val="00697101"/>
    <w:rsid w:val="00772F65"/>
    <w:rsid w:val="008425EF"/>
    <w:rsid w:val="0091651C"/>
    <w:rsid w:val="00B052BB"/>
    <w:rsid w:val="00B61743"/>
    <w:rsid w:val="00BE7BDD"/>
    <w:rsid w:val="00C90A0E"/>
    <w:rsid w:val="00D512B6"/>
    <w:rsid w:val="00F76FFB"/>
    <w:rsid w:val="00FD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88D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088D"/>
    <w:pPr>
      <w:spacing w:after="0" w:line="240" w:lineRule="auto"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88D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088D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jak_napisac_oferte_handlowa_wzor1.dotx</Template>
  <TotalTime>1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2021-10-29T16:21:00Z</dcterms:created>
  <dcterms:modified xsi:type="dcterms:W3CDTF">2021-10-29T16:22:00Z</dcterms:modified>
</cp:coreProperties>
</file>