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FA" w:rsidRPr="000D03CE" w:rsidRDefault="000D03CE" w:rsidP="007433FA">
      <w:pPr>
        <w:rPr>
          <w:lang w:val="pl-PL"/>
        </w:rPr>
      </w:pPr>
      <w:r w:rsidRPr="000D03CE">
        <w:rPr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20CF276C" wp14:editId="462819A0">
            <wp:simplePos x="0" y="0"/>
            <wp:positionH relativeFrom="column">
              <wp:posOffset>-312420</wp:posOffset>
            </wp:positionH>
            <wp:positionV relativeFrom="paragraph">
              <wp:posOffset>175895</wp:posOffset>
            </wp:positionV>
            <wp:extent cx="1007745" cy="372745"/>
            <wp:effectExtent l="0" t="0" r="1905" b="8255"/>
            <wp:wrapNone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placehold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2Accent1"/>
        <w:tblpPr w:leftFromText="180" w:rightFromText="180" w:vertAnchor="page" w:horzAnchor="margin" w:tblpX="-580" w:tblpY="1814"/>
        <w:tblW w:w="5428" w:type="pct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620" w:firstRow="1" w:lastRow="0" w:firstColumn="0" w:lastColumn="0" w:noHBand="1" w:noVBand="1"/>
        <w:tblDescription w:val="Layout table"/>
      </w:tblPr>
      <w:tblGrid>
        <w:gridCol w:w="2502"/>
        <w:gridCol w:w="1483"/>
        <w:gridCol w:w="1440"/>
        <w:gridCol w:w="91"/>
        <w:gridCol w:w="1101"/>
        <w:gridCol w:w="248"/>
        <w:gridCol w:w="1350"/>
        <w:gridCol w:w="52"/>
        <w:gridCol w:w="2144"/>
      </w:tblGrid>
      <w:tr w:rsidR="007433FA" w:rsidRPr="000D03C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2502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jc w:val="center"/>
              <w:rPr>
                <w:lang w:val="pl-PL"/>
              </w:rPr>
            </w:pPr>
          </w:p>
        </w:tc>
        <w:tc>
          <w:tcPr>
            <w:tcW w:w="7909" w:type="dxa"/>
            <w:gridSpan w:val="8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jc w:val="center"/>
              <w:rPr>
                <w:sz w:val="32"/>
                <w:szCs w:val="32"/>
                <w:lang w:val="pl-PL"/>
              </w:rPr>
            </w:pPr>
            <w:r w:rsidRPr="000D03CE">
              <w:rPr>
                <w:sz w:val="32"/>
                <w:szCs w:val="32"/>
                <w:lang w:val="pl-PL"/>
              </w:rPr>
              <w:t>Oferta handlowa #  819</w:t>
            </w:r>
          </w:p>
        </w:tc>
      </w:tr>
      <w:tr w:rsidR="007433FA" w:rsidRPr="000D03C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6617" w:type="dxa"/>
            <w:gridSpan w:val="5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rPr>
                <w:sz w:val="20"/>
                <w:szCs w:val="20"/>
                <w:lang w:val="pl-PL"/>
              </w:rPr>
            </w:pPr>
          </w:p>
          <w:p w:rsidR="007433FA" w:rsidRPr="000D03CE" w:rsidRDefault="007433FA" w:rsidP="00340D80">
            <w:pPr>
              <w:rPr>
                <w:sz w:val="20"/>
                <w:szCs w:val="20"/>
                <w:lang w:val="pl-PL"/>
              </w:rPr>
            </w:pPr>
          </w:p>
          <w:p w:rsidR="007433FA" w:rsidRPr="000D03CE" w:rsidRDefault="007433FA" w:rsidP="00340D80">
            <w:pPr>
              <w:rPr>
                <w:sz w:val="20"/>
                <w:szCs w:val="20"/>
                <w:lang w:val="pl-PL"/>
              </w:rPr>
            </w:pPr>
          </w:p>
        </w:tc>
        <w:tc>
          <w:tcPr>
            <w:tcW w:w="3794" w:type="dxa"/>
            <w:gridSpan w:val="4"/>
            <w:tcBorders>
              <w:bottom w:val="single" w:sz="4" w:space="0" w:color="4F81BD" w:themeColor="accent1"/>
              <w:right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rPr>
                <w:sz w:val="22"/>
                <w:szCs w:val="22"/>
                <w:lang w:val="pl-PL"/>
              </w:rPr>
            </w:pPr>
          </w:p>
          <w:p w:rsidR="007433FA" w:rsidRPr="000D03CE" w:rsidRDefault="007433FA" w:rsidP="00340D80">
            <w:pPr>
              <w:rPr>
                <w:sz w:val="22"/>
                <w:szCs w:val="22"/>
                <w:lang w:val="pl-PL"/>
              </w:rPr>
            </w:pPr>
          </w:p>
          <w:p w:rsidR="007433FA" w:rsidRPr="000D03CE" w:rsidRDefault="007433FA" w:rsidP="00340D80">
            <w:pPr>
              <w:rPr>
                <w:sz w:val="22"/>
                <w:szCs w:val="22"/>
                <w:lang w:val="pl-PL"/>
              </w:rPr>
            </w:pPr>
            <w:r w:rsidRPr="000D03CE">
              <w:rPr>
                <w:sz w:val="22"/>
                <w:szCs w:val="22"/>
                <w:lang w:val="pl-PL"/>
              </w:rPr>
              <w:t>KLIENT</w:t>
            </w:r>
          </w:p>
        </w:tc>
      </w:tr>
      <w:tr w:rsidR="007433FA" w:rsidRPr="000D03C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6617" w:type="dxa"/>
            <w:gridSpan w:val="5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spacing w:line="276" w:lineRule="auto"/>
              <w:rPr>
                <w:b w:val="0"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b w:val="0"/>
                <w:color w:val="000000" w:themeColor="text1"/>
                <w:sz w:val="22"/>
                <w:szCs w:val="22"/>
                <w:lang w:val="pl-PL"/>
              </w:rPr>
              <w:t>Data wystawienia: 19-11-2021</w:t>
            </w:r>
          </w:p>
          <w:p w:rsidR="007433FA" w:rsidRPr="000D03CE" w:rsidRDefault="007433FA" w:rsidP="00340D80">
            <w:pPr>
              <w:spacing w:line="276" w:lineRule="auto"/>
              <w:rPr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Ważny przez: 01-01-2022</w:t>
            </w:r>
          </w:p>
          <w:p w:rsidR="007433FA" w:rsidRPr="000D03CE" w:rsidRDefault="007433FA" w:rsidP="00340D80">
            <w:pPr>
              <w:spacing w:line="276" w:lineRule="auto"/>
              <w:rPr>
                <w:b w:val="0"/>
                <w:color w:val="000000" w:themeColor="text1"/>
                <w:lang w:val="pl-PL"/>
              </w:rPr>
            </w:pPr>
          </w:p>
        </w:tc>
        <w:tc>
          <w:tcPr>
            <w:tcW w:w="3794" w:type="dxa"/>
            <w:gridSpan w:val="4"/>
            <w:tcBorders>
              <w:top w:val="single" w:sz="4" w:space="0" w:color="4F81BD" w:themeColor="accent1"/>
              <w:bottom w:val="nil"/>
              <w:right w:val="nil"/>
            </w:tcBorders>
          </w:tcPr>
          <w:p w:rsidR="007433FA" w:rsidRPr="000D03CE" w:rsidRDefault="007433FA" w:rsidP="00340D80">
            <w:pPr>
              <w:rPr>
                <w:b w:val="0"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[Nazwa firmy klienta]</w:t>
            </w:r>
          </w:p>
          <w:p w:rsidR="007433FA" w:rsidRPr="000D03CE" w:rsidRDefault="007433FA" w:rsidP="00340D80">
            <w:pPr>
              <w:rPr>
                <w:b w:val="0"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b w:val="0"/>
                <w:i/>
                <w:color w:val="000000" w:themeColor="text1"/>
                <w:sz w:val="22"/>
                <w:szCs w:val="22"/>
                <w:lang w:val="pl-PL"/>
              </w:rPr>
              <w:t>[Adres firmy klienta]</w:t>
            </w:r>
            <w:r w:rsidRPr="000D03CE">
              <w:rPr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  <w:t>NIP: [NIP klienta]</w:t>
            </w:r>
            <w:r w:rsidRPr="000D03CE">
              <w:rPr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</w:tc>
      </w:tr>
      <w:tr w:rsidR="007433FA" w:rsidRPr="000D03C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10411" w:type="dxa"/>
            <w:gridSpan w:val="9"/>
            <w:tcBorders>
              <w:left w:val="nil"/>
              <w:bottom w:val="single" w:sz="4" w:space="0" w:color="95B3D7" w:themeColor="accent1" w:themeTint="99"/>
              <w:right w:val="nil"/>
            </w:tcBorders>
            <w:shd w:val="clear" w:color="auto" w:fill="auto"/>
            <w:vAlign w:val="center"/>
          </w:tcPr>
          <w:p w:rsidR="007433FA" w:rsidRPr="000D03CE" w:rsidRDefault="007433FA" w:rsidP="00340D80">
            <w:pPr>
              <w:jc w:val="center"/>
              <w:rPr>
                <w:color w:val="000000" w:themeColor="text1"/>
                <w:lang w:val="pl-PL"/>
              </w:rPr>
            </w:pPr>
          </w:p>
        </w:tc>
      </w:tr>
      <w:tr w:rsidR="00242D33" w:rsidRPr="000D03C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3985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0D03C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pl-PL"/>
              </w:rPr>
            </w:pPr>
            <w:r w:rsidRPr="000D03CE">
              <w:rPr>
                <w:color w:val="FFFFFF" w:themeColor="background1"/>
                <w:sz w:val="20"/>
                <w:szCs w:val="20"/>
                <w:lang w:val="pl-PL"/>
              </w:rPr>
              <w:t>NAZWA USŁUGI / TOWARU</w:t>
            </w:r>
          </w:p>
        </w:tc>
        <w:tc>
          <w:tcPr>
            <w:tcW w:w="144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0D03C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pl-PL"/>
              </w:rPr>
            </w:pPr>
            <w:r w:rsidRPr="000D03CE">
              <w:rPr>
                <w:color w:val="FFFFFF" w:themeColor="background1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1440" w:type="dxa"/>
            <w:gridSpan w:val="3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0D03C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pl-PL"/>
              </w:rPr>
            </w:pPr>
            <w:r w:rsidRPr="000D03CE">
              <w:rPr>
                <w:color w:val="FFFFFF" w:themeColor="background1"/>
                <w:sz w:val="20"/>
                <w:szCs w:val="20"/>
                <w:lang w:val="pl-PL"/>
              </w:rPr>
              <w:t>CENA NETTO</w:t>
            </w:r>
          </w:p>
        </w:tc>
        <w:tc>
          <w:tcPr>
            <w:tcW w:w="135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0D03C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pl-PL"/>
              </w:rPr>
            </w:pPr>
            <w:r w:rsidRPr="000D03CE">
              <w:rPr>
                <w:color w:val="FFFFFF" w:themeColor="background1"/>
                <w:sz w:val="20"/>
                <w:szCs w:val="20"/>
                <w:lang w:val="pl-PL"/>
              </w:rPr>
              <w:t>WARTOŚĆ NETTO</w:t>
            </w:r>
          </w:p>
        </w:tc>
        <w:tc>
          <w:tcPr>
            <w:tcW w:w="2196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0D03C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pl-PL"/>
              </w:rPr>
            </w:pPr>
            <w:r w:rsidRPr="000D03CE">
              <w:rPr>
                <w:color w:val="FFFFFF" w:themeColor="background1"/>
                <w:sz w:val="20"/>
                <w:szCs w:val="20"/>
                <w:lang w:val="pl-PL"/>
              </w:rPr>
              <w:t>VAT</w:t>
            </w:r>
          </w:p>
        </w:tc>
      </w:tr>
      <w:tr w:rsidR="007433FA" w:rsidRPr="000D03CE" w:rsidTr="00242D33">
        <w:trPr>
          <w:trHeight w:val="306"/>
        </w:trPr>
        <w:tc>
          <w:tcPr>
            <w:tcW w:w="3985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0D03CE" w:rsidRDefault="007433FA" w:rsidP="00340D80">
            <w:pPr>
              <w:spacing w:before="120" w:line="276" w:lineRule="auto"/>
              <w:rPr>
                <w:color w:val="000000" w:themeColor="text1"/>
                <w:sz w:val="20"/>
                <w:szCs w:val="20"/>
                <w:lang w:val="pl-PL"/>
              </w:rPr>
            </w:pPr>
            <w:r w:rsidRPr="000D03CE">
              <w:rPr>
                <w:color w:val="000000" w:themeColor="text1"/>
                <w:sz w:val="20"/>
                <w:szCs w:val="20"/>
                <w:lang w:val="pl-PL"/>
              </w:rPr>
              <w:t>mój produkt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moja usługa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moja usługa (Rabat 20%)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</w:r>
          </w:p>
        </w:tc>
        <w:tc>
          <w:tcPr>
            <w:tcW w:w="144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0D03C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pl-PL"/>
              </w:rPr>
            </w:pPr>
            <w:r w:rsidRPr="000D03CE">
              <w:rPr>
                <w:color w:val="000000" w:themeColor="text1"/>
                <w:sz w:val="20"/>
                <w:szCs w:val="20"/>
                <w:lang w:val="pl-PL"/>
              </w:rPr>
              <w:t>7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1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1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</w:r>
          </w:p>
        </w:tc>
        <w:tc>
          <w:tcPr>
            <w:tcW w:w="1440" w:type="dxa"/>
            <w:gridSpan w:val="3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0D03C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pl-PL"/>
              </w:rPr>
            </w:pPr>
            <w:r w:rsidRPr="000D03CE">
              <w:rPr>
                <w:color w:val="000000" w:themeColor="text1"/>
                <w:sz w:val="20"/>
                <w:szCs w:val="20"/>
                <w:lang w:val="pl-PL"/>
              </w:rPr>
              <w:t>460,00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900,00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-180,00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</w:r>
          </w:p>
        </w:tc>
        <w:tc>
          <w:tcPr>
            <w:tcW w:w="135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0D03C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pl-PL"/>
              </w:rPr>
            </w:pPr>
            <w:r w:rsidRPr="000D03CE">
              <w:rPr>
                <w:color w:val="000000" w:themeColor="text1"/>
                <w:sz w:val="20"/>
                <w:szCs w:val="20"/>
                <w:lang w:val="pl-PL"/>
              </w:rPr>
              <w:t>3 220,00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900,00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-180,00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</w:r>
          </w:p>
        </w:tc>
        <w:tc>
          <w:tcPr>
            <w:tcW w:w="2196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0D03C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pl-PL"/>
              </w:rPr>
            </w:pPr>
            <w:r w:rsidRPr="000D03CE">
              <w:rPr>
                <w:color w:val="000000" w:themeColor="text1"/>
                <w:sz w:val="20"/>
                <w:szCs w:val="20"/>
                <w:lang w:val="pl-PL"/>
              </w:rPr>
              <w:t>740,60 (23%)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207,00 (23%)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  <w:t>-41,40 (23%)</w:t>
            </w:r>
            <w:r w:rsidRPr="000D03CE">
              <w:rPr>
                <w:color w:val="000000" w:themeColor="text1"/>
                <w:sz w:val="20"/>
                <w:szCs w:val="20"/>
                <w:lang w:val="pl-PL"/>
              </w:rPr>
              <w:br/>
            </w:r>
          </w:p>
        </w:tc>
      </w:tr>
      <w:tr w:rsidR="007433FA" w:rsidRPr="000D03CE" w:rsidTr="00242D33">
        <w:trPr>
          <w:trHeight w:val="306"/>
        </w:trPr>
        <w:tc>
          <w:tcPr>
            <w:tcW w:w="10411" w:type="dxa"/>
            <w:gridSpan w:val="9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pStyle w:val="Amount"/>
              <w:spacing w:before="40" w:after="40"/>
              <w:jc w:val="left"/>
              <w:rPr>
                <w:color w:val="000000" w:themeColor="text1"/>
                <w:sz w:val="20"/>
                <w:lang w:val="pl-PL"/>
              </w:rPr>
            </w:pPr>
          </w:p>
        </w:tc>
      </w:tr>
      <w:tr w:rsidR="007433FA" w:rsidRPr="000D03CE" w:rsidTr="00242D33">
        <w:trPr>
          <w:trHeight w:val="306"/>
        </w:trPr>
        <w:tc>
          <w:tcPr>
            <w:tcW w:w="55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b/>
                <w:i/>
                <w:sz w:val="16"/>
                <w:szCs w:val="16"/>
                <w:lang w:val="pl-PL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WARTOŚĆ NETTO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3 940,00 zł</w:t>
            </w:r>
          </w:p>
        </w:tc>
      </w:tr>
      <w:tr w:rsidR="007433FA" w:rsidRPr="000D03CE" w:rsidTr="00242D33">
        <w:trPr>
          <w:trHeight w:val="306"/>
        </w:trPr>
        <w:tc>
          <w:tcPr>
            <w:tcW w:w="55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lang w:val="pl-PL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VAT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color w:val="000000" w:themeColor="text1"/>
                <w:sz w:val="22"/>
                <w:szCs w:val="22"/>
                <w:lang w:val="pl-PL"/>
              </w:rPr>
              <w:t>906,20 zł</w:t>
            </w:r>
          </w:p>
        </w:tc>
      </w:tr>
      <w:tr w:rsidR="007433FA" w:rsidRPr="000D03CE" w:rsidTr="00242D33">
        <w:trPr>
          <w:trHeight w:val="306"/>
        </w:trPr>
        <w:tc>
          <w:tcPr>
            <w:tcW w:w="55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lang w:val="pl-PL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b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b/>
                <w:color w:val="000000" w:themeColor="text1"/>
                <w:sz w:val="22"/>
                <w:szCs w:val="22"/>
                <w:lang w:val="pl-PL"/>
              </w:rPr>
              <w:t>Razem do zapłaty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vAlign w:val="center"/>
          </w:tcPr>
          <w:p w:rsidR="007433FA" w:rsidRPr="000D03CE" w:rsidRDefault="007433FA" w:rsidP="00340D80">
            <w:pPr>
              <w:rPr>
                <w:b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b/>
                <w:color w:val="000000" w:themeColor="text1"/>
                <w:sz w:val="22"/>
                <w:szCs w:val="22"/>
                <w:lang w:val="pl-PL"/>
              </w:rPr>
              <w:t>4 846,20 zł</w:t>
            </w:r>
          </w:p>
        </w:tc>
      </w:tr>
      <w:tr w:rsidR="007433FA" w:rsidRPr="000D03CE" w:rsidTr="00242D33">
        <w:trPr>
          <w:trHeight w:val="306"/>
        </w:trPr>
        <w:tc>
          <w:tcPr>
            <w:tcW w:w="1041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3138" w:rsidRPr="000D03CE" w:rsidRDefault="00343138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pl-PL"/>
              </w:rPr>
            </w:pPr>
          </w:p>
          <w:p w:rsidR="00343138" w:rsidRPr="000D03CE" w:rsidRDefault="00343138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pl-PL"/>
              </w:rPr>
            </w:pPr>
          </w:p>
          <w:p w:rsidR="007433FA" w:rsidRPr="000D03CE" w:rsidRDefault="007433FA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pl-PL"/>
              </w:rPr>
            </w:pPr>
          </w:p>
        </w:tc>
      </w:tr>
      <w:tr w:rsidR="007433FA" w:rsidRPr="000D03CE" w:rsidTr="00B8034F">
        <w:trPr>
          <w:trHeight w:val="306"/>
        </w:trPr>
        <w:tc>
          <w:tcPr>
            <w:tcW w:w="5516" w:type="dxa"/>
            <w:gridSpan w:val="4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shd w:val="clear" w:color="auto" w:fill="auto"/>
          </w:tcPr>
          <w:p w:rsidR="00541946" w:rsidRPr="000D03CE" w:rsidRDefault="00541946" w:rsidP="00541946">
            <w:pPr>
              <w:ind w:right="144"/>
              <w:rPr>
                <w:b/>
                <w:i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b/>
                <w:i/>
                <w:color w:val="000000" w:themeColor="text1"/>
                <w:sz w:val="22"/>
                <w:szCs w:val="22"/>
                <w:lang w:val="pl-PL"/>
              </w:rPr>
              <w:t>[Nazwa firmy]</w:t>
            </w:r>
          </w:p>
          <w:p w:rsidR="007433FA" w:rsidRPr="000D03CE" w:rsidRDefault="00541946" w:rsidP="00541946">
            <w:pPr>
              <w:ind w:right="144"/>
              <w:rPr>
                <w:i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t>[Adres]</w:t>
            </w: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br/>
              <w:t>NIP: [NIP]</w:t>
            </w: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</w:tc>
        <w:tc>
          <w:tcPr>
            <w:tcW w:w="4895" w:type="dxa"/>
            <w:gridSpan w:val="5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shd w:val="clear" w:color="auto" w:fill="auto"/>
          </w:tcPr>
          <w:p w:rsidR="007433FA" w:rsidRPr="000D03CE" w:rsidRDefault="007433FA" w:rsidP="00B8034F">
            <w:pPr>
              <w:ind w:left="144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pl-PL"/>
              </w:rPr>
            </w:pP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t>Forma płatności: przelew</w:t>
            </w: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br/>
              <w:t>[Nazwa banku]</w:t>
            </w: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br/>
              <w:t>SWIFT/BIC: [SWIFT / BIC]</w:t>
            </w:r>
            <w:r w:rsidRPr="000D03CE">
              <w:rPr>
                <w:i/>
                <w:color w:val="000000" w:themeColor="text1"/>
                <w:sz w:val="22"/>
                <w:szCs w:val="22"/>
                <w:lang w:val="pl-PL"/>
              </w:rPr>
              <w:br/>
              <w:t>Numer konta bankowego: [Numer konta bankowego]</w:t>
            </w:r>
          </w:p>
          <w:p w:rsidR="007433FA" w:rsidRPr="000D03CE" w:rsidRDefault="007433FA" w:rsidP="00B8034F">
            <w:pPr>
              <w:ind w:left="144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pl-PL"/>
              </w:rPr>
            </w:pPr>
          </w:p>
          <w:p w:rsidR="007433FA" w:rsidRPr="000D03CE" w:rsidRDefault="007433FA" w:rsidP="00B8034F">
            <w:pPr>
              <w:ind w:left="144"/>
              <w:rPr>
                <w:i/>
                <w:color w:val="000000" w:themeColor="text1"/>
                <w:sz w:val="22"/>
                <w:szCs w:val="22"/>
                <w:lang w:val="pl-PL"/>
              </w:rPr>
            </w:pPr>
          </w:p>
        </w:tc>
      </w:tr>
    </w:tbl>
    <w:p w:rsidR="002F6F9D" w:rsidRPr="000D03CE" w:rsidRDefault="002F6F9D">
      <w:pPr>
        <w:rPr>
          <w:lang w:val="pl-PL"/>
        </w:rPr>
      </w:pPr>
      <w:bookmarkStart w:id="0" w:name="_GoBack"/>
      <w:bookmarkEnd w:id="0"/>
    </w:p>
    <w:sectPr w:rsidR="002F6F9D" w:rsidRPr="000D03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CE"/>
    <w:rsid w:val="000D03CE"/>
    <w:rsid w:val="001374E1"/>
    <w:rsid w:val="00242D33"/>
    <w:rsid w:val="002C683E"/>
    <w:rsid w:val="002F6F9D"/>
    <w:rsid w:val="00340D80"/>
    <w:rsid w:val="00343138"/>
    <w:rsid w:val="0049570B"/>
    <w:rsid w:val="004B31FE"/>
    <w:rsid w:val="00541946"/>
    <w:rsid w:val="005C0A55"/>
    <w:rsid w:val="005F50F7"/>
    <w:rsid w:val="00664122"/>
    <w:rsid w:val="007433FA"/>
    <w:rsid w:val="00AF4788"/>
    <w:rsid w:val="00B3485C"/>
    <w:rsid w:val="00B8034F"/>
    <w:rsid w:val="00F9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FA"/>
    <w:pPr>
      <w:spacing w:after="0" w:line="264" w:lineRule="auto"/>
    </w:pPr>
    <w:rPr>
      <w:rFonts w:eastAsiaTheme="minorEastAsia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mount">
    <w:name w:val="Amount"/>
    <w:basedOn w:val="a"/>
    <w:uiPriority w:val="7"/>
    <w:qFormat/>
    <w:rsid w:val="007433FA"/>
    <w:pPr>
      <w:jc w:val="right"/>
    </w:pPr>
    <w:rPr>
      <w:szCs w:val="20"/>
    </w:rPr>
  </w:style>
  <w:style w:type="table" w:customStyle="1" w:styleId="GridTable2Accent1">
    <w:name w:val="Grid Table 2 Accent 1"/>
    <w:basedOn w:val="a1"/>
    <w:uiPriority w:val="47"/>
    <w:rsid w:val="007433FA"/>
    <w:pPr>
      <w:spacing w:after="0" w:line="240" w:lineRule="auto"/>
    </w:pPr>
    <w:rPr>
      <w:rFonts w:eastAsiaTheme="minorEastAsia" w:cs="Times New Roman"/>
      <w:sz w:val="18"/>
      <w:szCs w:val="18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  <w:sz w:val="18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FA"/>
    <w:pPr>
      <w:spacing w:after="0" w:line="264" w:lineRule="auto"/>
    </w:pPr>
    <w:rPr>
      <w:rFonts w:eastAsiaTheme="minorEastAsia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mount">
    <w:name w:val="Amount"/>
    <w:basedOn w:val="a"/>
    <w:uiPriority w:val="7"/>
    <w:qFormat/>
    <w:rsid w:val="007433FA"/>
    <w:pPr>
      <w:jc w:val="right"/>
    </w:pPr>
    <w:rPr>
      <w:szCs w:val="20"/>
    </w:rPr>
  </w:style>
  <w:style w:type="table" w:customStyle="1" w:styleId="GridTable2Accent1">
    <w:name w:val="Grid Table 2 Accent 1"/>
    <w:basedOn w:val="a1"/>
    <w:uiPriority w:val="47"/>
    <w:rsid w:val="007433FA"/>
    <w:pPr>
      <w:spacing w:after="0" w:line="240" w:lineRule="auto"/>
    </w:pPr>
    <w:rPr>
      <w:rFonts w:eastAsiaTheme="minorEastAsia" w:cs="Times New Roman"/>
      <w:sz w:val="18"/>
      <w:szCs w:val="18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  <w:sz w:val="18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nowoczesna_oferta_handlowa_wzor1.dotx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2021-10-29T16:23:00Z</dcterms:created>
  <dcterms:modified xsi:type="dcterms:W3CDTF">2021-10-29T16:23:00Z</dcterms:modified>
</cp:coreProperties>
</file>