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 w:themeColor="accent1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 w:themeColor="accent1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[Payment Method]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3]</w:t>
            </w:r>
          </w:p>
        </w:tc>
        <w:tc>
          <w:tcPr>
            <w:tcW w:w="432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6573EC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573EC">
              <w:rPr>
                <w:rFonts w:ascii="Arial" w:eastAsiaTheme="minorHAnsi" w:hAnsi="Arial" w:cs="Arial"/>
              </w:rPr>
              <w:t>TRN: [TRN]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 w:themeColor="accent1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2]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3]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69626B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VAT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 xml:space="preserve">Products or </w:t>
            </w:r>
            <w:r w:rsidR="00780A14" w:rsidRPr="0069626B">
              <w:rPr>
                <w:rFonts w:ascii="Arial" w:eastAsiaTheme="minorHAnsi" w:hAnsi="Arial" w:cs="Arial"/>
              </w:rPr>
              <w:t>Service</w:t>
            </w:r>
            <w:r w:rsidRPr="0069626B">
              <w:rPr>
                <w:rFonts w:ascii="Arial" w:eastAsiaTheme="minorHAnsi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 H</w:t>
            </w:r>
            <w:r w:rsidR="00780A14" w:rsidRPr="0069626B">
              <w:rPr>
                <w:rFonts w:ascii="Arial" w:eastAsiaTheme="minorHAnsi" w:hAnsi="Arial" w:cs="Arial"/>
              </w:rPr>
              <w:t>ours</w:t>
            </w:r>
            <w:r w:rsidRPr="0069626B">
              <w:rPr>
                <w:rFonts w:ascii="Arial" w:eastAsiaTheme="minorHAnsi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4</w:t>
            </w:r>
            <w:r w:rsidR="00780A14" w:rsidRPr="0069626B">
              <w:rPr>
                <w:rFonts w:ascii="Arial" w:eastAsiaTheme="minorHAnsi" w:hAnsi="Arial" w:cs="Arial"/>
              </w:rPr>
              <w:t>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1,6</w:t>
            </w:r>
            <w:r w:rsidR="00780A14" w:rsidRPr="0069626B">
              <w:rPr>
                <w:rFonts w:ascii="Arial" w:eastAsiaTheme="minorHAnsi" w:hAnsi="Arial" w:cs="Arial"/>
              </w:rPr>
              <w:t>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69626B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8</w:t>
            </w:r>
            <w:r w:rsidR="00780A14" w:rsidRPr="0069626B">
              <w:rPr>
                <w:rFonts w:ascii="Arial" w:eastAsiaTheme="minorHAnsi" w:hAnsi="Arial" w:cs="Arial"/>
              </w:rPr>
              <w:t>0.00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6573EC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3EC" w:rsidRPr="0069626B" w:rsidRDefault="006573EC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3EC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3EC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3EC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3EC" w:rsidRPr="0069626B" w:rsidRDefault="006573EC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 w:themeColor="accent1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573EC" w:rsidP="006573EC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AED 1,600</w:t>
            </w:r>
            <w:r w:rsidR="00665B9D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69626B" w:rsidP="006573EC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VAT (</w:t>
            </w:r>
            <w:r w:rsidR="006573EC">
              <w:rPr>
                <w:rFonts w:ascii="Arial" w:eastAsiaTheme="minorHAnsi" w:hAnsi="Arial" w:cs="Arial"/>
              </w:rPr>
              <w:t>5</w:t>
            </w:r>
            <w:r w:rsidRPr="0069626B">
              <w:rPr>
                <w:rFonts w:ascii="Arial" w:eastAsiaTheme="minorHAnsi" w:hAnsi="Arial" w:cs="Arial"/>
              </w:rPr>
              <w:t>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6573EC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AED </w:t>
            </w:r>
            <w:r w:rsidR="0069626B" w:rsidRPr="0069626B">
              <w:rPr>
                <w:rFonts w:ascii="Arial" w:eastAsiaTheme="minorHAnsi" w:hAnsi="Arial" w:cs="Arial"/>
              </w:rPr>
              <w:t>8</w:t>
            </w:r>
            <w:r w:rsidR="00665B9D" w:rsidRPr="0069626B">
              <w:rPr>
                <w:rFonts w:ascii="Arial" w:eastAsiaTheme="minorHAnsi" w:hAnsi="Arial" w:cs="Arial"/>
              </w:rPr>
              <w:t>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573EC" w:rsidP="006573E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AED 1,680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  <w:bookmarkStart w:id="0" w:name="_GoBack"/>
      <w:bookmarkEnd w:id="0"/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FAF" w:rsidRDefault="00922FAF" w:rsidP="00780A14">
      <w:pPr>
        <w:spacing w:after="0" w:line="240" w:lineRule="auto"/>
      </w:pPr>
      <w:r>
        <w:separator/>
      </w:r>
    </w:p>
  </w:endnote>
  <w:endnote w:type="continuationSeparator" w:id="1">
    <w:p w:rsidR="00922FAF" w:rsidRDefault="00922FAF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FAF" w:rsidRDefault="00922FAF" w:rsidP="00780A14">
      <w:pPr>
        <w:spacing w:after="0" w:line="240" w:lineRule="auto"/>
      </w:pPr>
      <w:r>
        <w:separator/>
      </w:r>
    </w:p>
  </w:footnote>
  <w:footnote w:type="continuationSeparator" w:id="1">
    <w:p w:rsidR="00922FAF" w:rsidRDefault="00922FAF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93F79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922FAF"/>
    <w:rsid w:val="00194182"/>
    <w:rsid w:val="001A520C"/>
    <w:rsid w:val="0046167A"/>
    <w:rsid w:val="004C144A"/>
    <w:rsid w:val="004C5254"/>
    <w:rsid w:val="0059061E"/>
    <w:rsid w:val="005D4D4D"/>
    <w:rsid w:val="006573EC"/>
    <w:rsid w:val="00665B9D"/>
    <w:rsid w:val="0069626B"/>
    <w:rsid w:val="00780A14"/>
    <w:rsid w:val="007E6D48"/>
    <w:rsid w:val="008550D5"/>
    <w:rsid w:val="00922FAF"/>
    <w:rsid w:val="009C2FE5"/>
    <w:rsid w:val="009D394C"/>
    <w:rsid w:val="00DB2573"/>
    <w:rsid w:val="00E93F79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7">
      <a:dk1>
        <a:srgbClr val="092A40"/>
      </a:dk1>
      <a:lt1>
        <a:sysClr val="window" lastClr="FFFFFF"/>
      </a:lt1>
      <a:dk2>
        <a:srgbClr val="005078"/>
      </a:dk2>
      <a:lt2>
        <a:srgbClr val="4EA9CA"/>
      </a:lt2>
      <a:accent1>
        <a:srgbClr val="1E7F7D"/>
      </a:accent1>
      <a:accent2>
        <a:srgbClr val="51C2B7"/>
      </a:accent2>
      <a:accent3>
        <a:srgbClr val="A6D7D3"/>
      </a:accent3>
      <a:accent4>
        <a:srgbClr val="F39214"/>
      </a:accent4>
      <a:accent5>
        <a:srgbClr val="FFD412"/>
      </a:accent5>
      <a:accent6>
        <a:srgbClr val="FFE996"/>
      </a:accent6>
      <a:hlink>
        <a:srgbClr val="000000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generic_receipt_template_ae</Template>
  <TotalTime>2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2025-01-28T13:08:00Z</dcterms:created>
  <dcterms:modified xsi:type="dcterms:W3CDTF">2025-01-28T13:10:00Z</dcterms:modified>
</cp:coreProperties>
</file>